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1EEBF" w14:textId="77777777" w:rsidR="00CF4A74" w:rsidRPr="003261E7" w:rsidRDefault="00CF4A74" w:rsidP="00CF4A74">
      <w:pPr>
        <w:spacing w:after="240"/>
        <w:jc w:val="right"/>
        <w:rPr>
          <w:sz w:val="22"/>
          <w:szCs w:val="22"/>
        </w:rPr>
      </w:pPr>
      <w:r w:rsidRPr="000060DB">
        <w:rPr>
          <w:sz w:val="22"/>
          <w:szCs w:val="22"/>
        </w:rPr>
        <w:t>Rawicz</w:t>
      </w:r>
      <w:r>
        <w:rPr>
          <w:sz w:val="22"/>
          <w:szCs w:val="22"/>
        </w:rPr>
        <w:t>,</w:t>
      </w:r>
      <w:r w:rsidRPr="003261E7">
        <w:rPr>
          <w:sz w:val="22"/>
          <w:szCs w:val="22"/>
        </w:rPr>
        <w:t xml:space="preserve"> dnia</w:t>
      </w:r>
      <w:r>
        <w:rPr>
          <w:sz w:val="22"/>
          <w:szCs w:val="22"/>
        </w:rPr>
        <w:t xml:space="preserve"> 10 września 2021 r.</w:t>
      </w:r>
    </w:p>
    <w:p w14:paraId="6990D0F4" w14:textId="77777777" w:rsidR="00CF4A74" w:rsidRPr="003261E7" w:rsidRDefault="00CF4A74" w:rsidP="00CF4A74">
      <w:pPr>
        <w:spacing w:after="40"/>
        <w:rPr>
          <w:b/>
          <w:bCs/>
          <w:sz w:val="22"/>
          <w:szCs w:val="22"/>
        </w:rPr>
      </w:pPr>
      <w:r w:rsidRPr="000060DB">
        <w:rPr>
          <w:b/>
          <w:bCs/>
          <w:sz w:val="22"/>
          <w:szCs w:val="22"/>
        </w:rPr>
        <w:t>Powiatowe Centrum Usług Wspólnych w Rawiczu</w:t>
      </w:r>
    </w:p>
    <w:p w14:paraId="73AD09FD" w14:textId="77777777" w:rsidR="00CF4A74" w:rsidRPr="003261E7" w:rsidRDefault="00CF4A74" w:rsidP="00CF4A7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Pr="000060DB">
        <w:rPr>
          <w:sz w:val="22"/>
          <w:szCs w:val="22"/>
        </w:rPr>
        <w:t>Mikołaja Kopernika</w:t>
      </w:r>
      <w:r w:rsidRPr="003261E7">
        <w:rPr>
          <w:sz w:val="22"/>
          <w:szCs w:val="22"/>
        </w:rPr>
        <w:t xml:space="preserve"> </w:t>
      </w:r>
      <w:r w:rsidRPr="000060DB">
        <w:rPr>
          <w:sz w:val="22"/>
          <w:szCs w:val="22"/>
        </w:rPr>
        <w:t>4</w:t>
      </w:r>
    </w:p>
    <w:p w14:paraId="50651796" w14:textId="77777777" w:rsidR="00CF4A74" w:rsidRDefault="00CF4A74" w:rsidP="00CF4A74">
      <w:pPr>
        <w:rPr>
          <w:sz w:val="22"/>
          <w:szCs w:val="22"/>
        </w:rPr>
      </w:pPr>
      <w:r w:rsidRPr="000060DB">
        <w:rPr>
          <w:sz w:val="22"/>
          <w:szCs w:val="22"/>
        </w:rPr>
        <w:t>63-900</w:t>
      </w:r>
      <w:r w:rsidRPr="003261E7">
        <w:rPr>
          <w:sz w:val="22"/>
          <w:szCs w:val="22"/>
        </w:rPr>
        <w:t xml:space="preserve"> </w:t>
      </w:r>
      <w:r w:rsidRPr="000060DB">
        <w:rPr>
          <w:sz w:val="22"/>
          <w:szCs w:val="22"/>
        </w:rPr>
        <w:t>Rawicz</w:t>
      </w:r>
    </w:p>
    <w:p w14:paraId="5146A5E4" w14:textId="77777777" w:rsidR="00CF4A74" w:rsidRPr="00851299" w:rsidRDefault="00CF4A74" w:rsidP="00CF4A74">
      <w:pPr>
        <w:rPr>
          <w:sz w:val="22"/>
          <w:szCs w:val="22"/>
        </w:rPr>
      </w:pPr>
    </w:p>
    <w:p w14:paraId="1E56F1D9" w14:textId="77777777" w:rsidR="00CF4A74" w:rsidRDefault="00CF4A74" w:rsidP="00CF4A74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22"/>
          <w:szCs w:val="22"/>
        </w:rPr>
      </w:pPr>
      <w:r w:rsidRPr="000060DB">
        <w:rPr>
          <w:b/>
          <w:sz w:val="22"/>
          <w:szCs w:val="22"/>
        </w:rPr>
        <w:t>PCUW.261.3.</w:t>
      </w:r>
      <w:r>
        <w:rPr>
          <w:b/>
          <w:sz w:val="22"/>
          <w:szCs w:val="22"/>
        </w:rPr>
        <w:t>10</w:t>
      </w:r>
      <w:r w:rsidRPr="000060DB">
        <w:rPr>
          <w:b/>
          <w:sz w:val="22"/>
          <w:szCs w:val="22"/>
        </w:rPr>
        <w:t>.2021</w:t>
      </w:r>
    </w:p>
    <w:p w14:paraId="0888D964" w14:textId="77777777" w:rsidR="00CF4A74" w:rsidRPr="00020B49" w:rsidRDefault="00CF4A74" w:rsidP="00CF4A74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020B49">
        <w:rPr>
          <w:b/>
          <w:kern w:val="28"/>
          <w:sz w:val="28"/>
        </w:rPr>
        <w:t>ZAWIADOMIENIE</w:t>
      </w:r>
    </w:p>
    <w:p w14:paraId="050896B7" w14:textId="77777777" w:rsidR="00CF4A74" w:rsidRPr="00020B49" w:rsidRDefault="00CF4A74" w:rsidP="00CF4A74">
      <w:pPr>
        <w:spacing w:after="480"/>
        <w:jc w:val="center"/>
        <w:rPr>
          <w:b/>
          <w:sz w:val="28"/>
          <w:szCs w:val="24"/>
        </w:rPr>
      </w:pPr>
      <w:r w:rsidRPr="00020B49">
        <w:rPr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CF4A74" w:rsidRPr="00020B49" w14:paraId="4921A416" w14:textId="77777777" w:rsidTr="00C14FB8">
        <w:trPr>
          <w:trHeight w:val="638"/>
        </w:trPr>
        <w:tc>
          <w:tcPr>
            <w:tcW w:w="959" w:type="dxa"/>
            <w:shd w:val="clear" w:color="auto" w:fill="auto"/>
          </w:tcPr>
          <w:p w14:paraId="358AA59A" w14:textId="77777777" w:rsidR="00CF4A74" w:rsidRPr="00020B49" w:rsidRDefault="00CF4A74" w:rsidP="00C14F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20B4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2FFC47D" w14:textId="77777777" w:rsidR="00CF4A74" w:rsidRPr="00020B49" w:rsidRDefault="00CF4A74" w:rsidP="00C14F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20B49">
              <w:rPr>
                <w:sz w:val="22"/>
                <w:szCs w:val="22"/>
              </w:rPr>
              <w:t>postępowania o udzielenie zamówienia publicznego, prowadzonego w trybie podstawowym bez negocjacji</w:t>
            </w:r>
            <w:r w:rsidRPr="00020B49">
              <w:rPr>
                <w:b/>
                <w:sz w:val="22"/>
                <w:szCs w:val="22"/>
              </w:rPr>
              <w:t xml:space="preserve"> </w:t>
            </w:r>
            <w:r w:rsidRPr="00020B49">
              <w:rPr>
                <w:bCs/>
                <w:sz w:val="22"/>
                <w:szCs w:val="22"/>
              </w:rPr>
              <w:t>na zadanie pn.</w:t>
            </w:r>
            <w:r w:rsidRPr="00020B4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Remont balkonów przy pokojach mieszkańców w budynku Nowy Blok w Domu Pomocy Społecznej w Osieku.</w:t>
            </w:r>
          </w:p>
        </w:tc>
      </w:tr>
    </w:tbl>
    <w:p w14:paraId="2AA0AE12" w14:textId="77777777" w:rsidR="00CF4A74" w:rsidRPr="00020B49" w:rsidRDefault="00CF4A74" w:rsidP="00CF4A74">
      <w:pPr>
        <w:spacing w:before="480" w:after="120" w:line="276" w:lineRule="auto"/>
        <w:jc w:val="both"/>
        <w:rPr>
          <w:sz w:val="22"/>
          <w:szCs w:val="22"/>
        </w:rPr>
      </w:pPr>
      <w:r w:rsidRPr="00020B49">
        <w:rPr>
          <w:sz w:val="22"/>
          <w:szCs w:val="22"/>
        </w:rPr>
        <w:t xml:space="preserve">Zamawiający - </w:t>
      </w:r>
      <w:r w:rsidRPr="00020B49">
        <w:rPr>
          <w:b/>
          <w:sz w:val="22"/>
          <w:szCs w:val="22"/>
        </w:rPr>
        <w:t>Powiatowe Centrum Usług Wspólnych w Rawiczu</w:t>
      </w:r>
      <w:r w:rsidRPr="00020B49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254 pkt  2</w:t>
      </w:r>
      <w:r w:rsidRPr="00020B49">
        <w:rPr>
          <w:sz w:val="22"/>
          <w:szCs w:val="22"/>
        </w:rPr>
        <w:t xml:space="preserve"> ustawy z dnia 11 września 2019 r. Prawo zamówień publicznych (</w:t>
      </w:r>
      <w:r>
        <w:rPr>
          <w:sz w:val="22"/>
          <w:szCs w:val="22"/>
        </w:rPr>
        <w:t xml:space="preserve">tj. </w:t>
      </w:r>
      <w:r w:rsidRPr="00020B49">
        <w:rPr>
          <w:sz w:val="22"/>
          <w:szCs w:val="22"/>
        </w:rPr>
        <w:t>Dz.U. z 20</w:t>
      </w:r>
      <w:r>
        <w:rPr>
          <w:sz w:val="22"/>
          <w:szCs w:val="22"/>
        </w:rPr>
        <w:t>21</w:t>
      </w:r>
      <w:r w:rsidRPr="00020B49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</w:t>
      </w:r>
      <w:r w:rsidRPr="00020B49">
        <w:rPr>
          <w:sz w:val="22"/>
          <w:szCs w:val="22"/>
        </w:rPr>
        <w:t xml:space="preserve"> ze zm.), zwanej dalej „</w:t>
      </w:r>
      <w:r w:rsidRPr="009C0FD5">
        <w:rPr>
          <w:i/>
          <w:iCs/>
          <w:sz w:val="22"/>
          <w:szCs w:val="22"/>
        </w:rPr>
        <w:t>ustawą Pzp</w:t>
      </w:r>
      <w:r w:rsidRPr="00020B49">
        <w:rPr>
          <w:sz w:val="22"/>
          <w:szCs w:val="22"/>
        </w:rPr>
        <w:t>” zawiadamia, że unieważnia przedmiotowe postępowanie o udzielenie zamówienia publicznego.</w:t>
      </w:r>
    </w:p>
    <w:p w14:paraId="7142A65A" w14:textId="77777777" w:rsidR="00CF4A74" w:rsidRPr="00020B49" w:rsidRDefault="00CF4A74" w:rsidP="00CF4A74">
      <w:pPr>
        <w:spacing w:after="60" w:line="276" w:lineRule="auto"/>
        <w:jc w:val="both"/>
        <w:rPr>
          <w:sz w:val="22"/>
          <w:szCs w:val="22"/>
        </w:rPr>
      </w:pPr>
      <w:r w:rsidRPr="00020B49">
        <w:rPr>
          <w:b/>
          <w:bCs/>
          <w:sz w:val="22"/>
          <w:szCs w:val="22"/>
        </w:rPr>
        <w:t>Uzasadnienie prawne</w:t>
      </w:r>
      <w:r w:rsidRPr="00020B49"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F4A74" w:rsidRPr="00020B49" w14:paraId="24CCA3A9" w14:textId="77777777" w:rsidTr="00C14FB8">
        <w:tc>
          <w:tcPr>
            <w:tcW w:w="2660" w:type="dxa"/>
            <w:shd w:val="clear" w:color="auto" w:fill="auto"/>
          </w:tcPr>
          <w:p w14:paraId="24F4C548" w14:textId="77777777" w:rsidR="00CF4A74" w:rsidRPr="00020B49" w:rsidRDefault="00CF4A74" w:rsidP="00C14FB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020B49">
              <w:rPr>
                <w:sz w:val="22"/>
                <w:szCs w:val="22"/>
              </w:rPr>
              <w:t xml:space="preserve">Art. </w:t>
            </w:r>
            <w:r>
              <w:rPr>
                <w:sz w:val="22"/>
                <w:szCs w:val="22"/>
              </w:rPr>
              <w:t>255 pkt 1</w:t>
            </w:r>
            <w:r w:rsidRPr="00020B49">
              <w:rPr>
                <w:sz w:val="22"/>
                <w:szCs w:val="22"/>
              </w:rPr>
              <w:t xml:space="preserve"> ustawy Pzp:</w:t>
            </w:r>
          </w:p>
        </w:tc>
        <w:tc>
          <w:tcPr>
            <w:tcW w:w="6550" w:type="dxa"/>
            <w:shd w:val="clear" w:color="auto" w:fill="auto"/>
          </w:tcPr>
          <w:p w14:paraId="5D4114ED" w14:textId="77777777" w:rsidR="00CF4A74" w:rsidRPr="00020B49" w:rsidRDefault="00CF4A74" w:rsidP="00C14FB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unieważnia postępowanie o udzielenie zamówienia, jeżeli nie złożono żadnego wniosku o dopuszczenie do udziału </w:t>
            </w:r>
            <w:r>
              <w:rPr>
                <w:sz w:val="22"/>
                <w:szCs w:val="22"/>
              </w:rPr>
              <w:br/>
              <w:t>w postępowaniu albo żadnej oferty.</w:t>
            </w:r>
          </w:p>
        </w:tc>
      </w:tr>
    </w:tbl>
    <w:p w14:paraId="59AF62E2" w14:textId="77777777" w:rsidR="00CF4A74" w:rsidRPr="00020B49" w:rsidRDefault="00CF4A74" w:rsidP="00CF4A74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 w:rsidRPr="00020B49">
        <w:rPr>
          <w:rFonts w:ascii="Times New Roman" w:hAnsi="Times New Roman"/>
          <w:szCs w:val="22"/>
        </w:rPr>
        <w:t>Uzasadnienie faktyczne</w:t>
      </w:r>
      <w:r w:rsidRPr="00020B49">
        <w:rPr>
          <w:rFonts w:ascii="Times New Roman" w:hAnsi="Times New Roman"/>
          <w:b w:val="0"/>
          <w:bCs/>
          <w:szCs w:val="22"/>
        </w:rPr>
        <w:t>:</w:t>
      </w:r>
    </w:p>
    <w:p w14:paraId="387165CC" w14:textId="77777777" w:rsidR="00CF4A74" w:rsidRPr="00020B49" w:rsidRDefault="00CF4A74" w:rsidP="00CF4A74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W przedmiotowym postępowaniu termin składania ofert upłynął w dniu 10 września 2021 r., </w:t>
      </w:r>
      <w:r>
        <w:rPr>
          <w:sz w:val="22"/>
          <w:szCs w:val="22"/>
        </w:rPr>
        <w:br/>
        <w:t>o godz. 8</w:t>
      </w:r>
      <w:r w:rsidRPr="00C75876">
        <w:rPr>
          <w:sz w:val="22"/>
          <w:szCs w:val="22"/>
          <w:vertAlign w:val="superscript"/>
        </w:rPr>
        <w:t>00</w:t>
      </w:r>
      <w:r>
        <w:rPr>
          <w:sz w:val="22"/>
          <w:szCs w:val="22"/>
        </w:rPr>
        <w:t>, ze względu na fakt, iż do terminu składania ofert nie wpłynęła żadna oferta, Zamawiający działając na podstawie art. 255 pkt 1 ustawy Pzp unieważnienia przedmiotowe postępowanie prowadzone w trybie podstawowym bez negocjacji.</w:t>
      </w:r>
    </w:p>
    <w:p w14:paraId="715B19F3" w14:textId="77777777" w:rsidR="00CF4A74" w:rsidRDefault="00CF4A74" w:rsidP="00CF4A74"/>
    <w:p w14:paraId="4EFF6D1F" w14:textId="77777777" w:rsidR="00CF4A74" w:rsidRDefault="00CF4A74" w:rsidP="00CF4A74"/>
    <w:p w14:paraId="380A2331" w14:textId="77777777" w:rsidR="00CF4A74" w:rsidRDefault="00CF4A74" w:rsidP="00CF4A74"/>
    <w:p w14:paraId="77F4DBF9" w14:textId="77777777" w:rsidR="00CF4A74" w:rsidRPr="004C574E" w:rsidRDefault="00CF4A74" w:rsidP="00CF4A74">
      <w:pPr>
        <w:ind w:left="6372"/>
        <w:jc w:val="center"/>
      </w:pPr>
      <w:r w:rsidRPr="004C574E">
        <w:t>Dyrektor</w:t>
      </w:r>
    </w:p>
    <w:p w14:paraId="07A7E31C" w14:textId="77777777" w:rsidR="00CF4A74" w:rsidRPr="004C574E" w:rsidRDefault="00CF4A74" w:rsidP="00CF4A74">
      <w:pPr>
        <w:ind w:left="6372"/>
        <w:jc w:val="center"/>
      </w:pPr>
      <w:r w:rsidRPr="004C574E">
        <w:t>Powiatowego Centrum Usług Wspólnych w Rawiczu</w:t>
      </w:r>
    </w:p>
    <w:p w14:paraId="4EC06231" w14:textId="77777777" w:rsidR="00CF4A74" w:rsidRPr="004C574E" w:rsidRDefault="00CF4A74" w:rsidP="00CF4A74">
      <w:pPr>
        <w:ind w:left="6372"/>
        <w:jc w:val="center"/>
      </w:pPr>
    </w:p>
    <w:p w14:paraId="4583D468" w14:textId="77777777" w:rsidR="00CF4A74" w:rsidRPr="004C574E" w:rsidRDefault="00CF4A74" w:rsidP="00CF4A74">
      <w:pPr>
        <w:ind w:left="6372"/>
        <w:jc w:val="center"/>
      </w:pPr>
      <w:r w:rsidRPr="004C574E">
        <w:t xml:space="preserve">(-) </w:t>
      </w:r>
      <w:r>
        <w:t>Urszula Stefaniak</w:t>
      </w:r>
    </w:p>
    <w:p w14:paraId="7B8AE784" w14:textId="77777777" w:rsidR="00020DF5" w:rsidRPr="00CF4A74" w:rsidRDefault="00020DF5" w:rsidP="00CF4A74"/>
    <w:sectPr w:rsidR="00020DF5" w:rsidRPr="00CF4A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50A31" w14:textId="77777777" w:rsidR="00D125D6" w:rsidRDefault="00D125D6">
      <w:r>
        <w:separator/>
      </w:r>
    </w:p>
  </w:endnote>
  <w:endnote w:type="continuationSeparator" w:id="0">
    <w:p w14:paraId="3C1AB635" w14:textId="77777777" w:rsidR="00D125D6" w:rsidRDefault="00D12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859E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8DD20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47F8B" w14:textId="553ADFF1" w:rsidR="003F0CBE" w:rsidRDefault="00AE6FB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4E68F7" wp14:editId="2EB79E2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18C10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BADB99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1FF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D51049" w14:textId="77777777" w:rsidR="003F0CBE" w:rsidRDefault="003F0CBE">
    <w:pPr>
      <w:pStyle w:val="Stopka"/>
      <w:tabs>
        <w:tab w:val="clear" w:pos="4536"/>
      </w:tabs>
      <w:jc w:val="center"/>
    </w:pPr>
  </w:p>
  <w:p w14:paraId="2ADE68A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5C5E6" w14:textId="77777777" w:rsidR="00D125D6" w:rsidRDefault="00D125D6">
      <w:r>
        <w:separator/>
      </w:r>
    </w:p>
  </w:footnote>
  <w:footnote w:type="continuationSeparator" w:id="0">
    <w:p w14:paraId="74B71060" w14:textId="77777777" w:rsidR="00D125D6" w:rsidRDefault="00D12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EBFE4" w14:textId="77777777" w:rsidR="00993712" w:rsidRDefault="009937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3B13A" w14:textId="77777777" w:rsidR="00993712" w:rsidRDefault="009937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3480E" w14:textId="77777777" w:rsidR="00993712" w:rsidRDefault="009937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0F2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470F2"/>
    <w:rsid w:val="005644C6"/>
    <w:rsid w:val="006E6C0F"/>
    <w:rsid w:val="006E706C"/>
    <w:rsid w:val="0079556E"/>
    <w:rsid w:val="007A2D48"/>
    <w:rsid w:val="007F118B"/>
    <w:rsid w:val="009553F8"/>
    <w:rsid w:val="00993712"/>
    <w:rsid w:val="00A86662"/>
    <w:rsid w:val="00AE6FB7"/>
    <w:rsid w:val="00AF6582"/>
    <w:rsid w:val="00AF7988"/>
    <w:rsid w:val="00B1578C"/>
    <w:rsid w:val="00BA77A9"/>
    <w:rsid w:val="00BF7AFB"/>
    <w:rsid w:val="00CC422D"/>
    <w:rsid w:val="00CE52C3"/>
    <w:rsid w:val="00CF4A74"/>
    <w:rsid w:val="00D125D6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7D2535"/>
  <w15:chartTrackingRefBased/>
  <w15:docId w15:val="{772EE448-E713-4D1B-B3A7-DA20FBD68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F4A7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CF4A74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2</cp:revision>
  <cp:lastPrinted>2001-02-25T09:00:00Z</cp:lastPrinted>
  <dcterms:created xsi:type="dcterms:W3CDTF">2021-09-10T08:48:00Z</dcterms:created>
  <dcterms:modified xsi:type="dcterms:W3CDTF">2021-09-10T08:48:00Z</dcterms:modified>
</cp:coreProperties>
</file>