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BD396" w14:textId="77777777" w:rsidR="00890B92" w:rsidRDefault="00A11176" w:rsidP="00890B92">
      <w:pPr>
        <w:spacing w:after="240"/>
        <w:jc w:val="right"/>
        <w:rPr>
          <w:sz w:val="22"/>
          <w:szCs w:val="22"/>
        </w:rPr>
      </w:pPr>
      <w:r w:rsidRPr="00A111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11176">
        <w:rPr>
          <w:sz w:val="22"/>
          <w:szCs w:val="22"/>
        </w:rPr>
        <w:t>2021-09-10</w:t>
      </w:r>
    </w:p>
    <w:p w14:paraId="28D0FBB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4551CE7" w14:textId="77777777" w:rsidR="00A11176" w:rsidRPr="00A11176" w:rsidRDefault="00A11176" w:rsidP="00890B92">
      <w:pPr>
        <w:rPr>
          <w:b/>
          <w:bCs/>
          <w:sz w:val="22"/>
          <w:szCs w:val="22"/>
        </w:rPr>
      </w:pPr>
      <w:r w:rsidRPr="00A11176">
        <w:rPr>
          <w:b/>
          <w:bCs/>
          <w:sz w:val="22"/>
          <w:szCs w:val="22"/>
        </w:rPr>
        <w:t>Szpital Miejski Specjalistyczny</w:t>
      </w:r>
    </w:p>
    <w:p w14:paraId="0042B512" w14:textId="77777777" w:rsidR="00A11176" w:rsidRPr="00A11176" w:rsidRDefault="00A11176" w:rsidP="00890B92">
      <w:pPr>
        <w:rPr>
          <w:b/>
          <w:bCs/>
          <w:sz w:val="22"/>
          <w:szCs w:val="22"/>
        </w:rPr>
      </w:pPr>
      <w:r w:rsidRPr="00A11176">
        <w:rPr>
          <w:b/>
          <w:bCs/>
          <w:sz w:val="22"/>
          <w:szCs w:val="22"/>
        </w:rPr>
        <w:t>im. Gabriela Narutowicza w Krakowie</w:t>
      </w:r>
    </w:p>
    <w:p w14:paraId="365AA6AE" w14:textId="77777777" w:rsidR="00890B92" w:rsidRPr="00BD5546" w:rsidRDefault="00A11176" w:rsidP="00890B92">
      <w:pPr>
        <w:rPr>
          <w:sz w:val="22"/>
          <w:szCs w:val="22"/>
        </w:rPr>
      </w:pPr>
      <w:r w:rsidRPr="00A11176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A11176">
        <w:rPr>
          <w:sz w:val="22"/>
          <w:szCs w:val="22"/>
        </w:rPr>
        <w:t>35-37</w:t>
      </w:r>
    </w:p>
    <w:p w14:paraId="4EB93F60" w14:textId="77777777" w:rsidR="00890B92" w:rsidRPr="00BD5546" w:rsidRDefault="00A11176" w:rsidP="00890B92">
      <w:pPr>
        <w:rPr>
          <w:sz w:val="22"/>
          <w:szCs w:val="22"/>
        </w:rPr>
      </w:pPr>
      <w:r w:rsidRPr="00A11176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A11176">
        <w:rPr>
          <w:sz w:val="22"/>
          <w:szCs w:val="22"/>
        </w:rPr>
        <w:t>Kraków</w:t>
      </w:r>
    </w:p>
    <w:p w14:paraId="17AD3D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0B68E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C4F9B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1176" w:rsidRPr="00A11176">
        <w:rPr>
          <w:b/>
          <w:sz w:val="22"/>
          <w:szCs w:val="22"/>
        </w:rPr>
        <w:t>ZP/31/2021</w:t>
      </w:r>
      <w:r w:rsidR="00A80738" w:rsidRPr="00890B92">
        <w:rPr>
          <w:sz w:val="22"/>
          <w:szCs w:val="22"/>
        </w:rPr>
        <w:tab/>
        <w:t xml:space="preserve"> </w:t>
      </w:r>
    </w:p>
    <w:p w14:paraId="7BAD46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C5A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E00B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27CC2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CEF8E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2FE43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11176" w:rsidRPr="00A11176">
        <w:rPr>
          <w:sz w:val="22"/>
          <w:szCs w:val="22"/>
        </w:rPr>
        <w:t xml:space="preserve">Tryb podstawowy bez negocjacji - art. 275 pkt. 1 ustawy </w:t>
      </w:r>
      <w:proofErr w:type="spellStart"/>
      <w:r w:rsidR="00A11176" w:rsidRPr="00A1117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E526565" w14:textId="77777777" w:rsidR="00A80738" w:rsidRPr="00890B92" w:rsidRDefault="00A111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1176">
        <w:rPr>
          <w:b/>
          <w:sz w:val="22"/>
          <w:szCs w:val="22"/>
        </w:rPr>
        <w:t xml:space="preserve">Zakup i dostawa materiałów do Centralnej </w:t>
      </w:r>
      <w:proofErr w:type="spellStart"/>
      <w:r w:rsidRPr="00A11176">
        <w:rPr>
          <w:b/>
          <w:sz w:val="22"/>
          <w:szCs w:val="22"/>
        </w:rPr>
        <w:t>Sterylizatorni</w:t>
      </w:r>
      <w:proofErr w:type="spellEnd"/>
      <w:r w:rsidRPr="00A11176">
        <w:rPr>
          <w:b/>
          <w:sz w:val="22"/>
          <w:szCs w:val="22"/>
        </w:rPr>
        <w:t xml:space="preserve"> I</w:t>
      </w:r>
    </w:p>
    <w:p w14:paraId="3A08D0F9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11176" w:rsidRPr="00A11176">
        <w:rPr>
          <w:sz w:val="22"/>
          <w:szCs w:val="22"/>
        </w:rPr>
        <w:t>(</w:t>
      </w:r>
      <w:proofErr w:type="spellStart"/>
      <w:r w:rsidR="00A11176" w:rsidRPr="00A11176">
        <w:rPr>
          <w:sz w:val="22"/>
          <w:szCs w:val="22"/>
        </w:rPr>
        <w:t>t.j</w:t>
      </w:r>
      <w:proofErr w:type="spellEnd"/>
      <w:r w:rsidR="00A11176" w:rsidRPr="00A1117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11176" w:rsidRPr="00A3048A" w14:paraId="2F53DAF1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45AEE7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1 zamówienia w wysokości 48 108.48 zł brutto;</w:t>
            </w:r>
          </w:p>
        </w:tc>
      </w:tr>
      <w:tr w:rsidR="00A11176" w:rsidRPr="00A3048A" w14:paraId="736F6001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030F51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2 zamówienia w wysokości 8 873.97 zł brutto;</w:t>
            </w:r>
          </w:p>
        </w:tc>
      </w:tr>
      <w:tr w:rsidR="00A11176" w:rsidRPr="00A3048A" w14:paraId="5B422410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C2EE71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3 zamówienia w wysokości 31 695.00 zł brutto;</w:t>
            </w:r>
          </w:p>
        </w:tc>
      </w:tr>
      <w:tr w:rsidR="00A11176" w:rsidRPr="00A3048A" w14:paraId="0EEA2D09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6E70CD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4 zamówienia w wysokości 39 952.89 zł brutto;</w:t>
            </w:r>
          </w:p>
        </w:tc>
      </w:tr>
      <w:tr w:rsidR="00A11176" w:rsidRPr="00A3048A" w14:paraId="324A34BD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CE6D76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5 zamówienia w wysokości 6 900.00 zł brutto;</w:t>
            </w:r>
          </w:p>
        </w:tc>
      </w:tr>
      <w:tr w:rsidR="00A11176" w:rsidRPr="00A3048A" w14:paraId="25D3B538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D60D93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6 zamówienia w wysokości 31 372.08 zł brutto;</w:t>
            </w:r>
          </w:p>
        </w:tc>
      </w:tr>
      <w:tr w:rsidR="00A11176" w:rsidRPr="00A3048A" w14:paraId="1F1F5632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DBDFA3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7 zamówienia w wysokości 20 268.00 zł brutto;</w:t>
            </w:r>
          </w:p>
        </w:tc>
      </w:tr>
      <w:tr w:rsidR="00A11176" w:rsidRPr="00A3048A" w14:paraId="2E130A28" w14:textId="77777777" w:rsidTr="00895C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3A77CF" w14:textId="77777777" w:rsidR="00A11176" w:rsidRPr="00A3048A" w:rsidRDefault="00A11176" w:rsidP="00895C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1176">
              <w:rPr>
                <w:sz w:val="24"/>
                <w:szCs w:val="24"/>
              </w:rPr>
              <w:t>części 8 zamówienia w wysokości 14 760.00 zł brutto;</w:t>
            </w:r>
          </w:p>
        </w:tc>
      </w:tr>
    </w:tbl>
    <w:p w14:paraId="2B795EB9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33AFE7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BF022CF" w14:textId="0F2DDD2F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6743CA3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54470019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42DB927A" w14:textId="377DB0B4" w:rsidR="00C236D3" w:rsidRDefault="009A3C4B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Z-ca Przewodniczącego Komisji Przetargowej</w:t>
      </w:r>
    </w:p>
    <w:p w14:paraId="6BF0CBEB" w14:textId="77777777" w:rsidR="009A3C4B" w:rsidRDefault="009A3C4B" w:rsidP="00173B20">
      <w:pPr>
        <w:jc w:val="right"/>
        <w:rPr>
          <w:sz w:val="22"/>
          <w:szCs w:val="22"/>
        </w:rPr>
      </w:pPr>
    </w:p>
    <w:p w14:paraId="43BCB333" w14:textId="08942C8C" w:rsidR="009A3C4B" w:rsidRPr="00890B92" w:rsidRDefault="009A3C4B" w:rsidP="009A3C4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Agnieszka Biel</w:t>
      </w:r>
    </w:p>
    <w:sectPr w:rsidR="009A3C4B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0682A" w14:textId="77777777" w:rsidR="00B673F2" w:rsidRDefault="00B673F2">
      <w:r>
        <w:separator/>
      </w:r>
    </w:p>
  </w:endnote>
  <w:endnote w:type="continuationSeparator" w:id="0">
    <w:p w14:paraId="5E6CDB6A" w14:textId="77777777" w:rsidR="00B673F2" w:rsidRDefault="00B67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2F4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4D46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DC2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4BA38F">
        <v:line id="_x0000_s2049" style="position:absolute;left:0;text-align:left;z-index:251657728" from="-3.85pt,8.7pt" to="455.15pt,8.7pt"/>
      </w:pict>
    </w:r>
  </w:p>
  <w:p w14:paraId="53DA28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9BE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04AB17" w14:textId="77777777" w:rsidR="009F189D" w:rsidRDefault="009F189D">
    <w:pPr>
      <w:pStyle w:val="Stopka"/>
      <w:tabs>
        <w:tab w:val="clear" w:pos="4536"/>
      </w:tabs>
      <w:jc w:val="center"/>
    </w:pPr>
  </w:p>
  <w:p w14:paraId="112465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FBCB9" w14:textId="77777777" w:rsidR="00B673F2" w:rsidRDefault="00B673F2">
      <w:r>
        <w:separator/>
      </w:r>
    </w:p>
  </w:footnote>
  <w:footnote w:type="continuationSeparator" w:id="0">
    <w:p w14:paraId="22795336" w14:textId="77777777" w:rsidR="00B673F2" w:rsidRDefault="00B67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8173A" w14:textId="77777777" w:rsidR="00A11176" w:rsidRDefault="00A111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77514" w14:textId="77777777" w:rsidR="00A11176" w:rsidRDefault="00A111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0FB7F" w14:textId="77777777" w:rsidR="00A11176" w:rsidRDefault="00A111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3F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A3C4B"/>
    <w:rsid w:val="009D19BD"/>
    <w:rsid w:val="009F189D"/>
    <w:rsid w:val="00A11176"/>
    <w:rsid w:val="00A80738"/>
    <w:rsid w:val="00B673F2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3944B0"/>
  <w15:chartTrackingRefBased/>
  <w15:docId w15:val="{40B790D9-39AD-42FB-A119-14151756A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2021-09-10T06:20:00Z</dcterms:created>
  <dcterms:modified xsi:type="dcterms:W3CDTF">2021-09-10T06:22:00Z</dcterms:modified>
</cp:coreProperties>
</file>