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D9EB5" w14:textId="304A9D7F" w:rsidR="006A5DF1" w:rsidRDefault="006023CA" w:rsidP="006A5DF1">
      <w:pPr>
        <w:spacing w:after="240"/>
        <w:jc w:val="right"/>
        <w:rPr>
          <w:sz w:val="22"/>
          <w:szCs w:val="22"/>
        </w:rPr>
      </w:pPr>
      <w:r w:rsidRPr="006023C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023CA">
        <w:rPr>
          <w:sz w:val="22"/>
          <w:szCs w:val="22"/>
        </w:rPr>
        <w:t>2021-09-0</w:t>
      </w:r>
      <w:r w:rsidR="006F2D68">
        <w:rPr>
          <w:sz w:val="22"/>
          <w:szCs w:val="22"/>
        </w:rPr>
        <w:t>7</w:t>
      </w:r>
    </w:p>
    <w:p w14:paraId="0C0E381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88B400C" w14:textId="77777777" w:rsidR="006023CA" w:rsidRPr="006023CA" w:rsidRDefault="006023CA" w:rsidP="006A5DF1">
      <w:pPr>
        <w:rPr>
          <w:b/>
          <w:bCs/>
          <w:sz w:val="22"/>
          <w:szCs w:val="22"/>
        </w:rPr>
      </w:pPr>
      <w:r w:rsidRPr="006023CA">
        <w:rPr>
          <w:b/>
          <w:bCs/>
          <w:sz w:val="22"/>
          <w:szCs w:val="22"/>
        </w:rPr>
        <w:t>Szpital Miejski Specjalistyczny</w:t>
      </w:r>
    </w:p>
    <w:p w14:paraId="3124D6D7" w14:textId="77777777" w:rsidR="006023CA" w:rsidRPr="006023CA" w:rsidRDefault="006023CA" w:rsidP="006A5DF1">
      <w:pPr>
        <w:rPr>
          <w:b/>
          <w:bCs/>
          <w:sz w:val="22"/>
          <w:szCs w:val="22"/>
        </w:rPr>
      </w:pPr>
      <w:r w:rsidRPr="006023CA">
        <w:rPr>
          <w:b/>
          <w:bCs/>
          <w:sz w:val="22"/>
          <w:szCs w:val="22"/>
        </w:rPr>
        <w:t>im. Gabriela Narutowicza w Krakowie</w:t>
      </w:r>
    </w:p>
    <w:p w14:paraId="1A6B2655" w14:textId="77777777" w:rsidR="006A5DF1" w:rsidRPr="00BD5546" w:rsidRDefault="006023CA" w:rsidP="006A5DF1">
      <w:pPr>
        <w:rPr>
          <w:sz w:val="22"/>
          <w:szCs w:val="22"/>
        </w:rPr>
      </w:pPr>
      <w:r w:rsidRPr="006023C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023CA">
        <w:rPr>
          <w:sz w:val="22"/>
          <w:szCs w:val="22"/>
        </w:rPr>
        <w:t>35-37</w:t>
      </w:r>
    </w:p>
    <w:p w14:paraId="1BAA5908" w14:textId="77777777" w:rsidR="006A5DF1" w:rsidRPr="00BD5546" w:rsidRDefault="006023CA" w:rsidP="006A5DF1">
      <w:pPr>
        <w:rPr>
          <w:sz w:val="22"/>
          <w:szCs w:val="22"/>
        </w:rPr>
      </w:pPr>
      <w:r w:rsidRPr="006023C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023CA">
        <w:rPr>
          <w:sz w:val="22"/>
          <w:szCs w:val="22"/>
        </w:rPr>
        <w:t>Kraków</w:t>
      </w:r>
    </w:p>
    <w:p w14:paraId="205813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633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17F7D6" w14:textId="122DF1E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0E95">
        <w:rPr>
          <w:bCs/>
          <w:sz w:val="22"/>
          <w:szCs w:val="22"/>
        </w:rPr>
        <w:t>ZP/31/2021</w:t>
      </w:r>
      <w:r w:rsidRPr="00D91931">
        <w:rPr>
          <w:sz w:val="22"/>
          <w:szCs w:val="22"/>
        </w:rPr>
        <w:tab/>
        <w:t xml:space="preserve"> </w:t>
      </w:r>
    </w:p>
    <w:p w14:paraId="478B96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58FB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38007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7738B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C789A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F8252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B63B70" w14:textId="1D1BFA4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10E95">
        <w:rPr>
          <w:rFonts w:ascii="Times New Roman" w:hAnsi="Times New Roman"/>
          <w:szCs w:val="28"/>
        </w:rPr>
        <w:t>-1</w:t>
      </w:r>
    </w:p>
    <w:p w14:paraId="2312EB3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023CA" w:rsidRPr="006023CA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023CA" w:rsidRPr="006023CA">
        <w:rPr>
          <w:b/>
          <w:bCs/>
          <w:sz w:val="22"/>
          <w:szCs w:val="22"/>
        </w:rPr>
        <w:t>Zakup i dostawa materiałów do Centralnej Sterylizatorni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023CA" w:rsidRPr="006023CA">
        <w:rPr>
          <w:b/>
          <w:sz w:val="22"/>
          <w:szCs w:val="22"/>
        </w:rPr>
        <w:t>ZP/31/2021</w:t>
      </w:r>
      <w:r w:rsidRPr="006A5DF1">
        <w:rPr>
          <w:b/>
          <w:sz w:val="22"/>
          <w:szCs w:val="22"/>
        </w:rPr>
        <w:t>.</w:t>
      </w:r>
    </w:p>
    <w:p w14:paraId="1C2EF3A0" w14:textId="27D44E2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10E9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023CA" w:rsidRPr="006023CA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23CA" w:rsidRPr="006A5DF1" w14:paraId="02C1F613" w14:textId="77777777" w:rsidTr="001441AA">
        <w:tc>
          <w:tcPr>
            <w:tcW w:w="9356" w:type="dxa"/>
            <w:shd w:val="clear" w:color="auto" w:fill="auto"/>
          </w:tcPr>
          <w:p w14:paraId="5045095B" w14:textId="77777777" w:rsidR="006023CA" w:rsidRPr="006A5DF1" w:rsidRDefault="006023CA" w:rsidP="001441A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023CA">
              <w:rPr>
                <w:b/>
                <w:bCs/>
                <w:sz w:val="22"/>
                <w:szCs w:val="22"/>
              </w:rPr>
              <w:t>1</w:t>
            </w:r>
          </w:p>
          <w:p w14:paraId="0384C5CC" w14:textId="622A78E4" w:rsidR="006023CA" w:rsidRDefault="006023CA" w:rsidP="00A10E9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023CA">
              <w:rPr>
                <w:sz w:val="22"/>
                <w:szCs w:val="22"/>
              </w:rPr>
              <w:t>Pakiet 1. Czy Zamawiający dopuści do zaoferowania rękaw zgrzewalnych tyvek-folia o temperaturze zgrzewu 105-1250C?</w:t>
            </w:r>
          </w:p>
          <w:p w14:paraId="4E605F07" w14:textId="5C3FBD2B" w:rsidR="00A10E95" w:rsidRPr="006023CA" w:rsidRDefault="00A10E95" w:rsidP="00A10E95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  <w:r w:rsidRPr="00A10E95">
              <w:rPr>
                <w:b/>
                <w:bCs/>
                <w:sz w:val="22"/>
                <w:szCs w:val="22"/>
              </w:rPr>
              <w:t>Odpowiedź:</w:t>
            </w:r>
            <w:r w:rsidR="00E07859">
              <w:rPr>
                <w:b/>
                <w:bCs/>
                <w:sz w:val="22"/>
                <w:szCs w:val="22"/>
              </w:rPr>
              <w:t xml:space="preserve"> Zamawiający nie wyraża  zgody. Wg. zapisów SWZ Zamawiający wymaga temperatury zgrzewu min. 100-120</w:t>
            </w:r>
            <w:r w:rsidR="00E07859">
              <w:rPr>
                <w:rStyle w:val="hgkelc"/>
              </w:rPr>
              <w:t>° C.</w:t>
            </w:r>
          </w:p>
          <w:p w14:paraId="17A4DF81" w14:textId="6B0E677F" w:rsidR="006023CA" w:rsidRDefault="006023CA" w:rsidP="00A10E9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023CA">
              <w:rPr>
                <w:sz w:val="22"/>
                <w:szCs w:val="22"/>
              </w:rPr>
              <w:t>Pakiet 1. Czy Zamawiający dopuści do zaoferowania rękaw zgrzewalnych tyvek-folia o długości 100m z odpowiednim przeliczeniem ilości?</w:t>
            </w:r>
          </w:p>
          <w:p w14:paraId="4BE9FFFD" w14:textId="64235220" w:rsidR="00A10E95" w:rsidRPr="006023CA" w:rsidRDefault="00A10E95" w:rsidP="00A10E95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  <w:r w:rsidRPr="00A10E95">
              <w:rPr>
                <w:b/>
                <w:bCs/>
                <w:sz w:val="22"/>
                <w:szCs w:val="22"/>
              </w:rPr>
              <w:t>Odpowiedź:</w:t>
            </w:r>
            <w:r w:rsidR="00E07859">
              <w:rPr>
                <w:b/>
                <w:bCs/>
                <w:sz w:val="22"/>
                <w:szCs w:val="22"/>
              </w:rPr>
              <w:t xml:space="preserve"> Zamawiający nie wyraża  zgody.</w:t>
            </w:r>
          </w:p>
          <w:p w14:paraId="2B1F1AC7" w14:textId="77777777" w:rsidR="006023CA" w:rsidRPr="006A5DF1" w:rsidRDefault="006023CA" w:rsidP="001441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23CA">
              <w:rPr>
                <w:sz w:val="22"/>
                <w:szCs w:val="22"/>
              </w:rPr>
              <w:t>3.</w:t>
            </w:r>
            <w:r w:rsidRPr="006023CA">
              <w:rPr>
                <w:sz w:val="22"/>
                <w:szCs w:val="22"/>
              </w:rPr>
              <w:tab/>
              <w:t>Pakiet 6. Czy Zamawiający wyrazi zgodę na zaoferowanie rękawów papierowo-foliowych mających oznaczenie kierunku otwierania obustronnie?</w:t>
            </w:r>
          </w:p>
          <w:p w14:paraId="0225E4AA" w14:textId="72EFBD22" w:rsidR="006023CA" w:rsidRPr="00A10E95" w:rsidRDefault="00A10E95" w:rsidP="001441A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</w:t>
            </w:r>
            <w:r w:rsidRPr="00A10E95">
              <w:rPr>
                <w:b/>
                <w:bCs/>
                <w:sz w:val="22"/>
                <w:szCs w:val="22"/>
              </w:rPr>
              <w:t>Odpowiedź:</w:t>
            </w:r>
            <w:r w:rsidR="00E07859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6609DFB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3D94646" w14:textId="353FA717" w:rsidR="006D4AB3" w:rsidRPr="006A5DF1" w:rsidRDefault="00A10E9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Przewodniczącego Komisji Przetargowej</w:t>
      </w:r>
    </w:p>
    <w:p w14:paraId="6169BDD9" w14:textId="612C8F9D" w:rsidR="006D4AB3" w:rsidRPr="006A5DF1" w:rsidRDefault="00A10E95" w:rsidP="00A10E9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Agnieszka 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DD40F" w14:textId="77777777" w:rsidR="000D450E" w:rsidRDefault="000D450E">
      <w:r>
        <w:separator/>
      </w:r>
    </w:p>
  </w:endnote>
  <w:endnote w:type="continuationSeparator" w:id="0">
    <w:p w14:paraId="039F56BC" w14:textId="77777777" w:rsidR="000D450E" w:rsidRDefault="000D4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ED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9C2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E1F" w14:textId="77777777" w:rsidR="006D4AB3" w:rsidRDefault="006F2D68">
    <w:pPr>
      <w:pStyle w:val="Stopka"/>
      <w:tabs>
        <w:tab w:val="clear" w:pos="4536"/>
      </w:tabs>
      <w:jc w:val="center"/>
    </w:pPr>
    <w:r>
      <w:rPr>
        <w:noProof/>
      </w:rPr>
      <w:pict w14:anchorId="56B4979D">
        <v:line id="_x0000_s2049" style="position:absolute;left:0;text-align:left;z-index:251657728" from="-3.85pt,8.75pt" to="455.15pt,8.75pt"/>
      </w:pict>
    </w:r>
  </w:p>
  <w:p w14:paraId="37890B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B2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D6D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639D25" w14:textId="77777777" w:rsidR="006D4AB3" w:rsidRDefault="006D4AB3">
    <w:pPr>
      <w:pStyle w:val="Stopka"/>
      <w:tabs>
        <w:tab w:val="clear" w:pos="4536"/>
        <w:tab w:val="left" w:pos="6237"/>
      </w:tabs>
    </w:pPr>
  </w:p>
  <w:p w14:paraId="54905E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F2CC6" w14:textId="77777777" w:rsidR="000D450E" w:rsidRDefault="000D450E">
      <w:r>
        <w:separator/>
      </w:r>
    </w:p>
  </w:footnote>
  <w:footnote w:type="continuationSeparator" w:id="0">
    <w:p w14:paraId="78DE0268" w14:textId="77777777" w:rsidR="000D450E" w:rsidRDefault="000D4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11FC" w14:textId="77777777" w:rsidR="006023CA" w:rsidRDefault="00602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1EEA0" w14:textId="77777777" w:rsidR="006023CA" w:rsidRDefault="00602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65B8" w14:textId="77777777" w:rsidR="006023CA" w:rsidRDefault="00602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3EA8"/>
    <w:multiLevelType w:val="hybridMultilevel"/>
    <w:tmpl w:val="D37E4578"/>
    <w:lvl w:ilvl="0" w:tplc="32B6D9C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50E"/>
    <w:rsid w:val="00031374"/>
    <w:rsid w:val="000A1097"/>
    <w:rsid w:val="000D450E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23CA"/>
    <w:rsid w:val="00632C3C"/>
    <w:rsid w:val="00662BDB"/>
    <w:rsid w:val="006A5DF1"/>
    <w:rsid w:val="006B7198"/>
    <w:rsid w:val="006D4AB3"/>
    <w:rsid w:val="006F2D68"/>
    <w:rsid w:val="006F3B81"/>
    <w:rsid w:val="007D7198"/>
    <w:rsid w:val="00870F9F"/>
    <w:rsid w:val="008804B6"/>
    <w:rsid w:val="00897AB0"/>
    <w:rsid w:val="008A3553"/>
    <w:rsid w:val="00A10E9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7859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82FFAE"/>
  <w15:chartTrackingRefBased/>
  <w15:docId w15:val="{EA841AFE-71A3-4E1B-8F91-19E70CFE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E07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179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2021-09-02T13:02:00Z</dcterms:created>
  <dcterms:modified xsi:type="dcterms:W3CDTF">2021-09-07T07:25:00Z</dcterms:modified>
</cp:coreProperties>
</file>