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:rsidR="00707684" w:rsidRPr="00FA50AF" w:rsidRDefault="00707684" w:rsidP="00707684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:rsidR="00707684" w:rsidRPr="002A16E2" w:rsidRDefault="00707684" w:rsidP="00707684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:rsidR="00707684" w:rsidRPr="002A16E2" w:rsidRDefault="00707684" w:rsidP="0070768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:rsidR="00707684" w:rsidRPr="002A16E2" w:rsidRDefault="00707684" w:rsidP="0070768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:rsidR="00707684" w:rsidRPr="002A16E2" w:rsidRDefault="00707684" w:rsidP="0070768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:rsidR="00707684" w:rsidRPr="002A16E2" w:rsidRDefault="00707684" w:rsidP="0070768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:rsidR="00707684" w:rsidRDefault="00707684" w:rsidP="00707684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Pr="00883DA1" w:rsidRDefault="008D2AB8" w:rsidP="00883DA1">
      <w:pPr>
        <w:widowControl w:val="0"/>
        <w:ind w:right="1"/>
        <w:jc w:val="both"/>
        <w:rPr>
          <w:b/>
        </w:rPr>
      </w:pPr>
      <w:r>
        <w:t xml:space="preserve">Przystępując do postępowania o udzielenie zamówienia publicznego, którego przedmiotem jest </w:t>
      </w:r>
      <w:r w:rsidR="007237FE" w:rsidRPr="007237FE">
        <w:rPr>
          <w:b/>
        </w:rPr>
        <w:t>dostaw</w:t>
      </w:r>
      <w:r w:rsidR="007237FE">
        <w:rPr>
          <w:b/>
        </w:rPr>
        <w:t>a</w:t>
      </w:r>
      <w:r w:rsidR="007237FE" w:rsidRPr="007237FE">
        <w:rPr>
          <w:b/>
        </w:rPr>
        <w:t xml:space="preserve"> szlifierko - polerki  jednotalerzowej- KC-zp.272-462/21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707684" w:rsidP="008D2AB8">
      <w:pPr>
        <w:pStyle w:val="Tekstpodstawowy"/>
        <w:rPr>
          <w:b w:val="0"/>
        </w:rPr>
      </w:pPr>
      <w:r>
        <w:t>P</w:t>
      </w:r>
      <w:r w:rsidR="00FE545C">
        <w:t>roducent/model zaoferowanego</w:t>
      </w:r>
      <w:r w:rsidR="00E13E3F">
        <w:t xml:space="preserve"> </w:t>
      </w:r>
      <w:r w:rsidR="008E0952">
        <w:t>urządzenia</w:t>
      </w:r>
      <w:bookmarkStart w:id="0" w:name="_GoBack"/>
      <w:bookmarkEnd w:id="0"/>
      <w:r w:rsidR="00E13E3F">
        <w:t xml:space="preserve"> </w:t>
      </w:r>
      <w:r w:rsidR="00FE545C" w:rsidRPr="00FE545C">
        <w:rPr>
          <w:b w:val="0"/>
        </w:rPr>
        <w:t>……………………………..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707684">
        <w:t xml:space="preserve"> dni od daty podpisania umowy 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</w:t>
      </w:r>
      <w:r w:rsidR="00707684">
        <w:t xml:space="preserve"> miesięcy</w:t>
      </w:r>
      <w:r w:rsidR="00E06CEB" w:rsidRPr="0022732C">
        <w:rPr>
          <w:i/>
          <w:highlight w:val="yellow"/>
        </w:rPr>
        <w:t>(kryterium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707684" w:rsidRPr="002A16E2" w:rsidRDefault="00707684" w:rsidP="0070768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707684" w:rsidRDefault="00707684" w:rsidP="00FE545C">
      <w:pPr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707684">
        <w:rPr>
          <w:color w:val="000000"/>
          <w:sz w:val="22"/>
          <w:szCs w:val="22"/>
          <w:lang w:eastAsia="ar-SA"/>
        </w:rPr>
        <w:t>wskazany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E06CEB" w:rsidRDefault="00E06CEB" w:rsidP="00E06CEB">
      <w:pPr>
        <w:numPr>
          <w:ilvl w:val="0"/>
          <w:numId w:val="1"/>
        </w:numPr>
        <w:tabs>
          <w:tab w:val="left" w:pos="-1440"/>
          <w:tab w:val="left" w:pos="720"/>
          <w:tab w:val="left" w:pos="786"/>
        </w:tabs>
        <w:suppressAutoHyphens/>
        <w:autoSpaceDN w:val="0"/>
        <w:jc w:val="both"/>
      </w:pPr>
      <w:r>
        <w:t xml:space="preserve">Oświadczamy, że zaoferowany sprzęt posiada Certyfikat CE. </w:t>
      </w:r>
    </w:p>
    <w:p w:rsidR="00E06CEB" w:rsidRPr="00E06CEB" w:rsidRDefault="00E06CEB" w:rsidP="00E06CEB">
      <w:pPr>
        <w:pStyle w:val="Akapitzlist"/>
        <w:numPr>
          <w:ilvl w:val="0"/>
          <w:numId w:val="1"/>
        </w:numPr>
        <w:tabs>
          <w:tab w:val="left" w:pos="1440"/>
          <w:tab w:val="left" w:pos="2007"/>
          <w:tab w:val="left" w:pos="3600"/>
          <w:tab w:val="left" w:pos="3666"/>
        </w:tabs>
        <w:autoSpaceDE w:val="0"/>
        <w:spacing w:line="276" w:lineRule="auto"/>
        <w:jc w:val="both"/>
        <w:rPr>
          <w:sz w:val="22"/>
          <w:szCs w:val="22"/>
        </w:rPr>
      </w:pPr>
      <w:r w:rsidRPr="00E06CEB">
        <w:rPr>
          <w:b/>
          <w:bCs/>
          <w:sz w:val="22"/>
          <w:szCs w:val="22"/>
        </w:rPr>
        <w:t>Serwis urządzenia musi być realizowany przez producenta lub autoryzowanego partnera serwisowego producenta. Serwis realizowany będzie przez: ………………………… (należy uzupełnić).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707684" w:rsidRDefault="00FE545C" w:rsidP="0070768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</w:p>
    <w:p w:rsidR="00707684" w:rsidRDefault="00707684" w:rsidP="0070768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07684" w:rsidRDefault="00FE545C" w:rsidP="0070768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707684" w:rsidRDefault="00707684" w:rsidP="00707684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</w:p>
    <w:p w:rsidR="00FE545C" w:rsidRDefault="00FE545C" w:rsidP="00707684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707684" w:rsidP="00E06CEB">
      <w:pPr>
        <w:ind w:left="720"/>
        <w:rPr>
          <w:sz w:val="20"/>
          <w:szCs w:val="20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5014" w:rsidRDefault="00175014">
      <w:r>
        <w:separator/>
      </w:r>
    </w:p>
  </w:endnote>
  <w:endnote w:type="continuationSeparator" w:id="0">
    <w:p w:rsidR="00175014" w:rsidRDefault="00175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FA0" w:rsidRDefault="002E0F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FA0" w:rsidRDefault="002E0F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5014" w:rsidRDefault="00175014">
      <w:r>
        <w:separator/>
      </w:r>
    </w:p>
  </w:footnote>
  <w:footnote w:type="continuationSeparator" w:id="0">
    <w:p w:rsidR="00175014" w:rsidRDefault="001750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FA0" w:rsidRDefault="002E0F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FA0" w:rsidRDefault="002E0F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311151"/>
    <w:multiLevelType w:val="multilevel"/>
    <w:tmpl w:val="FAECDE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B27"/>
    <w:rsid w:val="00012286"/>
    <w:rsid w:val="00071CCC"/>
    <w:rsid w:val="000B731D"/>
    <w:rsid w:val="000D6134"/>
    <w:rsid w:val="000E09C7"/>
    <w:rsid w:val="000F6589"/>
    <w:rsid w:val="00106636"/>
    <w:rsid w:val="00116EC6"/>
    <w:rsid w:val="00167B27"/>
    <w:rsid w:val="00175014"/>
    <w:rsid w:val="001801DD"/>
    <w:rsid w:val="001D4612"/>
    <w:rsid w:val="001E7774"/>
    <w:rsid w:val="00207E98"/>
    <w:rsid w:val="002723B0"/>
    <w:rsid w:val="002E0FA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07684"/>
    <w:rsid w:val="007237FE"/>
    <w:rsid w:val="007748F0"/>
    <w:rsid w:val="007A4321"/>
    <w:rsid w:val="00833933"/>
    <w:rsid w:val="00853083"/>
    <w:rsid w:val="00883DA1"/>
    <w:rsid w:val="008B2F0C"/>
    <w:rsid w:val="008B4928"/>
    <w:rsid w:val="008D2AB8"/>
    <w:rsid w:val="008E0952"/>
    <w:rsid w:val="008F1C66"/>
    <w:rsid w:val="00970FE4"/>
    <w:rsid w:val="00A0022B"/>
    <w:rsid w:val="00A346FE"/>
    <w:rsid w:val="00A47B4D"/>
    <w:rsid w:val="00A83018"/>
    <w:rsid w:val="00B425F0"/>
    <w:rsid w:val="00B774DC"/>
    <w:rsid w:val="00C969A6"/>
    <w:rsid w:val="00CA6DCE"/>
    <w:rsid w:val="00CA7D36"/>
    <w:rsid w:val="00D24208"/>
    <w:rsid w:val="00D60C38"/>
    <w:rsid w:val="00D66893"/>
    <w:rsid w:val="00D90ACB"/>
    <w:rsid w:val="00DC1500"/>
    <w:rsid w:val="00E06CEB"/>
    <w:rsid w:val="00E13E3F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A33B2"/>
  <w15:chartTrackingRefBased/>
  <w15:docId w15:val="{90F79EFE-9EB5-44FE-9AB1-624DD01C4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E06CEB"/>
    <w:pPr>
      <w:suppressAutoHyphens/>
      <w:autoSpaceDN w:val="0"/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0E613-411A-42D7-BF0F-0B1EBD142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497</Words>
  <Characters>4368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Katarzyna Breguła</cp:lastModifiedBy>
  <cp:revision>5</cp:revision>
  <cp:lastPrinted>1899-12-31T23:00:00Z</cp:lastPrinted>
  <dcterms:created xsi:type="dcterms:W3CDTF">2021-08-31T06:08:00Z</dcterms:created>
  <dcterms:modified xsi:type="dcterms:W3CDTF">2021-08-31T11:08:00Z</dcterms:modified>
</cp:coreProperties>
</file>