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62983" w14:textId="77777777" w:rsidR="00F14675" w:rsidRPr="00240E71" w:rsidRDefault="00C9623D" w:rsidP="00F14675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29A37A9">
          <v:roundrect id="_x0000_s1026" style="position:absolute;left:0;text-align:left;margin-left:-25.5pt;margin-top:-13.15pt;width:162pt;height:1in;z-index:251659264" arcsize="10923f"/>
        </w:pict>
      </w:r>
      <w:r w:rsidR="00F14675">
        <w:rPr>
          <w:b w:val="0"/>
          <w:sz w:val="22"/>
          <w:szCs w:val="22"/>
        </w:rPr>
        <w:tab/>
      </w:r>
      <w:r w:rsidR="00F14675">
        <w:rPr>
          <w:b w:val="0"/>
          <w:sz w:val="22"/>
          <w:szCs w:val="22"/>
        </w:rPr>
        <w:tab/>
      </w:r>
      <w:r w:rsidR="00F14675">
        <w:rPr>
          <w:b w:val="0"/>
          <w:sz w:val="22"/>
          <w:szCs w:val="22"/>
        </w:rPr>
        <w:tab/>
      </w:r>
      <w:r w:rsidR="00F14675">
        <w:rPr>
          <w:b w:val="0"/>
          <w:sz w:val="22"/>
          <w:szCs w:val="22"/>
        </w:rPr>
        <w:tab/>
      </w:r>
      <w:r w:rsidR="00F14675">
        <w:rPr>
          <w:b w:val="0"/>
          <w:sz w:val="22"/>
          <w:szCs w:val="22"/>
        </w:rPr>
        <w:tab/>
      </w:r>
      <w:r w:rsidR="00F14675">
        <w:rPr>
          <w:b w:val="0"/>
          <w:sz w:val="22"/>
          <w:szCs w:val="22"/>
        </w:rPr>
        <w:tab/>
      </w:r>
      <w:r w:rsidR="00F14675">
        <w:rPr>
          <w:b w:val="0"/>
          <w:sz w:val="22"/>
          <w:szCs w:val="22"/>
        </w:rPr>
        <w:tab/>
      </w:r>
      <w:r w:rsidR="00F14675" w:rsidRPr="004C278E">
        <w:rPr>
          <w:rFonts w:ascii="Times New Roman" w:hAnsi="Times New Roman"/>
        </w:rPr>
        <w:t xml:space="preserve">Załącznik nr </w:t>
      </w:r>
      <w:r w:rsidR="00F14675">
        <w:rPr>
          <w:rFonts w:ascii="Times New Roman" w:hAnsi="Times New Roman"/>
        </w:rPr>
        <w:t>1</w:t>
      </w:r>
    </w:p>
    <w:p w14:paraId="61833545" w14:textId="77777777" w:rsidR="00F14675" w:rsidRDefault="00F14675" w:rsidP="00F1467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9F7821" w14:textId="77777777" w:rsidR="00F14675" w:rsidRPr="0022732C" w:rsidRDefault="00F14675" w:rsidP="00F1467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DD043AE" w14:textId="77777777" w:rsidR="00F14675" w:rsidRDefault="00F14675" w:rsidP="00F1467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9C1652C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B530AB3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BCE33F8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0AC7AC0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3EDE06F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27C7BD25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34AFFE79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EC22D1D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A49A479" w14:textId="77777777" w:rsidR="00F14675" w:rsidRPr="0022732C" w:rsidRDefault="00F14675" w:rsidP="00F146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637A839" w14:textId="77777777" w:rsidR="00F14675" w:rsidRDefault="00F14675" w:rsidP="00F14675">
      <w:pPr>
        <w:spacing w:line="360" w:lineRule="auto"/>
      </w:pPr>
      <w:r>
        <w:t>Do: Nazwa i siedziba Zamawiającego:</w:t>
      </w:r>
    </w:p>
    <w:p w14:paraId="303D6C9F" w14:textId="77777777" w:rsidR="00F14675" w:rsidRPr="000E7097" w:rsidRDefault="00F14675" w:rsidP="00F14675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3F7CE867" w14:textId="77777777" w:rsidR="00F14675" w:rsidRPr="000E7097" w:rsidRDefault="00F14675" w:rsidP="00F14675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35EC8CB0" w14:textId="77777777" w:rsidR="00F14675" w:rsidRDefault="00F14675" w:rsidP="00F14675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4EDE0A89" w14:textId="77777777" w:rsidR="00F14675" w:rsidRDefault="00F14675" w:rsidP="00F14675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3747185D" w14:textId="77777777" w:rsidR="00F14675" w:rsidRDefault="00F14675" w:rsidP="00F14675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3D7E8585" w14:textId="77777777" w:rsidR="00F14675" w:rsidRDefault="00F14675" w:rsidP="00F14675">
      <w:pPr>
        <w:ind w:firstLine="3969"/>
        <w:rPr>
          <w:b/>
        </w:rPr>
      </w:pPr>
    </w:p>
    <w:p w14:paraId="39D52213" w14:textId="3FA47EC7" w:rsidR="00F14675" w:rsidRPr="00B25D19" w:rsidRDefault="00F14675" w:rsidP="00F14675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660B71" w:rsidRPr="00660B71">
        <w:rPr>
          <w:b/>
          <w:sz w:val="22"/>
          <w:szCs w:val="22"/>
        </w:rPr>
        <w:t xml:space="preserve">Dostawa modułów sterujących pracą silnika o zapłonie iskrowym wraz z wiązkami elektrycznymi i sondami  Lambda dla </w:t>
      </w:r>
      <w:proofErr w:type="spellStart"/>
      <w:r w:rsidR="00660B71" w:rsidRPr="00660B71">
        <w:rPr>
          <w:b/>
          <w:sz w:val="22"/>
          <w:szCs w:val="22"/>
        </w:rPr>
        <w:t>WIMiR</w:t>
      </w:r>
      <w:proofErr w:type="spellEnd"/>
      <w:r w:rsidRPr="00B25D19">
        <w:rPr>
          <w:b/>
          <w:sz w:val="22"/>
          <w:szCs w:val="22"/>
        </w:rPr>
        <w:t>, nr sprawy: KC-zp.272-4</w:t>
      </w:r>
      <w:r>
        <w:rPr>
          <w:b/>
          <w:sz w:val="22"/>
          <w:szCs w:val="22"/>
        </w:rPr>
        <w:t>67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088F5D0" w14:textId="77777777" w:rsidR="00F14675" w:rsidRDefault="00F14675" w:rsidP="00F14675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EA38AF" w:rsidRPr="002A16E2" w14:paraId="51D47779" w14:textId="77777777" w:rsidTr="0097679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B8DBE1" w14:textId="77777777" w:rsidR="00EA38AF" w:rsidRPr="002A16E2" w:rsidRDefault="00EA38AF" w:rsidP="0097679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D83A21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33AD357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CA71CB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7C53A2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2BA1545B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2DED1D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EE6B5E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4099DC53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A63A8F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29217B0F" w14:textId="77777777" w:rsidR="00EA38AF" w:rsidRPr="002A16E2" w:rsidRDefault="00EA38AF" w:rsidP="0097679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047AB2A3" w14:textId="77777777" w:rsidR="00EA38AF" w:rsidRPr="002A16E2" w:rsidRDefault="00EA38AF" w:rsidP="009767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23D5ED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3D2E692" w14:textId="77777777" w:rsidR="00EA38AF" w:rsidRPr="002A16E2" w:rsidRDefault="00EA38AF" w:rsidP="0097679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2CE46A73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A38AF" w:rsidRPr="002A16E2" w14:paraId="7CE5682F" w14:textId="77777777" w:rsidTr="0097679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F8318D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91CAD5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1F3AB3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1BBF77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8D1B4A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5C9E74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37A74E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1A02AD" w14:textId="77777777" w:rsidR="00EA38AF" w:rsidRPr="002A16E2" w:rsidRDefault="00EA38AF" w:rsidP="009767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A38AF" w:rsidRPr="002A16E2" w14:paraId="415BA5FD" w14:textId="77777777" w:rsidTr="009767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DAD2E8" w14:textId="77777777" w:rsidR="00EA38AF" w:rsidRPr="002A16E2" w:rsidRDefault="00EA38AF" w:rsidP="009767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BD42" w14:textId="4F3BBA8C" w:rsidR="00EA38AF" w:rsidRPr="00A47B30" w:rsidRDefault="00EA38AF" w:rsidP="0097679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Moduł sterujący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88E8" w14:textId="77777777" w:rsidR="00EA38AF" w:rsidRPr="00A47B30" w:rsidRDefault="00EA38AF" w:rsidP="009767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16E8" w14:textId="627EF342" w:rsidR="00EA38AF" w:rsidRPr="00EA38AF" w:rsidRDefault="00EA38AF" w:rsidP="00976790">
            <w:pPr>
              <w:rPr>
                <w:sz w:val="16"/>
                <w:szCs w:val="16"/>
              </w:rPr>
            </w:pPr>
            <w:r w:rsidRPr="00EA38AF">
              <w:rPr>
                <w:sz w:val="16"/>
                <w:szCs w:val="16"/>
              </w:rPr>
              <w:t>2</w:t>
            </w:r>
            <w:r w:rsidRPr="00EA38AF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880A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C597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022984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FF89F1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</w:tr>
      <w:tr w:rsidR="00EA38AF" w:rsidRPr="002A16E2" w14:paraId="1D836616" w14:textId="77777777" w:rsidTr="009767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6DC7CB" w14:textId="6E300BD2" w:rsidR="00EA38AF" w:rsidRPr="002A16E2" w:rsidRDefault="00EA38AF" w:rsidP="009767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A5A3" w14:textId="5513830D" w:rsidR="00EA38AF" w:rsidRDefault="00EA38AF" w:rsidP="0097679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Wiązka elektryczna do modułu sterującego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57D2" w14:textId="77777777" w:rsidR="00EA38AF" w:rsidRPr="00A47B30" w:rsidRDefault="00EA38AF" w:rsidP="009767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0C00" w14:textId="76168F9A" w:rsidR="00EA38AF" w:rsidRPr="00EA38AF" w:rsidRDefault="00EA38AF" w:rsidP="00976790">
            <w:pPr>
              <w:rPr>
                <w:sz w:val="16"/>
                <w:szCs w:val="16"/>
              </w:rPr>
            </w:pPr>
            <w:r w:rsidRPr="00EA38AF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2761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83BC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6DB8C8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56C9AA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</w:tr>
      <w:tr w:rsidR="00EA38AF" w:rsidRPr="002A16E2" w14:paraId="3452F93B" w14:textId="77777777" w:rsidTr="009767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A583FE" w14:textId="44426AC1" w:rsidR="00EA38AF" w:rsidRPr="002A16E2" w:rsidRDefault="00EA38AF" w:rsidP="009767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7653" w14:textId="2AEB7C1A" w:rsidR="00EA38AF" w:rsidRDefault="00EA38AF" w:rsidP="0097679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Sonda Lambda szerokopasmowa LSU4.9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254B" w14:textId="77777777" w:rsidR="00EA38AF" w:rsidRPr="00A47B30" w:rsidRDefault="00EA38AF" w:rsidP="009767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9199" w14:textId="15C03C01" w:rsidR="00EA38AF" w:rsidRPr="00EA38AF" w:rsidRDefault="00EA38AF" w:rsidP="00976790">
            <w:pPr>
              <w:rPr>
                <w:sz w:val="16"/>
                <w:szCs w:val="16"/>
              </w:rPr>
            </w:pPr>
            <w:r w:rsidRPr="00EA38AF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9564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EC01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E3B191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1FBAED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</w:tr>
      <w:tr w:rsidR="00EA38AF" w:rsidRPr="002A16E2" w14:paraId="0B73A7C6" w14:textId="77777777" w:rsidTr="009767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296BA1" w14:textId="6EF806BB" w:rsidR="00EA38AF" w:rsidRDefault="00EA38AF" w:rsidP="009767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905" w14:textId="653AAF89" w:rsidR="00EA38AF" w:rsidRDefault="00EA38AF" w:rsidP="0097679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Złączka elektryczna do sondy Lambda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267C" w14:textId="77777777" w:rsidR="00EA38AF" w:rsidRPr="00A47B30" w:rsidRDefault="00EA38AF" w:rsidP="009767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2B94" w14:textId="517886D5" w:rsidR="00EA38AF" w:rsidRPr="00EA38AF" w:rsidRDefault="00EA38AF" w:rsidP="00976790">
            <w:pPr>
              <w:rPr>
                <w:sz w:val="16"/>
                <w:szCs w:val="16"/>
              </w:rPr>
            </w:pPr>
            <w:r w:rsidRPr="00EA38AF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A003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655C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96531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2C02C9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</w:tr>
      <w:tr w:rsidR="00EA38AF" w:rsidRPr="002A16E2" w14:paraId="1D8C3457" w14:textId="77777777" w:rsidTr="00976790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FBA0AA" w14:textId="77777777" w:rsidR="00EA38AF" w:rsidRDefault="00EA38AF" w:rsidP="00976790">
            <w:pPr>
              <w:ind w:right="425"/>
              <w:rPr>
                <w:sz w:val="22"/>
                <w:szCs w:val="22"/>
              </w:rPr>
            </w:pPr>
          </w:p>
          <w:p w14:paraId="64705D13" w14:textId="17D98368" w:rsidR="00EA38AF" w:rsidRPr="002A16E2" w:rsidRDefault="00EA38AF" w:rsidP="00EA38AF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8CC0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B77C56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29E03B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</w:tr>
      <w:tr w:rsidR="00EA38AF" w:rsidRPr="002A16E2" w14:paraId="01F43780" w14:textId="77777777" w:rsidTr="00EA38AF">
        <w:trPr>
          <w:trHeight w:val="70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C0BFA7" w14:textId="77777777" w:rsidR="00EA38AF" w:rsidRPr="002A16E2" w:rsidRDefault="00EA38AF" w:rsidP="0097679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B853F89" w14:textId="77777777" w:rsidR="00EA38AF" w:rsidRPr="002A16E2" w:rsidRDefault="00EA38AF" w:rsidP="00976790">
            <w:pPr>
              <w:rPr>
                <w:sz w:val="22"/>
                <w:szCs w:val="22"/>
              </w:rPr>
            </w:pPr>
          </w:p>
          <w:p w14:paraId="17B79BBE" w14:textId="354482B2" w:rsidR="00EA38AF" w:rsidRPr="002A16E2" w:rsidRDefault="00EA38AF" w:rsidP="00EA38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8264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3D2346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7F1278" w14:textId="77777777" w:rsidR="00EA38AF" w:rsidRPr="002A16E2" w:rsidRDefault="00EA38AF" w:rsidP="0097679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B77F789" w14:textId="77777777" w:rsidR="00F14675" w:rsidRPr="00FB1B4F" w:rsidRDefault="00F14675" w:rsidP="00F1467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4602887" w14:textId="77777777" w:rsidR="00F14675" w:rsidRDefault="00F14675" w:rsidP="00F14675">
      <w:pPr>
        <w:pStyle w:val="Tekstpodstawowy"/>
      </w:pPr>
      <w:r>
        <w:t>Powyższa cena podatek VAT w wysokości 23 % tj.…………………….PLN</w:t>
      </w:r>
    </w:p>
    <w:p w14:paraId="1C89F3FA" w14:textId="56D93B72" w:rsidR="00F14675" w:rsidRDefault="00F14675" w:rsidP="00F1467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</w:t>
      </w:r>
      <w:r w:rsidR="00EA38AF">
        <w:rPr>
          <w:b/>
        </w:rPr>
        <w:t>zamówienia</w:t>
      </w:r>
      <w:r>
        <w:rPr>
          <w:b/>
        </w:rPr>
        <w:t xml:space="preserve">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73617AE2" w14:textId="77777777" w:rsidR="00F14675" w:rsidRDefault="00F14675" w:rsidP="00F1467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7DB431B9" w14:textId="77777777" w:rsidR="00F14675" w:rsidRPr="00B25D19" w:rsidRDefault="00F14675" w:rsidP="00F14675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04E48FB4" w14:textId="77777777" w:rsidR="00F14675" w:rsidRPr="00B25D19" w:rsidRDefault="00F14675" w:rsidP="00F14675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4F69ABDB" w14:textId="77777777" w:rsidR="00F14675" w:rsidRDefault="00F14675" w:rsidP="00F14675">
      <w:pPr>
        <w:jc w:val="both"/>
        <w:rPr>
          <w:sz w:val="18"/>
          <w:szCs w:val="18"/>
        </w:rPr>
      </w:pPr>
    </w:p>
    <w:p w14:paraId="23F2C4A1" w14:textId="77777777" w:rsidR="00F14675" w:rsidRDefault="00F14675" w:rsidP="00F1467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36E26B0" w14:textId="77777777" w:rsidR="00F14675" w:rsidRPr="00730EFE" w:rsidRDefault="00F14675" w:rsidP="00F1467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23CEEB61" w14:textId="77777777" w:rsidR="00F14675" w:rsidRPr="001D671E" w:rsidRDefault="00F14675" w:rsidP="00F146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428BFFA" w14:textId="77777777" w:rsidR="00F14675" w:rsidRDefault="00F14675" w:rsidP="00F146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A59CE8F" w14:textId="77777777" w:rsidR="00F14675" w:rsidRDefault="00F14675" w:rsidP="00F1467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561DA4" w14:textId="77777777" w:rsidR="00F14675" w:rsidRDefault="00F14675" w:rsidP="00F1467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BBE050" w14:textId="77777777" w:rsidR="00F14675" w:rsidRPr="001D671E" w:rsidRDefault="00F14675" w:rsidP="00F1467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14675" w:rsidRPr="00FE545C" w14:paraId="7A3890A9" w14:textId="77777777" w:rsidTr="009767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93EB2" w14:textId="77777777" w:rsidR="00F14675" w:rsidRPr="00FE545C" w:rsidRDefault="00F14675" w:rsidP="009767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70024" w14:textId="77777777" w:rsidR="00F14675" w:rsidRPr="00FE545C" w:rsidRDefault="00F14675" w:rsidP="009767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F9D37E0" w14:textId="77777777" w:rsidR="00F14675" w:rsidRPr="00FE545C" w:rsidRDefault="00F14675" w:rsidP="009767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55B33" w14:textId="77777777" w:rsidR="00F14675" w:rsidRPr="00FE545C" w:rsidRDefault="00F14675" w:rsidP="009767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14675" w:rsidRPr="00FE545C" w14:paraId="54526275" w14:textId="77777777" w:rsidTr="009767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29B21" w14:textId="77777777" w:rsidR="00F14675" w:rsidRPr="00FE545C" w:rsidRDefault="00F14675" w:rsidP="0097679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62504" w14:textId="77777777" w:rsidR="00F14675" w:rsidRPr="00FE545C" w:rsidRDefault="00F14675" w:rsidP="0097679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6F719" w14:textId="77777777" w:rsidR="00F14675" w:rsidRPr="00FE545C" w:rsidRDefault="00F14675" w:rsidP="0097679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14675" w:rsidRPr="00FE545C" w14:paraId="30B4DBD4" w14:textId="77777777" w:rsidTr="009767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7FD50" w14:textId="77777777" w:rsidR="00F14675" w:rsidRPr="00FE545C" w:rsidRDefault="00F14675" w:rsidP="0097679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DEBF6" w14:textId="77777777" w:rsidR="00F14675" w:rsidRPr="00FE545C" w:rsidRDefault="00F14675" w:rsidP="0097679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206A0" w14:textId="77777777" w:rsidR="00F14675" w:rsidRPr="00FE545C" w:rsidRDefault="00F14675" w:rsidP="0097679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62143B" w14:textId="77777777" w:rsidR="00F14675" w:rsidRDefault="00F14675" w:rsidP="00F146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AEE876" w14:textId="77777777" w:rsidR="00F14675" w:rsidRPr="00D638CC" w:rsidRDefault="00F14675" w:rsidP="00F1467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718C637" w14:textId="77777777" w:rsidR="00F14675" w:rsidRPr="002F276A" w:rsidRDefault="00F14675" w:rsidP="00F1467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C791387" w14:textId="77777777" w:rsidR="00F14675" w:rsidRPr="002F276A" w:rsidRDefault="00F14675" w:rsidP="00F1467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BEF234A" w14:textId="77777777" w:rsidR="00F14675" w:rsidRPr="002F276A" w:rsidRDefault="00F14675" w:rsidP="00F1467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029DAD3" w14:textId="77777777" w:rsidR="00F14675" w:rsidRPr="002F276A" w:rsidRDefault="00F14675" w:rsidP="00F1467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0BC9DC2" w14:textId="77777777" w:rsidR="00F14675" w:rsidRPr="002F276A" w:rsidRDefault="00F14675" w:rsidP="00F1467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FCCB6E" w14:textId="77777777" w:rsidR="00F14675" w:rsidRDefault="00F14675" w:rsidP="00F146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3151E65" w14:textId="77777777" w:rsidR="00F14675" w:rsidRDefault="00F14675" w:rsidP="00F1467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C3BC90D" w14:textId="77777777" w:rsidR="00F14675" w:rsidRDefault="00F14675" w:rsidP="00F146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C9CF90D" w14:textId="77777777" w:rsidR="00F14675" w:rsidRDefault="00F14675" w:rsidP="00F1467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D0B2EFB" w14:textId="77777777" w:rsidR="00F14675" w:rsidRDefault="00F14675" w:rsidP="00F1467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116230F" w14:textId="77777777" w:rsidR="00F14675" w:rsidRDefault="00F14675" w:rsidP="00F1467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94BC20E" w14:textId="77777777" w:rsidR="00F14675" w:rsidRDefault="00F14675" w:rsidP="00F1467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A605121" w14:textId="77777777" w:rsidR="00F14675" w:rsidRPr="000B45FE" w:rsidRDefault="00F14675" w:rsidP="00F1467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1521C0" w14:textId="77777777" w:rsidR="00F14675" w:rsidRDefault="00F14675" w:rsidP="00F146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1BC9684" w14:textId="77777777" w:rsidR="00F14675" w:rsidRDefault="00F14675" w:rsidP="00F14675">
      <w:pPr>
        <w:jc w:val="both"/>
        <w:rPr>
          <w:sz w:val="22"/>
          <w:szCs w:val="22"/>
        </w:rPr>
      </w:pPr>
    </w:p>
    <w:p w14:paraId="6AE74900" w14:textId="77777777" w:rsidR="00F14675" w:rsidRDefault="00F14675" w:rsidP="00F14675">
      <w:pPr>
        <w:jc w:val="both"/>
        <w:rPr>
          <w:sz w:val="22"/>
          <w:szCs w:val="22"/>
        </w:rPr>
      </w:pPr>
    </w:p>
    <w:p w14:paraId="45E8795D" w14:textId="77777777" w:rsidR="00F14675" w:rsidRPr="00423B06" w:rsidRDefault="00F14675" w:rsidP="00F1467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284C213" w14:textId="77777777" w:rsidR="00F14675" w:rsidRDefault="00F14675" w:rsidP="00F1467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A160BD9" w14:textId="77777777" w:rsidR="00F14675" w:rsidRDefault="00F14675" w:rsidP="00F14675">
      <w:pPr>
        <w:rPr>
          <w:sz w:val="20"/>
          <w:szCs w:val="20"/>
        </w:rPr>
      </w:pPr>
    </w:p>
    <w:p w14:paraId="687C78D3" w14:textId="77777777" w:rsidR="00FE545C" w:rsidRPr="006321E6" w:rsidRDefault="00FE545C" w:rsidP="006321E6"/>
    <w:sectPr w:rsidR="00FE545C" w:rsidRPr="006321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FEA10" w14:textId="77777777" w:rsidR="001D0AF6" w:rsidRDefault="001D0AF6">
      <w:r>
        <w:separator/>
      </w:r>
    </w:p>
  </w:endnote>
  <w:endnote w:type="continuationSeparator" w:id="0">
    <w:p w14:paraId="6EEFE436" w14:textId="77777777" w:rsidR="001D0AF6" w:rsidRDefault="001D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E19AF" w14:textId="77777777" w:rsidR="00E43F30" w:rsidRDefault="00E43F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D10B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F07B4" w14:textId="77777777" w:rsidR="00E43F30" w:rsidRDefault="00E43F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B9DE6" w14:textId="77777777" w:rsidR="001D0AF6" w:rsidRDefault="001D0AF6">
      <w:r>
        <w:separator/>
      </w:r>
    </w:p>
  </w:footnote>
  <w:footnote w:type="continuationSeparator" w:id="0">
    <w:p w14:paraId="1E55662A" w14:textId="77777777" w:rsidR="001D0AF6" w:rsidRDefault="001D0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4F4B1" w14:textId="77777777" w:rsidR="00E43F30" w:rsidRDefault="00E43F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526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19CD" w14:textId="77777777" w:rsidR="00E43F30" w:rsidRDefault="00E43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AF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0AF6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21E6"/>
    <w:rsid w:val="0063384F"/>
    <w:rsid w:val="00643C6F"/>
    <w:rsid w:val="00646202"/>
    <w:rsid w:val="0065290F"/>
    <w:rsid w:val="00660B71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23D"/>
    <w:rsid w:val="00C969A6"/>
    <w:rsid w:val="00CA7D36"/>
    <w:rsid w:val="00D24208"/>
    <w:rsid w:val="00D60C38"/>
    <w:rsid w:val="00D66893"/>
    <w:rsid w:val="00D90ACB"/>
    <w:rsid w:val="00DC1500"/>
    <w:rsid w:val="00E43F30"/>
    <w:rsid w:val="00E44371"/>
    <w:rsid w:val="00E949B0"/>
    <w:rsid w:val="00EA38AF"/>
    <w:rsid w:val="00F00591"/>
    <w:rsid w:val="00F1467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E5BBD8"/>
  <w15:chartTrackingRefBased/>
  <w15:docId w15:val="{BE076FEE-B300-4ABD-BDF2-5F0D0D9B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67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520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2021-08-27T11:27:00Z</cp:lastPrinted>
  <dcterms:created xsi:type="dcterms:W3CDTF">2021-08-27T11:36:00Z</dcterms:created>
  <dcterms:modified xsi:type="dcterms:W3CDTF">2021-08-27T11:36:00Z</dcterms:modified>
</cp:coreProperties>
</file>