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DBCDD" w14:textId="75116E2C" w:rsidR="00800095" w:rsidRPr="001905D5" w:rsidRDefault="00800095" w:rsidP="00800095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</w:t>
      </w:r>
      <w:r w:rsidR="00D8733B">
        <w:rPr>
          <w:rFonts w:ascii="Verdana" w:hAnsi="Verdana"/>
          <w:b/>
          <w:sz w:val="16"/>
          <w:szCs w:val="16"/>
        </w:rPr>
        <w:t>67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3C632242" w14:textId="77777777" w:rsidR="00800095" w:rsidRPr="001905D5" w:rsidRDefault="00800095" w:rsidP="00800095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2260BC1" w14:textId="77777777" w:rsidR="00800095" w:rsidRPr="001905D5" w:rsidRDefault="00800095" w:rsidP="0080009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489DB36B" w14:textId="77777777" w:rsidR="00800095" w:rsidRPr="001905D5" w:rsidRDefault="00800095" w:rsidP="0080009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64F8F493" w14:textId="77777777" w:rsidR="00800095" w:rsidRPr="001905D5" w:rsidRDefault="00800095" w:rsidP="0080009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3DCB8A0A" w14:textId="77777777" w:rsidR="00800095" w:rsidRPr="001905D5" w:rsidRDefault="00800095" w:rsidP="00800095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47B64EB" w14:textId="77777777" w:rsidR="00800095" w:rsidRPr="001905D5" w:rsidRDefault="00800095" w:rsidP="00800095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CDB698E" w14:textId="77777777" w:rsidR="00800095" w:rsidRPr="001905D5" w:rsidRDefault="00800095" w:rsidP="0080009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186D52CA" w14:textId="77777777" w:rsidR="00800095" w:rsidRPr="001905D5" w:rsidRDefault="00800095" w:rsidP="00800095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350DDFEF" w14:textId="77777777" w:rsidR="00800095" w:rsidRPr="001905D5" w:rsidRDefault="00800095" w:rsidP="00800095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054916A" w14:textId="77777777" w:rsidR="00800095" w:rsidRPr="001905D5" w:rsidRDefault="00800095" w:rsidP="0080009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75B752F" w14:textId="77777777" w:rsidR="00800095" w:rsidRPr="001905D5" w:rsidRDefault="00800095" w:rsidP="00800095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AAB78A6" w14:textId="77777777" w:rsidR="00800095" w:rsidRDefault="00800095" w:rsidP="00800095">
      <w:pPr>
        <w:spacing w:line="254" w:lineRule="auto"/>
        <w:rPr>
          <w:rFonts w:ascii="Arial" w:hAnsi="Arial" w:cs="Arial"/>
        </w:rPr>
      </w:pPr>
    </w:p>
    <w:p w14:paraId="6F40336C" w14:textId="77777777" w:rsidR="00800095" w:rsidRPr="003A114E" w:rsidRDefault="00800095" w:rsidP="0080009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0D019C24" w14:textId="77777777" w:rsidR="00800095" w:rsidRPr="003A114E" w:rsidRDefault="00800095" w:rsidP="0080009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1CFC5C2" w14:textId="77777777" w:rsidR="00800095" w:rsidRPr="003A114E" w:rsidRDefault="00800095" w:rsidP="0080009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6AE24B30" w14:textId="77777777" w:rsidR="00800095" w:rsidRPr="003A114E" w:rsidRDefault="00800095" w:rsidP="00800095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66B549F" w14:textId="2A174DB1" w:rsidR="00800095" w:rsidRDefault="00800095" w:rsidP="00800095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D8733B" w:rsidRPr="00660B71">
        <w:rPr>
          <w:b/>
        </w:rPr>
        <w:t xml:space="preserve">Dostawa modułów sterujących pracą silnika o zapłonie iskrowym wraz z wiązkami elektrycznymi i sondami  Lambda dla </w:t>
      </w:r>
      <w:proofErr w:type="spellStart"/>
      <w:r w:rsidR="00D8733B" w:rsidRPr="00660B71">
        <w:rPr>
          <w:b/>
        </w:rPr>
        <w:t>WIMiR</w:t>
      </w:r>
      <w:proofErr w:type="spellEnd"/>
      <w:r w:rsidR="00D8733B" w:rsidRPr="00B25D19">
        <w:rPr>
          <w:b/>
        </w:rPr>
        <w:t>, nr sprawy: KC-zp.272-4</w:t>
      </w:r>
      <w:r w:rsidR="00D8733B">
        <w:rPr>
          <w:b/>
        </w:rPr>
        <w:t>67</w:t>
      </w:r>
      <w:r w:rsidR="00D8733B" w:rsidRPr="00B25D19">
        <w:rPr>
          <w:b/>
        </w:rPr>
        <w:t>/21,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5E9A05B1" w14:textId="77777777" w:rsidR="00800095" w:rsidRPr="003A114E" w:rsidRDefault="00800095" w:rsidP="00800095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5D93E67" w14:textId="77777777" w:rsidR="00800095" w:rsidRPr="003A114E" w:rsidRDefault="00800095" w:rsidP="0080009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A3BCCDD" w14:textId="77777777" w:rsidR="00800095" w:rsidRDefault="00800095" w:rsidP="0080009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32EECCA" w14:textId="77777777" w:rsidR="00800095" w:rsidRPr="003A114E" w:rsidRDefault="00800095" w:rsidP="00800095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A3EC532" w14:textId="77777777" w:rsidR="00800095" w:rsidRPr="001905D5" w:rsidRDefault="00800095" w:rsidP="0080009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51FD167" w14:textId="77777777" w:rsidR="00800095" w:rsidRPr="001905D5" w:rsidRDefault="00800095" w:rsidP="0080009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0B125C5" w14:textId="77777777" w:rsidR="00800095" w:rsidRPr="001905D5" w:rsidRDefault="00800095" w:rsidP="0080009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5702F019" w14:textId="77777777" w:rsidR="00800095" w:rsidRPr="001905D5" w:rsidRDefault="00800095" w:rsidP="00800095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26C1E0E6" w14:textId="77777777" w:rsidR="00800095" w:rsidRDefault="00800095" w:rsidP="0080009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6DDAE05" w14:textId="77777777" w:rsidR="00800095" w:rsidRDefault="00800095" w:rsidP="0080009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169E72F" w14:textId="77777777" w:rsidR="00800095" w:rsidRPr="001905D5" w:rsidRDefault="00800095" w:rsidP="0080009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6D6C92B" w14:textId="77777777" w:rsidR="00800095" w:rsidRPr="00423B06" w:rsidRDefault="00800095" w:rsidP="0080009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8F06152" w14:textId="77777777" w:rsidR="00800095" w:rsidRDefault="00800095" w:rsidP="0080009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8D25370" w14:textId="77777777" w:rsidR="00800095" w:rsidRDefault="00800095" w:rsidP="0080009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7D7E8EC" w14:textId="77777777" w:rsidR="00800095" w:rsidRDefault="00800095" w:rsidP="0080009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10F7BAD" w14:textId="77777777" w:rsidR="00800095" w:rsidRDefault="00800095" w:rsidP="00800095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7A0882CC" w14:textId="77777777" w:rsidR="00800095" w:rsidRDefault="00800095" w:rsidP="00800095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38EBC21" w14:textId="77777777" w:rsidR="00800095" w:rsidRDefault="00800095" w:rsidP="00800095"/>
    <w:p w14:paraId="05D406BF" w14:textId="77777777" w:rsidR="00800095" w:rsidRPr="00172561" w:rsidRDefault="00800095" w:rsidP="00800095"/>
    <w:p w14:paraId="32138F2D" w14:textId="77777777" w:rsidR="00800095" w:rsidRPr="00D363BA" w:rsidRDefault="00800095" w:rsidP="00800095"/>
    <w:p w14:paraId="33687742" w14:textId="77777777" w:rsidR="00800095" w:rsidRPr="00634AD0" w:rsidRDefault="00800095" w:rsidP="00800095"/>
    <w:p w14:paraId="49B3E482" w14:textId="77777777" w:rsidR="00800095" w:rsidRPr="000A70CB" w:rsidRDefault="00800095" w:rsidP="00800095"/>
    <w:p w14:paraId="15523EA6" w14:textId="77777777" w:rsidR="00800095" w:rsidRPr="00F217F6" w:rsidRDefault="00800095" w:rsidP="00800095"/>
    <w:p w14:paraId="0F3A1D9B" w14:textId="77777777" w:rsidR="00800095" w:rsidRPr="001D2720" w:rsidRDefault="00800095" w:rsidP="00800095"/>
    <w:p w14:paraId="438E78BC" w14:textId="77777777" w:rsidR="00800095" w:rsidRPr="00E35D16" w:rsidRDefault="00800095" w:rsidP="00800095"/>
    <w:p w14:paraId="59656A97" w14:textId="77777777" w:rsidR="005103B9" w:rsidRPr="007436A6" w:rsidRDefault="005103B9" w:rsidP="007436A6"/>
    <w:sectPr w:rsidR="005103B9" w:rsidRPr="007436A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4BD98" w14:textId="77777777" w:rsidR="00B95E47" w:rsidRDefault="00B95E47" w:rsidP="0038231F">
      <w:pPr>
        <w:spacing w:after="0" w:line="240" w:lineRule="auto"/>
      </w:pPr>
      <w:r>
        <w:separator/>
      </w:r>
    </w:p>
  </w:endnote>
  <w:endnote w:type="continuationSeparator" w:id="0">
    <w:p w14:paraId="19A4D917" w14:textId="77777777" w:rsidR="00B95E47" w:rsidRDefault="00B95E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2723D" w14:textId="77777777" w:rsidR="00180835" w:rsidRDefault="001808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628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80339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31E54" w14:textId="77777777" w:rsidR="00180835" w:rsidRDefault="001808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66060" w14:textId="77777777" w:rsidR="00B95E47" w:rsidRDefault="00B95E47" w:rsidP="0038231F">
      <w:pPr>
        <w:spacing w:after="0" w:line="240" w:lineRule="auto"/>
      </w:pPr>
      <w:r>
        <w:separator/>
      </w:r>
    </w:p>
  </w:footnote>
  <w:footnote w:type="continuationSeparator" w:id="0">
    <w:p w14:paraId="15D55AB1" w14:textId="77777777" w:rsidR="00B95E47" w:rsidRDefault="00B95E47" w:rsidP="0038231F">
      <w:pPr>
        <w:spacing w:after="0" w:line="240" w:lineRule="auto"/>
      </w:pPr>
      <w:r>
        <w:continuationSeparator/>
      </w:r>
    </w:p>
  </w:footnote>
  <w:footnote w:id="1">
    <w:p w14:paraId="4BBA8B54" w14:textId="77777777" w:rsidR="00800095" w:rsidRDefault="00800095" w:rsidP="0080009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E7FF6D9" w14:textId="77777777" w:rsidR="00800095" w:rsidRPr="0024624C" w:rsidRDefault="00800095" w:rsidP="008000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1E2DBACD" w14:textId="77777777" w:rsidR="00800095" w:rsidRPr="008D4C56" w:rsidRDefault="00800095" w:rsidP="008000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E833" w14:textId="77777777" w:rsidR="00180835" w:rsidRDefault="00180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C2482" w14:textId="77777777" w:rsidR="00180835" w:rsidRDefault="00180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49FE5" w14:textId="77777777" w:rsidR="00180835" w:rsidRDefault="001808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E4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083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36A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009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5E47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733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5E9E21"/>
  <w15:chartTrackingRefBased/>
  <w15:docId w15:val="{5B2FBE7E-4BF0-463F-922F-A61C261EC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2021-08-27T11:39:00Z</cp:lastPrinted>
  <dcterms:created xsi:type="dcterms:W3CDTF">2021-08-27T11:39:00Z</dcterms:created>
  <dcterms:modified xsi:type="dcterms:W3CDTF">2021-08-27T11:39:00Z</dcterms:modified>
</cp:coreProperties>
</file>