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F131E22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A0898">
        <w:rPr>
          <w:b/>
          <w:bCs/>
          <w:sz w:val="20"/>
          <w:szCs w:val="20"/>
        </w:rPr>
        <w:t>u</w:t>
      </w:r>
      <w:r w:rsidR="00AA0898" w:rsidRPr="00AA0898">
        <w:rPr>
          <w:b/>
          <w:bCs/>
          <w:sz w:val="20"/>
          <w:szCs w:val="20"/>
        </w:rPr>
        <w:t>sługa szkolenia pracowników administracyjnych  AGH z zakresu: „Management 3.0 " w ramach projektu POWR.03.05.00-00-Z307/17 -  KC-zp.272-386/21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163FD0AF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szkolenie dla 16 osób 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25D33129" w:rsidR="00AA0898" w:rsidRPr="000E2C30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rutto* </w:t>
      </w:r>
      <w:r w:rsidRPr="00AA0898">
        <w:rPr>
          <w:bCs/>
          <w:sz w:val="22"/>
          <w:szCs w:val="22"/>
        </w:rPr>
        <w:t>za usługę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0E2C30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386A3FE5" w14:textId="0C2768C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AA0898">
        <w:rPr>
          <w:b/>
          <w:sz w:val="20"/>
          <w:szCs w:val="20"/>
        </w:rPr>
        <w:t>31.122021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206C0B27" w14:textId="765E84F8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 xml:space="preserve">Kryterium: Doświadczenie trenera </w:t>
      </w:r>
      <w:bookmarkStart w:id="1" w:name="_GoBack"/>
      <w:bookmarkEnd w:id="1"/>
      <w:r w:rsidR="0044055D">
        <w:rPr>
          <w:b/>
          <w:color w:val="0070C0"/>
          <w:sz w:val="20"/>
          <w:szCs w:val="20"/>
          <w:u w:val="single"/>
        </w:rPr>
        <w:t>wyznaczonego do realizacji zamówienia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2448D622" w14:textId="15EC1EE7" w:rsidR="00AA0898" w:rsidRPr="00AA0898" w:rsidRDefault="00AA0898" w:rsidP="00FE545C">
      <w:pPr>
        <w:rPr>
          <w:b/>
          <w:sz w:val="20"/>
          <w:szCs w:val="20"/>
        </w:rPr>
      </w:pPr>
      <w:r w:rsidRPr="00AA0898">
        <w:rPr>
          <w:b/>
          <w:sz w:val="20"/>
          <w:szCs w:val="20"/>
        </w:rPr>
        <w:t xml:space="preserve">Pan/Pani ……………………..………….. </w:t>
      </w:r>
      <w:r w:rsidRPr="00AA0898">
        <w:rPr>
          <w:b/>
          <w:i/>
          <w:sz w:val="20"/>
          <w:szCs w:val="20"/>
        </w:rPr>
        <w:t xml:space="preserve">(proszę wpisać imię i nazwisko) </w:t>
      </w:r>
      <w:r w:rsidRPr="00AA0898">
        <w:rPr>
          <w:b/>
          <w:sz w:val="20"/>
          <w:szCs w:val="20"/>
        </w:rPr>
        <w:t xml:space="preserve">przeprowadził/a  ……. godzin </w:t>
      </w:r>
      <w:r w:rsidRPr="00AA0898">
        <w:rPr>
          <w:b/>
          <w:i/>
          <w:sz w:val="20"/>
          <w:szCs w:val="20"/>
        </w:rPr>
        <w:t>(wpisać ilość</w:t>
      </w:r>
      <w:r w:rsidRPr="00AA0898">
        <w:rPr>
          <w:b/>
          <w:sz w:val="20"/>
          <w:szCs w:val="20"/>
        </w:rPr>
        <w:t>) szkoleń z zakresu Management 3.0</w:t>
      </w:r>
    </w:p>
    <w:p w14:paraId="07291FAF" w14:textId="77777777" w:rsidR="00AA0898" w:rsidRPr="00AA0898" w:rsidRDefault="00AA0898" w:rsidP="00FE545C">
      <w:pPr>
        <w:rPr>
          <w:b/>
          <w:i/>
          <w:sz w:val="20"/>
          <w:szCs w:val="20"/>
        </w:rPr>
      </w:pPr>
    </w:p>
    <w:p w14:paraId="5C61EAD3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732AD" w14:textId="77777777" w:rsidR="00E41344" w:rsidRDefault="00E41344">
      <w:r>
        <w:separator/>
      </w:r>
    </w:p>
  </w:endnote>
  <w:endnote w:type="continuationSeparator" w:id="0">
    <w:p w14:paraId="2AEE45AD" w14:textId="77777777" w:rsidR="00E41344" w:rsidRDefault="00E4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05487B" w14:textId="77777777" w:rsidR="00E41344" w:rsidRDefault="00E41344">
      <w:r>
        <w:separator/>
      </w:r>
    </w:p>
  </w:footnote>
  <w:footnote w:type="continuationSeparator" w:id="0">
    <w:p w14:paraId="67315C3E" w14:textId="77777777" w:rsidR="00E41344" w:rsidRDefault="00E4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74C09-EC03-4127-8395-DEFEBEE21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537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2021-09-02T09:54:00Z</cp:lastPrinted>
  <dcterms:created xsi:type="dcterms:W3CDTF">2021-09-02T10:03:00Z</dcterms:created>
  <dcterms:modified xsi:type="dcterms:W3CDTF">2021-09-02T10:03:00Z</dcterms:modified>
</cp:coreProperties>
</file>