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06A" w:rsidRPr="004F079B" w:rsidRDefault="00C444BD" w:rsidP="00E64938">
      <w:pPr>
        <w:spacing w:after="240"/>
        <w:jc w:val="right"/>
        <w:rPr>
          <w:sz w:val="22"/>
          <w:szCs w:val="22"/>
        </w:rPr>
      </w:pPr>
      <w:r w:rsidRPr="00C444BD">
        <w:rPr>
          <w:sz w:val="22"/>
          <w:szCs w:val="22"/>
        </w:rPr>
        <w:t>Gnojnik</w:t>
      </w:r>
      <w:r w:rsidR="006A5DF1" w:rsidRPr="00D91931">
        <w:rPr>
          <w:sz w:val="22"/>
          <w:szCs w:val="22"/>
        </w:rPr>
        <w:t xml:space="preserve"> dnia: </w:t>
      </w:r>
      <w:r w:rsidRPr="00C444BD">
        <w:rPr>
          <w:sz w:val="22"/>
          <w:szCs w:val="22"/>
        </w:rPr>
        <w:t>2021-09-0</w:t>
      </w:r>
      <w:r w:rsidR="00E64938">
        <w:rPr>
          <w:sz w:val="22"/>
          <w:szCs w:val="22"/>
        </w:rPr>
        <w:t>6</w:t>
      </w:r>
    </w:p>
    <w:p w:rsidR="006A5DF1" w:rsidRPr="00D91931" w:rsidRDefault="00C444BD" w:rsidP="006A5DF1">
      <w:pPr>
        <w:rPr>
          <w:b/>
          <w:bCs/>
          <w:sz w:val="22"/>
          <w:szCs w:val="22"/>
        </w:rPr>
      </w:pPr>
      <w:r w:rsidRPr="00C444BD">
        <w:rPr>
          <w:b/>
          <w:bCs/>
          <w:sz w:val="22"/>
          <w:szCs w:val="22"/>
        </w:rPr>
        <w:t>Gmina Gnojnik</w:t>
      </w:r>
    </w:p>
    <w:p w:rsidR="006A5DF1" w:rsidRPr="00BD5546" w:rsidRDefault="00C444BD" w:rsidP="006A5DF1">
      <w:pPr>
        <w:rPr>
          <w:sz w:val="22"/>
          <w:szCs w:val="22"/>
        </w:rPr>
      </w:pPr>
      <w:r w:rsidRPr="00C444BD">
        <w:rPr>
          <w:sz w:val="22"/>
          <w:szCs w:val="22"/>
        </w:rPr>
        <w:t>Gnojnik</w:t>
      </w:r>
      <w:r w:rsidR="006A5DF1" w:rsidRPr="00BD5546">
        <w:rPr>
          <w:sz w:val="22"/>
          <w:szCs w:val="22"/>
        </w:rPr>
        <w:t xml:space="preserve"> </w:t>
      </w:r>
      <w:r w:rsidRPr="00C444BD">
        <w:rPr>
          <w:sz w:val="22"/>
          <w:szCs w:val="22"/>
        </w:rPr>
        <w:t>363</w:t>
      </w:r>
    </w:p>
    <w:p w:rsidR="006A5DF1" w:rsidRPr="00BD5546" w:rsidRDefault="00C444BD" w:rsidP="006A5DF1">
      <w:pPr>
        <w:rPr>
          <w:sz w:val="22"/>
          <w:szCs w:val="22"/>
        </w:rPr>
      </w:pPr>
      <w:r w:rsidRPr="00C444BD">
        <w:rPr>
          <w:sz w:val="22"/>
          <w:szCs w:val="22"/>
        </w:rPr>
        <w:t>32-864</w:t>
      </w:r>
      <w:r w:rsidR="006A5DF1" w:rsidRPr="00BD5546">
        <w:rPr>
          <w:sz w:val="22"/>
          <w:szCs w:val="22"/>
        </w:rPr>
        <w:t xml:space="preserve"> </w:t>
      </w:r>
      <w:r w:rsidRPr="00C444BD">
        <w:rPr>
          <w:sz w:val="22"/>
          <w:szCs w:val="22"/>
        </w:rPr>
        <w:t>Gnojnik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BC4031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Znak sprawy</w:t>
      </w:r>
      <w:r w:rsidR="006A5DF1" w:rsidRPr="00BD5546">
        <w:rPr>
          <w:sz w:val="22"/>
          <w:szCs w:val="22"/>
        </w:rPr>
        <w:t>:</w:t>
      </w:r>
      <w:r>
        <w:rPr>
          <w:bCs/>
          <w:sz w:val="22"/>
          <w:szCs w:val="22"/>
        </w:rPr>
        <w:t xml:space="preserve"> RIiD.271.5.2021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C444BD" w:rsidRPr="00C444BD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C444BD" w:rsidRPr="00C444BD">
        <w:rPr>
          <w:b/>
          <w:bCs/>
          <w:sz w:val="22"/>
          <w:szCs w:val="22"/>
        </w:rPr>
        <w:t>Rozbudowa Punktu Selektywnej Zbiórki Odpadów Komunalnych w Gnojniku.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444BD" w:rsidRPr="00C444BD">
        <w:rPr>
          <w:b/>
          <w:sz w:val="22"/>
          <w:szCs w:val="22"/>
        </w:rPr>
        <w:t>RIiD.271.5.2021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C444BD" w:rsidRPr="00C444BD">
        <w:rPr>
          <w:b/>
          <w:sz w:val="22"/>
          <w:szCs w:val="22"/>
        </w:rPr>
        <w:t>Gmina Gnojnik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>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C444BD" w:rsidRPr="00C444BD">
        <w:rPr>
          <w:sz w:val="22"/>
          <w:szCs w:val="22"/>
        </w:rPr>
        <w:t>(</w:t>
      </w:r>
      <w:proofErr w:type="spellStart"/>
      <w:r w:rsidR="00C444BD" w:rsidRPr="00C444BD">
        <w:rPr>
          <w:sz w:val="22"/>
          <w:szCs w:val="22"/>
        </w:rPr>
        <w:t>Dz.U</w:t>
      </w:r>
      <w:proofErr w:type="spellEnd"/>
      <w:r w:rsidR="00C444BD" w:rsidRPr="00C444BD">
        <w:rPr>
          <w:sz w:val="22"/>
          <w:szCs w:val="22"/>
        </w:rPr>
        <w:t xml:space="preserve">. </w:t>
      </w:r>
      <w:r w:rsidR="00BC4031">
        <w:rPr>
          <w:sz w:val="22"/>
          <w:szCs w:val="22"/>
        </w:rPr>
        <w:t xml:space="preserve">z 2021 r. </w:t>
      </w:r>
      <w:r w:rsidR="00C444BD" w:rsidRPr="00C444BD">
        <w:rPr>
          <w:sz w:val="22"/>
          <w:szCs w:val="22"/>
        </w:rPr>
        <w:t xml:space="preserve">poz. </w:t>
      </w:r>
      <w:r w:rsidR="00BC4031">
        <w:rPr>
          <w:sz w:val="22"/>
          <w:szCs w:val="22"/>
        </w:rPr>
        <w:t>112</w:t>
      </w:r>
      <w:r w:rsidR="00C444BD" w:rsidRPr="00C444BD">
        <w:rPr>
          <w:sz w:val="22"/>
          <w:szCs w:val="22"/>
        </w:rPr>
        <w:t>9 z</w:t>
      </w:r>
      <w:r w:rsidR="00BC4031">
        <w:rPr>
          <w:sz w:val="22"/>
          <w:szCs w:val="22"/>
        </w:rPr>
        <w:t xml:space="preserve"> </w:t>
      </w:r>
      <w:proofErr w:type="spellStart"/>
      <w:r w:rsidR="00BC4031">
        <w:rPr>
          <w:sz w:val="22"/>
          <w:szCs w:val="22"/>
        </w:rPr>
        <w:t>późn</w:t>
      </w:r>
      <w:proofErr w:type="spellEnd"/>
      <w:r w:rsidR="00BC4031">
        <w:rPr>
          <w:sz w:val="22"/>
          <w:szCs w:val="22"/>
        </w:rPr>
        <w:t xml:space="preserve">. </w:t>
      </w:r>
      <w:r w:rsidR="00C444BD" w:rsidRPr="00C444BD">
        <w:rPr>
          <w:sz w:val="22"/>
          <w:szCs w:val="22"/>
        </w:rPr>
        <w:t>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C444BD" w:rsidRPr="006A5DF1" w:rsidTr="00217E6E">
        <w:tc>
          <w:tcPr>
            <w:tcW w:w="9356" w:type="dxa"/>
            <w:shd w:val="clear" w:color="auto" w:fill="auto"/>
          </w:tcPr>
          <w:p w:rsidR="00C444BD" w:rsidRPr="006A5DF1" w:rsidRDefault="00C444BD" w:rsidP="00217E6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C444BD">
              <w:rPr>
                <w:b/>
                <w:bCs/>
                <w:sz w:val="22"/>
                <w:szCs w:val="22"/>
              </w:rPr>
              <w:t>1</w:t>
            </w:r>
            <w:r w:rsidR="00BC4031">
              <w:rPr>
                <w:b/>
                <w:bCs/>
                <w:sz w:val="22"/>
                <w:szCs w:val="22"/>
              </w:rPr>
              <w:t>:</w:t>
            </w:r>
          </w:p>
          <w:p w:rsidR="00C444BD" w:rsidRDefault="00C444BD" w:rsidP="00217E6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444BD">
              <w:rPr>
                <w:sz w:val="22"/>
                <w:szCs w:val="22"/>
              </w:rPr>
              <w:t xml:space="preserve">Czy Zamawiający przewiduje wykonanie retencji wód </w:t>
            </w:r>
            <w:proofErr w:type="spellStart"/>
            <w:r w:rsidRPr="00C444BD">
              <w:rPr>
                <w:sz w:val="22"/>
                <w:szCs w:val="22"/>
              </w:rPr>
              <w:t>np</w:t>
            </w:r>
            <w:proofErr w:type="spellEnd"/>
            <w:r w:rsidRPr="00C444BD">
              <w:rPr>
                <w:sz w:val="22"/>
                <w:szCs w:val="22"/>
              </w:rPr>
              <w:t xml:space="preserve"> poprzez wykonanie zbiornika retencyjnego/kanału retencyjnego?</w:t>
            </w:r>
          </w:p>
          <w:p w:rsidR="00BC4031" w:rsidRDefault="00BC4031" w:rsidP="00217E6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Pr="006A5DF1">
              <w:rPr>
                <w:b/>
                <w:bCs/>
                <w:sz w:val="22"/>
                <w:szCs w:val="22"/>
              </w:rPr>
              <w:t xml:space="preserve"> Zamawiającego</w:t>
            </w:r>
            <w:r>
              <w:rPr>
                <w:b/>
                <w:bCs/>
                <w:sz w:val="22"/>
                <w:szCs w:val="22"/>
              </w:rPr>
              <w:t>:</w:t>
            </w:r>
          </w:p>
          <w:p w:rsidR="00BC4031" w:rsidRDefault="00BC4031" w:rsidP="00217E6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Nie.</w:t>
            </w:r>
          </w:p>
          <w:p w:rsidR="00BC4031" w:rsidRDefault="00BC4031" w:rsidP="00217E6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BC4031" w:rsidRPr="00BC4031" w:rsidRDefault="00BC4031" w:rsidP="00BC403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2:</w:t>
            </w:r>
          </w:p>
          <w:p w:rsidR="00C444BD" w:rsidRDefault="00C444BD" w:rsidP="00217E6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444BD">
              <w:rPr>
                <w:sz w:val="22"/>
                <w:szCs w:val="22"/>
              </w:rPr>
              <w:t xml:space="preserve">Hala magazynowa- w PFU pkt 1.1.4. podano powierzchnię hali jako maksymalnie 1000 m2 . Natomiast w pkt 1.2.1 podano konkretną powierzchnię tj. 50x20x5. Czy zatem hala ma mieć powierzchnię podaną w 1.2.1? Jeśli nie, to proszę o podanie zamiast maksymalnego, wymaganej minimalnej powierzchni hali. </w:t>
            </w:r>
          </w:p>
          <w:p w:rsidR="00BC4031" w:rsidRDefault="00BC4031" w:rsidP="00217E6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Pr="006A5DF1">
              <w:rPr>
                <w:b/>
                <w:bCs/>
                <w:sz w:val="22"/>
                <w:szCs w:val="22"/>
              </w:rPr>
              <w:t xml:space="preserve"> Zamawiającego</w:t>
            </w:r>
          </w:p>
          <w:p w:rsidR="00BC4031" w:rsidRDefault="00BC4031" w:rsidP="00217E6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Hala musi mieć wymiary 50x20</w:t>
            </w:r>
            <w:r w:rsidR="00536295">
              <w:rPr>
                <w:sz w:val="22"/>
                <w:szCs w:val="22"/>
              </w:rPr>
              <w:t>x5 m</w:t>
            </w:r>
            <w:r>
              <w:rPr>
                <w:sz w:val="22"/>
                <w:szCs w:val="22"/>
              </w:rPr>
              <w:t xml:space="preserve"> zgodnie z zapisami pkt 1.2.1 PFU</w:t>
            </w:r>
            <w:r w:rsidR="00536295">
              <w:rPr>
                <w:sz w:val="22"/>
                <w:szCs w:val="22"/>
              </w:rPr>
              <w:t>.</w:t>
            </w:r>
          </w:p>
          <w:p w:rsidR="00BC4031" w:rsidRDefault="00BC4031" w:rsidP="00217E6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BC4031" w:rsidRPr="00BC4031" w:rsidRDefault="00BC4031" w:rsidP="00BC403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3</w:t>
            </w:r>
          </w:p>
          <w:p w:rsidR="00C444BD" w:rsidRDefault="00C444BD" w:rsidP="00217E6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444BD">
              <w:rPr>
                <w:sz w:val="22"/>
                <w:szCs w:val="22"/>
              </w:rPr>
              <w:t>Posadzka w hali magazynowej- czy Zamawiający wymaga wykonania posadzki hali np. w systemie DST (posadzka przemysłowa utwardzana) czy ma być to nawierzchnia betonowa jak na utwardzenie placu (zalecana antypoślizgowa, szczotkowana)</w:t>
            </w:r>
          </w:p>
          <w:p w:rsidR="00BC4031" w:rsidRDefault="00BC4031" w:rsidP="00217E6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Pr="006A5DF1">
              <w:rPr>
                <w:b/>
                <w:bCs/>
                <w:sz w:val="22"/>
                <w:szCs w:val="22"/>
              </w:rPr>
              <w:t xml:space="preserve"> Zamawiającego</w:t>
            </w:r>
          </w:p>
          <w:p w:rsidR="00BC4031" w:rsidRPr="00BC4031" w:rsidRDefault="00BC4031" w:rsidP="00217E6E">
            <w:pPr>
              <w:spacing w:after="120"/>
              <w:ind w:left="30" w:right="-72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Posadzkę w Hali magazynowej należy wykonać z betonu przemysłowego (antypoślizgowa)</w:t>
            </w:r>
            <w:r w:rsidR="00D0183E">
              <w:rPr>
                <w:bCs/>
                <w:sz w:val="22"/>
                <w:szCs w:val="22"/>
              </w:rPr>
              <w:t>.</w:t>
            </w:r>
          </w:p>
          <w:p w:rsidR="00BC4031" w:rsidRDefault="00BC4031" w:rsidP="00217E6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BC4031" w:rsidRPr="00BC4031" w:rsidRDefault="00BC4031" w:rsidP="00BC403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4</w:t>
            </w:r>
          </w:p>
          <w:p w:rsidR="00C444BD" w:rsidRDefault="00C444BD" w:rsidP="00217E6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444BD">
              <w:rPr>
                <w:sz w:val="22"/>
                <w:szCs w:val="22"/>
              </w:rPr>
              <w:t>Hala wymagania PW- proszę o zaktualizowanie wymaganych, minimalnych grubości płyt PW. Obecnie od 31.12.2020 minimalne wymagani</w:t>
            </w:r>
            <w:r w:rsidR="00D0183E">
              <w:rPr>
                <w:sz w:val="22"/>
                <w:szCs w:val="22"/>
              </w:rPr>
              <w:t>a jest dla ścian uzyskanie współ</w:t>
            </w:r>
            <w:r w:rsidRPr="00C444BD">
              <w:rPr>
                <w:sz w:val="22"/>
                <w:szCs w:val="22"/>
              </w:rPr>
              <w:t>czynnika U=0,2 przy grubości dla PW 120, natomiast dla dachu U=0,15 przy grubości np. PW 160. Wpływa to znacząco na prawidłową wycenę kosztów inwestycji</w:t>
            </w:r>
          </w:p>
          <w:p w:rsidR="00BC4031" w:rsidRDefault="00BC4031" w:rsidP="00217E6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Pr="006A5DF1">
              <w:rPr>
                <w:b/>
                <w:bCs/>
                <w:sz w:val="22"/>
                <w:szCs w:val="22"/>
              </w:rPr>
              <w:t xml:space="preserve"> Zamawiającego</w:t>
            </w:r>
          </w:p>
          <w:p w:rsidR="00123905" w:rsidRDefault="000909C6" w:rsidP="00217E6E">
            <w:pPr>
              <w:ind w:left="30" w:right="-72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Zamawiający zaktualizował minimalne grubości płyt PW w punkcie 1.2.1. PFU oraz w punkcie 4.1. SWZ. </w:t>
            </w:r>
          </w:p>
          <w:p w:rsidR="000909C6" w:rsidRPr="000909C6" w:rsidRDefault="000909C6" w:rsidP="00217E6E">
            <w:pPr>
              <w:spacing w:after="120"/>
              <w:ind w:left="30" w:right="-72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Było: „ściany PW 100, dach PW 120” Po zmianie jest: „ściany PW 120, dach PW 160”.</w:t>
            </w:r>
          </w:p>
          <w:p w:rsidR="00BC4031" w:rsidRDefault="00BC4031" w:rsidP="00217E6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BC4031" w:rsidRPr="00BC4031" w:rsidRDefault="00BC4031" w:rsidP="00BC403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5</w:t>
            </w:r>
          </w:p>
          <w:p w:rsidR="00C444BD" w:rsidRDefault="00C444BD" w:rsidP="00217E6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444BD">
              <w:rPr>
                <w:sz w:val="22"/>
                <w:szCs w:val="22"/>
              </w:rPr>
              <w:t xml:space="preserve">Czy posiadający posiada odwierty geologiczne wykonane na projektowanej działce? </w:t>
            </w:r>
            <w:r w:rsidR="00D0183E" w:rsidRPr="00C444BD">
              <w:rPr>
                <w:sz w:val="22"/>
                <w:szCs w:val="22"/>
              </w:rPr>
              <w:t>Jeśli</w:t>
            </w:r>
            <w:r w:rsidRPr="00C444BD">
              <w:rPr>
                <w:sz w:val="22"/>
                <w:szCs w:val="22"/>
              </w:rPr>
              <w:t xml:space="preserve"> tak, to proszę o udostępnienie. Proszę o informację czy na projektowanej działce </w:t>
            </w:r>
            <w:r w:rsidR="00D0183E" w:rsidRPr="00C444BD">
              <w:rPr>
                <w:sz w:val="22"/>
                <w:szCs w:val="22"/>
              </w:rPr>
              <w:t>należy</w:t>
            </w:r>
            <w:r w:rsidRPr="00C444BD">
              <w:rPr>
                <w:sz w:val="22"/>
                <w:szCs w:val="22"/>
              </w:rPr>
              <w:t xml:space="preserve"> przewidzieć nasypy, bądź wymianę gruntu</w:t>
            </w:r>
          </w:p>
          <w:p w:rsidR="00BC4031" w:rsidRPr="00C444BD" w:rsidRDefault="00BC4031" w:rsidP="00217E6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Pr="006A5DF1">
              <w:rPr>
                <w:b/>
                <w:bCs/>
                <w:sz w:val="22"/>
                <w:szCs w:val="22"/>
              </w:rPr>
              <w:t xml:space="preserve"> Zamawiającego</w:t>
            </w:r>
          </w:p>
          <w:p w:rsidR="00D0183E" w:rsidRPr="00C444BD" w:rsidRDefault="00D0183E" w:rsidP="00D0183E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nie posiada dokumentacji geologicznej dla terenu objętego zadaniem. Zamawiający na tym etapie nie przewiduje wykonania nasypów bądź wymiany gruntu.</w:t>
            </w:r>
          </w:p>
          <w:p w:rsidR="00C444BD" w:rsidRPr="00C444BD" w:rsidRDefault="00C444BD" w:rsidP="00217E6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6D4AB3" w:rsidRPr="006A5DF1" w:rsidRDefault="006D4AB3" w:rsidP="00BC4031">
      <w:pPr>
        <w:spacing w:before="120" w:after="120" w:line="360" w:lineRule="auto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2825" w:rsidRDefault="00AA2825">
      <w:r>
        <w:separator/>
      </w:r>
    </w:p>
  </w:endnote>
  <w:endnote w:type="continuationSeparator" w:id="0">
    <w:p w:rsidR="00AA2825" w:rsidRDefault="00AA28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C0A4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 w:rsidP="00D0183E">
    <w:pPr>
      <w:pStyle w:val="Stopka"/>
      <w:tabs>
        <w:tab w:val="clear" w:pos="4536"/>
      </w:tabs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3C0A4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AA2825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2825" w:rsidRDefault="00AA2825">
      <w:r>
        <w:separator/>
      </w:r>
    </w:p>
  </w:footnote>
  <w:footnote w:type="continuationSeparator" w:id="0">
    <w:p w:rsidR="00AA2825" w:rsidRDefault="00AA28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4BD" w:rsidRDefault="00C444B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4BD" w:rsidRDefault="00610439">
    <w:pPr>
      <w:pStyle w:val="Nagwek"/>
    </w:pPr>
    <w:r>
      <w:rPr>
        <w:noProof/>
      </w:rPr>
      <w:drawing>
        <wp:inline distT="0" distB="0" distL="0" distR="0">
          <wp:extent cx="5745480" cy="502920"/>
          <wp:effectExtent l="19050" t="0" r="762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5480" cy="502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4BD" w:rsidRDefault="00C444B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/>
  <w:rsids>
    <w:rsidRoot w:val="00C444BD"/>
    <w:rsid w:val="00031374"/>
    <w:rsid w:val="0005233C"/>
    <w:rsid w:val="000909C6"/>
    <w:rsid w:val="000A1097"/>
    <w:rsid w:val="000E2A8F"/>
    <w:rsid w:val="00123905"/>
    <w:rsid w:val="0012774F"/>
    <w:rsid w:val="00144B7A"/>
    <w:rsid w:val="00180C6E"/>
    <w:rsid w:val="0029606A"/>
    <w:rsid w:val="003C0A4B"/>
    <w:rsid w:val="004848F3"/>
    <w:rsid w:val="004A75F2"/>
    <w:rsid w:val="005144A9"/>
    <w:rsid w:val="00520165"/>
    <w:rsid w:val="00536295"/>
    <w:rsid w:val="005B1B08"/>
    <w:rsid w:val="00610439"/>
    <w:rsid w:val="00632C3C"/>
    <w:rsid w:val="00662BDB"/>
    <w:rsid w:val="006A5DF1"/>
    <w:rsid w:val="006B7198"/>
    <w:rsid w:val="006D4AB3"/>
    <w:rsid w:val="006F3B81"/>
    <w:rsid w:val="007D7198"/>
    <w:rsid w:val="00850160"/>
    <w:rsid w:val="00860A55"/>
    <w:rsid w:val="00870F9F"/>
    <w:rsid w:val="008804B6"/>
    <w:rsid w:val="00897AB0"/>
    <w:rsid w:val="008A3553"/>
    <w:rsid w:val="00A905AC"/>
    <w:rsid w:val="00AA2825"/>
    <w:rsid w:val="00BA6584"/>
    <w:rsid w:val="00BC4031"/>
    <w:rsid w:val="00BE7BFD"/>
    <w:rsid w:val="00C370F2"/>
    <w:rsid w:val="00C444BD"/>
    <w:rsid w:val="00C44EEC"/>
    <w:rsid w:val="00D0183E"/>
    <w:rsid w:val="00D22FFA"/>
    <w:rsid w:val="00D8461B"/>
    <w:rsid w:val="00D915F2"/>
    <w:rsid w:val="00DF32E8"/>
    <w:rsid w:val="00DF53CA"/>
    <w:rsid w:val="00E21B49"/>
    <w:rsid w:val="00E2789F"/>
    <w:rsid w:val="00E64938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60A55"/>
  </w:style>
  <w:style w:type="paragraph" w:styleId="Nagwek1">
    <w:name w:val="heading 1"/>
    <w:basedOn w:val="Normalny"/>
    <w:next w:val="Normalny"/>
    <w:qFormat/>
    <w:rsid w:val="00860A5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860A55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860A5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60A5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60A55"/>
  </w:style>
  <w:style w:type="paragraph" w:styleId="Tekstpodstawowywcity">
    <w:name w:val="Body Text Indent"/>
    <w:basedOn w:val="Normalny"/>
    <w:rsid w:val="00860A55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860A55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860A55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860A55"/>
    <w:rPr>
      <w:sz w:val="28"/>
    </w:rPr>
  </w:style>
  <w:style w:type="paragraph" w:styleId="Tekstpodstawowywcity3">
    <w:name w:val="Body Text Indent 3"/>
    <w:basedOn w:val="Normalny"/>
    <w:rsid w:val="00860A55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2</Pages>
  <Words>343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Aneta Tekiela</dc:creator>
  <cp:lastModifiedBy>Aneta Tekiela</cp:lastModifiedBy>
  <cp:revision>7</cp:revision>
  <cp:lastPrinted>2001-02-10T13:28:00Z</cp:lastPrinted>
  <dcterms:created xsi:type="dcterms:W3CDTF">2021-09-02T10:37:00Z</dcterms:created>
  <dcterms:modified xsi:type="dcterms:W3CDTF">2021-09-06T07:00:00Z</dcterms:modified>
</cp:coreProperties>
</file>