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049CC" w14:textId="45CC6A96" w:rsidR="00D665F5" w:rsidRDefault="001C7754" w:rsidP="00D665F5">
      <w:pPr>
        <w:spacing w:after="240"/>
        <w:jc w:val="right"/>
        <w:rPr>
          <w:sz w:val="22"/>
          <w:szCs w:val="22"/>
        </w:rPr>
      </w:pPr>
      <w:r w:rsidRPr="001C77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7754">
        <w:rPr>
          <w:sz w:val="22"/>
          <w:szCs w:val="22"/>
        </w:rPr>
        <w:t>2021-09-06</w:t>
      </w:r>
    </w:p>
    <w:p w14:paraId="66ABE97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D7D7D11" w14:textId="77777777" w:rsidR="001C7754" w:rsidRPr="001C7754" w:rsidRDefault="001C7754" w:rsidP="00577BC6">
      <w:pPr>
        <w:spacing w:after="40"/>
        <w:rPr>
          <w:b/>
          <w:bCs/>
          <w:sz w:val="22"/>
          <w:szCs w:val="22"/>
        </w:rPr>
      </w:pPr>
      <w:r w:rsidRPr="001C7754">
        <w:rPr>
          <w:b/>
          <w:bCs/>
          <w:sz w:val="22"/>
          <w:szCs w:val="22"/>
        </w:rPr>
        <w:t>Akademia Górniczo - Hutnicza</w:t>
      </w:r>
    </w:p>
    <w:p w14:paraId="3044F156" w14:textId="77777777" w:rsidR="001C7754" w:rsidRPr="001C7754" w:rsidRDefault="001C7754" w:rsidP="00577BC6">
      <w:pPr>
        <w:spacing w:after="40"/>
        <w:rPr>
          <w:b/>
          <w:bCs/>
          <w:sz w:val="22"/>
          <w:szCs w:val="22"/>
        </w:rPr>
      </w:pPr>
      <w:r w:rsidRPr="001C7754">
        <w:rPr>
          <w:b/>
          <w:bCs/>
          <w:sz w:val="22"/>
          <w:szCs w:val="22"/>
        </w:rPr>
        <w:t>im. Stanisława Staszica w Krakowie</w:t>
      </w:r>
    </w:p>
    <w:p w14:paraId="6C27F8E1" w14:textId="5FEB3A6B" w:rsidR="00D665F5" w:rsidRPr="00D91931" w:rsidRDefault="001C7754" w:rsidP="00577BC6">
      <w:pPr>
        <w:spacing w:after="40"/>
        <w:rPr>
          <w:b/>
          <w:bCs/>
          <w:sz w:val="22"/>
          <w:szCs w:val="22"/>
        </w:rPr>
      </w:pPr>
      <w:r w:rsidRPr="001C7754">
        <w:rPr>
          <w:b/>
          <w:bCs/>
          <w:sz w:val="22"/>
          <w:szCs w:val="22"/>
        </w:rPr>
        <w:t>Dział Zamówień Publicznych</w:t>
      </w:r>
    </w:p>
    <w:p w14:paraId="5483C599" w14:textId="08606E02" w:rsidR="00D665F5" w:rsidRPr="00BD5546" w:rsidRDefault="001C7754" w:rsidP="00D665F5">
      <w:pPr>
        <w:rPr>
          <w:sz w:val="22"/>
          <w:szCs w:val="22"/>
        </w:rPr>
      </w:pPr>
      <w:r w:rsidRPr="001C77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7754">
        <w:rPr>
          <w:sz w:val="22"/>
          <w:szCs w:val="22"/>
        </w:rPr>
        <w:t>30</w:t>
      </w:r>
    </w:p>
    <w:p w14:paraId="5E407425" w14:textId="501B0F97" w:rsidR="00D665F5" w:rsidRPr="00BD5546" w:rsidRDefault="001C7754" w:rsidP="00D665F5">
      <w:pPr>
        <w:rPr>
          <w:sz w:val="22"/>
          <w:szCs w:val="22"/>
        </w:rPr>
      </w:pPr>
      <w:r w:rsidRPr="001C77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7754">
        <w:rPr>
          <w:sz w:val="22"/>
          <w:szCs w:val="22"/>
        </w:rPr>
        <w:t>Kraków</w:t>
      </w:r>
    </w:p>
    <w:p w14:paraId="27D340B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67396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11D460" w14:textId="4E8C33E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7754" w:rsidRPr="001C7754">
        <w:rPr>
          <w:b/>
          <w:sz w:val="22"/>
          <w:szCs w:val="22"/>
        </w:rPr>
        <w:t>KC-zp.272-358/21</w:t>
      </w:r>
      <w:r w:rsidR="00A80738">
        <w:rPr>
          <w:sz w:val="24"/>
        </w:rPr>
        <w:tab/>
        <w:t xml:space="preserve"> </w:t>
      </w:r>
    </w:p>
    <w:p w14:paraId="0C0D23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28AF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EDA1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5B296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6B503E" w14:textId="2BC2505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7754" w:rsidRPr="001C775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4F21F14" w14:textId="3F3DC7A3" w:rsidR="00A80738" w:rsidRPr="00577BC6" w:rsidRDefault="001C77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7754">
        <w:rPr>
          <w:b/>
          <w:sz w:val="22"/>
          <w:szCs w:val="22"/>
        </w:rPr>
        <w:t>Kurs językowy dla pracowników administracyjnych AGH j. angielski specjalistyczny i ogólny na różnych poziomach zaawansowania w ramach projektu POWR.03.05.00-00-00-Z309/18 – KC-zp.272-358/21</w:t>
      </w:r>
    </w:p>
    <w:p w14:paraId="079F4A30" w14:textId="399916E7" w:rsidR="00D665F5" w:rsidRPr="00577BC6" w:rsidRDefault="00D665F5" w:rsidP="00A35DD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C7754" w:rsidRPr="001C775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4EDDA19" w14:textId="1B78833A" w:rsidR="00A80738" w:rsidRPr="00577BC6" w:rsidRDefault="00D665F5" w:rsidP="00A35DD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7754" w:rsidRPr="001C7754">
        <w:rPr>
          <w:sz w:val="22"/>
          <w:szCs w:val="22"/>
        </w:rPr>
        <w:t>01/09/2021</w:t>
      </w:r>
      <w:r w:rsidR="00FF4AB1" w:rsidRPr="00577BC6">
        <w:rPr>
          <w:sz w:val="22"/>
          <w:szCs w:val="22"/>
        </w:rPr>
        <w:t xml:space="preserve"> o godz. </w:t>
      </w:r>
      <w:r w:rsidR="001C7754" w:rsidRPr="001C775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4933834" w14:textId="77777777" w:rsidTr="003F57CD">
        <w:tc>
          <w:tcPr>
            <w:tcW w:w="993" w:type="dxa"/>
            <w:shd w:val="clear" w:color="auto" w:fill="auto"/>
            <w:vAlign w:val="center"/>
          </w:tcPr>
          <w:p w14:paraId="33D4AF9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60609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6722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7754" w:rsidRPr="00493F8C" w14:paraId="0D1324BF" w14:textId="77777777" w:rsidTr="00056BFD">
        <w:tc>
          <w:tcPr>
            <w:tcW w:w="993" w:type="dxa"/>
            <w:shd w:val="clear" w:color="auto" w:fill="auto"/>
            <w:vAlign w:val="center"/>
          </w:tcPr>
          <w:p w14:paraId="4E6C582F" w14:textId="5B90AE1F" w:rsidR="001C7754" w:rsidRPr="00490DC0" w:rsidRDefault="001C7754" w:rsidP="00056BFD">
            <w:pPr>
              <w:spacing w:before="120" w:after="120"/>
              <w:jc w:val="center"/>
            </w:pPr>
            <w:r w:rsidRPr="001C7754">
              <w:t>1</w:t>
            </w:r>
          </w:p>
        </w:tc>
        <w:tc>
          <w:tcPr>
            <w:tcW w:w="5244" w:type="dxa"/>
            <w:shd w:val="clear" w:color="auto" w:fill="auto"/>
          </w:tcPr>
          <w:p w14:paraId="2D7FD69F" w14:textId="12B8BC93" w:rsidR="001C7754" w:rsidRPr="00490DC0" w:rsidRDefault="001C7754" w:rsidP="00056BFD">
            <w:pPr>
              <w:spacing w:before="40"/>
            </w:pPr>
            <w:r w:rsidRPr="001C7754">
              <w:t xml:space="preserve">Open Abramowicz, </w:t>
            </w:r>
            <w:proofErr w:type="spellStart"/>
            <w:r w:rsidRPr="001C7754">
              <w:t>Świątelska</w:t>
            </w:r>
            <w:proofErr w:type="spellEnd"/>
            <w:r w:rsidRPr="001C7754">
              <w:t xml:space="preserve"> </w:t>
            </w:r>
            <w:proofErr w:type="spellStart"/>
            <w:r w:rsidRPr="001C7754">
              <w:t>sp.j</w:t>
            </w:r>
            <w:proofErr w:type="spellEnd"/>
            <w:r w:rsidRPr="001C7754">
              <w:t>.</w:t>
            </w:r>
          </w:p>
          <w:p w14:paraId="1C59598C" w14:textId="65286125" w:rsidR="001C7754" w:rsidRPr="00490DC0" w:rsidRDefault="001C7754" w:rsidP="00056BFD">
            <w:r w:rsidRPr="001C7754">
              <w:t>Jana Pawła II</w:t>
            </w:r>
            <w:r w:rsidRPr="00490DC0">
              <w:t xml:space="preserve"> </w:t>
            </w:r>
            <w:r w:rsidRPr="001C7754">
              <w:t>20/21</w:t>
            </w:r>
            <w:r w:rsidRPr="00490DC0">
              <w:t xml:space="preserve"> </w:t>
            </w:r>
          </w:p>
          <w:p w14:paraId="2ACD03C9" w14:textId="696DA3D6" w:rsidR="001C7754" w:rsidRPr="00490DC0" w:rsidRDefault="001C7754" w:rsidP="00056BFD">
            <w:pPr>
              <w:spacing w:after="40"/>
              <w:jc w:val="both"/>
            </w:pPr>
            <w:r w:rsidRPr="001C7754">
              <w:t>43-100</w:t>
            </w:r>
            <w:r w:rsidRPr="00490DC0">
              <w:t xml:space="preserve"> </w:t>
            </w:r>
            <w:r w:rsidRPr="001C7754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70B24" w14:textId="7B4C7997" w:rsidR="001C7754" w:rsidRPr="00490DC0" w:rsidRDefault="001C7754" w:rsidP="00056BFD">
            <w:pPr>
              <w:spacing w:before="120" w:after="120"/>
              <w:jc w:val="both"/>
            </w:pPr>
            <w:r w:rsidRPr="001C7754">
              <w:t>88 440.00 zł</w:t>
            </w:r>
          </w:p>
        </w:tc>
      </w:tr>
      <w:tr w:rsidR="001C7754" w:rsidRPr="00493F8C" w14:paraId="2CDF424F" w14:textId="77777777" w:rsidTr="00056BFD">
        <w:tc>
          <w:tcPr>
            <w:tcW w:w="993" w:type="dxa"/>
            <w:shd w:val="clear" w:color="auto" w:fill="auto"/>
            <w:vAlign w:val="center"/>
          </w:tcPr>
          <w:p w14:paraId="3FE18F9D" w14:textId="6710C667" w:rsidR="001C7754" w:rsidRPr="00490DC0" w:rsidRDefault="001C7754" w:rsidP="00056BFD">
            <w:pPr>
              <w:spacing w:before="120" w:after="120"/>
              <w:jc w:val="center"/>
            </w:pPr>
            <w:r w:rsidRPr="001C7754">
              <w:t>2</w:t>
            </w:r>
          </w:p>
        </w:tc>
        <w:tc>
          <w:tcPr>
            <w:tcW w:w="5244" w:type="dxa"/>
            <w:shd w:val="clear" w:color="auto" w:fill="auto"/>
          </w:tcPr>
          <w:p w14:paraId="4B4F5A51" w14:textId="31C8B6EA" w:rsidR="001C7754" w:rsidRPr="00490DC0" w:rsidRDefault="001C7754" w:rsidP="00056BFD">
            <w:pPr>
              <w:spacing w:before="40"/>
            </w:pPr>
            <w:r w:rsidRPr="001C7754">
              <w:t xml:space="preserve">Centrum Języków Obcych </w:t>
            </w:r>
            <w:proofErr w:type="spellStart"/>
            <w:r w:rsidRPr="001C7754">
              <w:t>newCOSMOPOLITAN</w:t>
            </w:r>
            <w:proofErr w:type="spellEnd"/>
          </w:p>
          <w:p w14:paraId="3E48BEED" w14:textId="2038775C" w:rsidR="001C7754" w:rsidRPr="00490DC0" w:rsidRDefault="001C7754" w:rsidP="00056BFD">
            <w:r w:rsidRPr="001C7754">
              <w:t>Ozimska</w:t>
            </w:r>
            <w:r w:rsidRPr="00490DC0">
              <w:t xml:space="preserve"> </w:t>
            </w:r>
            <w:r w:rsidRPr="001C7754">
              <w:t xml:space="preserve"> 48</w:t>
            </w:r>
            <w:r w:rsidRPr="00490DC0">
              <w:t xml:space="preserve"> </w:t>
            </w:r>
          </w:p>
          <w:p w14:paraId="07D15A5A" w14:textId="69D8B56A" w:rsidR="001C7754" w:rsidRPr="00490DC0" w:rsidRDefault="001C7754" w:rsidP="00056BFD">
            <w:pPr>
              <w:spacing w:after="40"/>
              <w:jc w:val="both"/>
            </w:pPr>
            <w:r w:rsidRPr="001C7754">
              <w:t>45-368</w:t>
            </w:r>
            <w:r w:rsidRPr="00490DC0">
              <w:t xml:space="preserve"> </w:t>
            </w:r>
            <w:r w:rsidRPr="001C7754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83D06B" w14:textId="5E5038F3" w:rsidR="001C7754" w:rsidRPr="00490DC0" w:rsidRDefault="001C7754" w:rsidP="00056BFD">
            <w:pPr>
              <w:spacing w:before="120" w:after="120"/>
              <w:jc w:val="both"/>
            </w:pPr>
            <w:r w:rsidRPr="001C7754">
              <w:t>253 000.00 zł</w:t>
            </w:r>
          </w:p>
        </w:tc>
      </w:tr>
      <w:tr w:rsidR="001C7754" w:rsidRPr="00493F8C" w14:paraId="3F509067" w14:textId="77777777" w:rsidTr="00056BFD">
        <w:tc>
          <w:tcPr>
            <w:tcW w:w="993" w:type="dxa"/>
            <w:shd w:val="clear" w:color="auto" w:fill="auto"/>
            <w:vAlign w:val="center"/>
          </w:tcPr>
          <w:p w14:paraId="46A59C6A" w14:textId="49F7B14D" w:rsidR="001C7754" w:rsidRPr="00490DC0" w:rsidRDefault="001C7754" w:rsidP="00056BFD">
            <w:pPr>
              <w:spacing w:before="120" w:after="120"/>
              <w:jc w:val="center"/>
            </w:pPr>
            <w:r w:rsidRPr="001C7754">
              <w:t>3</w:t>
            </w:r>
          </w:p>
        </w:tc>
        <w:tc>
          <w:tcPr>
            <w:tcW w:w="5244" w:type="dxa"/>
            <w:shd w:val="clear" w:color="auto" w:fill="auto"/>
          </w:tcPr>
          <w:p w14:paraId="5A6E7C0D" w14:textId="117F31A2" w:rsidR="001C7754" w:rsidRPr="00490DC0" w:rsidRDefault="001C7754" w:rsidP="00056BFD">
            <w:pPr>
              <w:spacing w:before="40"/>
            </w:pPr>
            <w:r w:rsidRPr="001C7754">
              <w:t>Poliglota Szkoła Języków Zygmunt Łenyk</w:t>
            </w:r>
          </w:p>
          <w:p w14:paraId="5B99EDFD" w14:textId="540882BF" w:rsidR="001C7754" w:rsidRPr="00490DC0" w:rsidRDefault="001C7754" w:rsidP="00056BFD">
            <w:r w:rsidRPr="001C7754">
              <w:t>Długa</w:t>
            </w:r>
            <w:r w:rsidRPr="00490DC0">
              <w:t xml:space="preserve"> </w:t>
            </w:r>
            <w:r w:rsidRPr="001C7754">
              <w:t>88</w:t>
            </w:r>
            <w:r w:rsidRPr="00490DC0">
              <w:t xml:space="preserve"> </w:t>
            </w:r>
          </w:p>
          <w:p w14:paraId="3B4BF8FF" w14:textId="22A40214" w:rsidR="001C7754" w:rsidRPr="00490DC0" w:rsidRDefault="001C7754" w:rsidP="00056BFD">
            <w:pPr>
              <w:spacing w:after="40"/>
              <w:jc w:val="both"/>
            </w:pPr>
            <w:r w:rsidRPr="001C7754">
              <w:t>31-984</w:t>
            </w:r>
            <w:r w:rsidRPr="00490DC0">
              <w:t xml:space="preserve"> </w:t>
            </w:r>
            <w:r w:rsidRPr="001C775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9C32AA" w14:textId="0AB684A1" w:rsidR="001C7754" w:rsidRPr="00490DC0" w:rsidRDefault="001C7754" w:rsidP="00056BFD">
            <w:pPr>
              <w:spacing w:before="120" w:after="120"/>
              <w:jc w:val="both"/>
            </w:pPr>
            <w:r w:rsidRPr="001C7754">
              <w:t>90 750.00 zł</w:t>
            </w:r>
          </w:p>
        </w:tc>
      </w:tr>
      <w:tr w:rsidR="001C7754" w:rsidRPr="00493F8C" w14:paraId="453289C3" w14:textId="77777777" w:rsidTr="00056BFD">
        <w:tc>
          <w:tcPr>
            <w:tcW w:w="993" w:type="dxa"/>
            <w:shd w:val="clear" w:color="auto" w:fill="auto"/>
            <w:vAlign w:val="center"/>
          </w:tcPr>
          <w:p w14:paraId="170AD24F" w14:textId="127B050F" w:rsidR="001C7754" w:rsidRPr="00490DC0" w:rsidRDefault="001C7754" w:rsidP="00056BFD">
            <w:pPr>
              <w:spacing w:before="120" w:after="120"/>
              <w:jc w:val="center"/>
            </w:pPr>
            <w:r w:rsidRPr="001C7754">
              <w:t>4</w:t>
            </w:r>
          </w:p>
        </w:tc>
        <w:tc>
          <w:tcPr>
            <w:tcW w:w="5244" w:type="dxa"/>
            <w:shd w:val="clear" w:color="auto" w:fill="auto"/>
          </w:tcPr>
          <w:p w14:paraId="1532CE8F" w14:textId="3975D9E3" w:rsidR="001C7754" w:rsidRPr="001C7754" w:rsidRDefault="001C7754" w:rsidP="00056BFD">
            <w:pPr>
              <w:spacing w:before="40"/>
              <w:rPr>
                <w:lang w:val="en-US"/>
              </w:rPr>
            </w:pPr>
            <w:r w:rsidRPr="001C7754">
              <w:rPr>
                <w:lang w:val="en-US"/>
              </w:rPr>
              <w:t>Cambridge School of English</w:t>
            </w:r>
          </w:p>
          <w:p w14:paraId="592AFDB8" w14:textId="541A4B92" w:rsidR="001C7754" w:rsidRPr="001C7754" w:rsidRDefault="001C7754" w:rsidP="00056BFD">
            <w:pPr>
              <w:rPr>
                <w:lang w:val="en-US"/>
              </w:rPr>
            </w:pPr>
            <w:proofErr w:type="spellStart"/>
            <w:r w:rsidRPr="001C7754">
              <w:rPr>
                <w:lang w:val="en-US"/>
              </w:rPr>
              <w:t>Widok</w:t>
            </w:r>
            <w:proofErr w:type="spellEnd"/>
            <w:r w:rsidRPr="001C7754">
              <w:rPr>
                <w:lang w:val="en-US"/>
              </w:rPr>
              <w:t xml:space="preserve"> </w:t>
            </w:r>
            <w:r w:rsidRPr="001C7754">
              <w:rPr>
                <w:lang w:val="en-US"/>
              </w:rPr>
              <w:t>10/1</w:t>
            </w:r>
            <w:r w:rsidRPr="001C7754">
              <w:rPr>
                <w:lang w:val="en-US"/>
              </w:rPr>
              <w:t xml:space="preserve"> </w:t>
            </w:r>
          </w:p>
          <w:p w14:paraId="61545768" w14:textId="0892B1FE" w:rsidR="001C7754" w:rsidRPr="00490DC0" w:rsidRDefault="001C7754" w:rsidP="00056BFD">
            <w:pPr>
              <w:spacing w:after="40"/>
              <w:jc w:val="both"/>
            </w:pPr>
            <w:r w:rsidRPr="001C7754">
              <w:t>00-023</w:t>
            </w:r>
            <w:r w:rsidRPr="00490DC0">
              <w:t xml:space="preserve"> </w:t>
            </w:r>
            <w:r w:rsidRPr="001C77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AA0945" w14:textId="1F4EE5EE" w:rsidR="001C7754" w:rsidRPr="00490DC0" w:rsidRDefault="001C7754" w:rsidP="00056BFD">
            <w:pPr>
              <w:spacing w:before="120" w:after="120"/>
              <w:jc w:val="both"/>
            </w:pPr>
            <w:r w:rsidRPr="001C7754">
              <w:t>113 556.96 zł</w:t>
            </w:r>
          </w:p>
        </w:tc>
      </w:tr>
      <w:tr w:rsidR="001C7754" w:rsidRPr="00493F8C" w14:paraId="4B5E0325" w14:textId="77777777" w:rsidTr="00056BFD">
        <w:tc>
          <w:tcPr>
            <w:tcW w:w="993" w:type="dxa"/>
            <w:shd w:val="clear" w:color="auto" w:fill="auto"/>
            <w:vAlign w:val="center"/>
          </w:tcPr>
          <w:p w14:paraId="30D79562" w14:textId="7FFF0E7A" w:rsidR="001C7754" w:rsidRPr="00490DC0" w:rsidRDefault="001C7754" w:rsidP="00056BFD">
            <w:pPr>
              <w:spacing w:before="120" w:after="120"/>
              <w:jc w:val="center"/>
            </w:pPr>
            <w:r w:rsidRPr="001C7754">
              <w:t>5</w:t>
            </w:r>
          </w:p>
        </w:tc>
        <w:tc>
          <w:tcPr>
            <w:tcW w:w="5244" w:type="dxa"/>
            <w:shd w:val="clear" w:color="auto" w:fill="auto"/>
          </w:tcPr>
          <w:p w14:paraId="598A93BC" w14:textId="586A1090" w:rsidR="001C7754" w:rsidRPr="00490DC0" w:rsidRDefault="001C7754" w:rsidP="00056BFD">
            <w:pPr>
              <w:spacing w:before="40"/>
            </w:pPr>
            <w:proofErr w:type="spellStart"/>
            <w:r w:rsidRPr="001C7754">
              <w:t>Axon</w:t>
            </w:r>
            <w:proofErr w:type="spellEnd"/>
            <w:r w:rsidRPr="001C7754">
              <w:t xml:space="preserve"> System Spółka Cywilna </w:t>
            </w:r>
            <w:proofErr w:type="spellStart"/>
            <w:r w:rsidRPr="001C7754">
              <w:t>Pawel</w:t>
            </w:r>
            <w:proofErr w:type="spellEnd"/>
            <w:r w:rsidRPr="001C7754">
              <w:t xml:space="preserve"> Hejduk Monika Boroń</w:t>
            </w:r>
          </w:p>
          <w:p w14:paraId="345289E9" w14:textId="421B695E" w:rsidR="001C7754" w:rsidRPr="00490DC0" w:rsidRDefault="001C7754" w:rsidP="00056BFD">
            <w:r w:rsidRPr="001C7754">
              <w:t>marsz. J. Piłsudskiego</w:t>
            </w:r>
            <w:r w:rsidRPr="00490DC0">
              <w:t xml:space="preserve"> </w:t>
            </w:r>
            <w:r w:rsidRPr="001C7754">
              <w:t>17/8</w:t>
            </w:r>
            <w:r w:rsidRPr="00490DC0">
              <w:t xml:space="preserve"> </w:t>
            </w:r>
          </w:p>
          <w:p w14:paraId="5D8177B9" w14:textId="3A5C9580" w:rsidR="001C7754" w:rsidRPr="00490DC0" w:rsidRDefault="001C7754" w:rsidP="00056BFD">
            <w:pPr>
              <w:spacing w:after="40"/>
              <w:jc w:val="both"/>
            </w:pPr>
            <w:r w:rsidRPr="001C7754">
              <w:t>31-110</w:t>
            </w:r>
            <w:r w:rsidRPr="00490DC0">
              <w:t xml:space="preserve"> </w:t>
            </w:r>
            <w:r w:rsidRPr="001C775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AEA5E" w14:textId="1039CDC9" w:rsidR="001C7754" w:rsidRPr="00490DC0" w:rsidRDefault="001C7754" w:rsidP="00056BFD">
            <w:pPr>
              <w:spacing w:before="120" w:after="120"/>
              <w:jc w:val="both"/>
            </w:pPr>
            <w:r w:rsidRPr="001C7754">
              <w:t>119 625.00 zł</w:t>
            </w:r>
          </w:p>
        </w:tc>
      </w:tr>
      <w:tr w:rsidR="001C7754" w:rsidRPr="00493F8C" w14:paraId="1D57028C" w14:textId="77777777" w:rsidTr="00056BFD">
        <w:tc>
          <w:tcPr>
            <w:tcW w:w="993" w:type="dxa"/>
            <w:shd w:val="clear" w:color="auto" w:fill="auto"/>
            <w:vAlign w:val="center"/>
          </w:tcPr>
          <w:p w14:paraId="1498638D" w14:textId="3EE26424" w:rsidR="001C7754" w:rsidRPr="00490DC0" w:rsidRDefault="001C7754" w:rsidP="00056BFD">
            <w:pPr>
              <w:spacing w:before="120" w:after="120"/>
              <w:jc w:val="center"/>
            </w:pPr>
            <w:r w:rsidRPr="001C7754">
              <w:t>6</w:t>
            </w:r>
          </w:p>
        </w:tc>
        <w:tc>
          <w:tcPr>
            <w:tcW w:w="5244" w:type="dxa"/>
            <w:shd w:val="clear" w:color="auto" w:fill="auto"/>
          </w:tcPr>
          <w:p w14:paraId="352FCF4C" w14:textId="449EFE4B" w:rsidR="001C7754" w:rsidRPr="00490DC0" w:rsidRDefault="001C7754" w:rsidP="00056BFD">
            <w:pPr>
              <w:spacing w:before="40"/>
            </w:pPr>
            <w:r w:rsidRPr="001C7754">
              <w:t>Wydawnictwa Szkolne i Pedagogiczne Spółka Akcyjna</w:t>
            </w:r>
          </w:p>
          <w:p w14:paraId="06305D7F" w14:textId="30C9CFB4" w:rsidR="001C7754" w:rsidRPr="00490DC0" w:rsidRDefault="001C7754" w:rsidP="00056BFD">
            <w:r w:rsidRPr="001C7754">
              <w:t>al. Jerozolimskie</w:t>
            </w:r>
            <w:r w:rsidRPr="00490DC0">
              <w:t xml:space="preserve"> </w:t>
            </w:r>
            <w:r w:rsidRPr="001C7754">
              <w:t>96</w:t>
            </w:r>
            <w:r w:rsidRPr="00490DC0">
              <w:t xml:space="preserve"> </w:t>
            </w:r>
          </w:p>
          <w:p w14:paraId="087F7E2C" w14:textId="52D01C0F" w:rsidR="001C7754" w:rsidRPr="00490DC0" w:rsidRDefault="001C7754" w:rsidP="00056BFD">
            <w:pPr>
              <w:spacing w:after="40"/>
              <w:jc w:val="both"/>
            </w:pPr>
            <w:r w:rsidRPr="001C7754">
              <w:t>00-807</w:t>
            </w:r>
            <w:r w:rsidRPr="00490DC0">
              <w:t xml:space="preserve"> </w:t>
            </w:r>
            <w:r w:rsidRPr="001C77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1817D5" w14:textId="3F2A6DB7" w:rsidR="001C7754" w:rsidRPr="00490DC0" w:rsidRDefault="001C7754" w:rsidP="00056BFD">
            <w:pPr>
              <w:spacing w:before="120" w:after="120"/>
              <w:jc w:val="both"/>
            </w:pPr>
            <w:r w:rsidRPr="001C7754">
              <w:t>89 100.00 zł</w:t>
            </w:r>
          </w:p>
        </w:tc>
      </w:tr>
      <w:tr w:rsidR="001C7754" w:rsidRPr="00493F8C" w14:paraId="083EAF69" w14:textId="77777777" w:rsidTr="00056BFD">
        <w:tc>
          <w:tcPr>
            <w:tcW w:w="993" w:type="dxa"/>
            <w:shd w:val="clear" w:color="auto" w:fill="auto"/>
            <w:vAlign w:val="center"/>
          </w:tcPr>
          <w:p w14:paraId="59BFCEE9" w14:textId="012EDEFA" w:rsidR="001C7754" w:rsidRPr="00490DC0" w:rsidRDefault="001C7754" w:rsidP="00056BFD">
            <w:pPr>
              <w:spacing w:before="120" w:after="120"/>
              <w:jc w:val="center"/>
            </w:pPr>
            <w:r w:rsidRPr="001C7754">
              <w:t>7</w:t>
            </w:r>
          </w:p>
        </w:tc>
        <w:tc>
          <w:tcPr>
            <w:tcW w:w="5244" w:type="dxa"/>
            <w:shd w:val="clear" w:color="auto" w:fill="auto"/>
          </w:tcPr>
          <w:p w14:paraId="2E719AC9" w14:textId="1865239B" w:rsidR="001C7754" w:rsidRPr="00490DC0" w:rsidRDefault="001C7754" w:rsidP="00056BFD">
            <w:pPr>
              <w:spacing w:before="40"/>
            </w:pPr>
            <w:r w:rsidRPr="001C7754">
              <w:t>Lingua Nova Sp. z o.o.</w:t>
            </w:r>
          </w:p>
          <w:p w14:paraId="574BD833" w14:textId="21DE9094" w:rsidR="001C7754" w:rsidRPr="00490DC0" w:rsidRDefault="001C7754" w:rsidP="00056BFD">
            <w:r w:rsidRPr="001C7754">
              <w:t>Wspólna</w:t>
            </w:r>
            <w:r w:rsidRPr="00490DC0">
              <w:t xml:space="preserve"> </w:t>
            </w:r>
            <w:r w:rsidRPr="001C7754">
              <w:t>41/100</w:t>
            </w:r>
            <w:r w:rsidRPr="00490DC0">
              <w:t xml:space="preserve"> </w:t>
            </w:r>
          </w:p>
          <w:p w14:paraId="13B20BCD" w14:textId="42983F1F" w:rsidR="001C7754" w:rsidRPr="00490DC0" w:rsidRDefault="001C7754" w:rsidP="00056BFD">
            <w:pPr>
              <w:spacing w:after="40"/>
              <w:jc w:val="both"/>
            </w:pPr>
            <w:r w:rsidRPr="001C7754">
              <w:t>00-519</w:t>
            </w:r>
            <w:r w:rsidRPr="00490DC0">
              <w:t xml:space="preserve"> </w:t>
            </w:r>
            <w:r w:rsidRPr="001C77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7B60D6" w14:textId="3ADC4AE9" w:rsidR="001C7754" w:rsidRPr="00490DC0" w:rsidRDefault="001C7754" w:rsidP="00056BFD">
            <w:pPr>
              <w:spacing w:before="120" w:after="120"/>
              <w:jc w:val="both"/>
            </w:pPr>
            <w:r w:rsidRPr="001C7754">
              <w:t>82 335.00 zł</w:t>
            </w:r>
          </w:p>
        </w:tc>
      </w:tr>
    </w:tbl>
    <w:p w14:paraId="76DC59F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BC52C7A" w14:textId="393C7B7C" w:rsidR="00C236D3" w:rsidRDefault="00C236D3" w:rsidP="00A35DD0">
      <w:pPr>
        <w:jc w:val="center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18B13" w14:textId="77777777" w:rsidR="00646637" w:rsidRDefault="00646637">
      <w:r>
        <w:separator/>
      </w:r>
    </w:p>
  </w:endnote>
  <w:endnote w:type="continuationSeparator" w:id="0">
    <w:p w14:paraId="2323D770" w14:textId="77777777" w:rsidR="00646637" w:rsidRDefault="0064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44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30B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AC4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C006C9">
        <v:line id="_x0000_s2049" style="position:absolute;left:0;text-align:left;z-index:251657728" from="-3.85pt,8.7pt" to="455.15pt,8.7pt"/>
      </w:pict>
    </w:r>
  </w:p>
  <w:p w14:paraId="6BC23D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07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D19DA6" w14:textId="77777777" w:rsidR="009F189D" w:rsidRDefault="009F189D">
    <w:pPr>
      <w:pStyle w:val="Stopka"/>
      <w:tabs>
        <w:tab w:val="clear" w:pos="4536"/>
      </w:tabs>
      <w:jc w:val="center"/>
    </w:pPr>
  </w:p>
  <w:p w14:paraId="3999CA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1A487" w14:textId="77777777" w:rsidR="00646637" w:rsidRDefault="00646637">
      <w:r>
        <w:separator/>
      </w:r>
    </w:p>
  </w:footnote>
  <w:footnote w:type="continuationSeparator" w:id="0">
    <w:p w14:paraId="49D6EB9E" w14:textId="77777777" w:rsidR="00646637" w:rsidRDefault="00646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AFB96" w14:textId="77777777" w:rsidR="001C7754" w:rsidRDefault="001C7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5C749" w14:textId="77777777" w:rsidR="001C7754" w:rsidRDefault="001C77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483C9" w14:textId="77777777" w:rsidR="001C7754" w:rsidRDefault="001C77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637"/>
    <w:rsid w:val="00007727"/>
    <w:rsid w:val="00017720"/>
    <w:rsid w:val="00035488"/>
    <w:rsid w:val="000D7F25"/>
    <w:rsid w:val="000E00E5"/>
    <w:rsid w:val="001146A4"/>
    <w:rsid w:val="00173B20"/>
    <w:rsid w:val="001C69FF"/>
    <w:rsid w:val="001C7754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6637"/>
    <w:rsid w:val="0069085C"/>
    <w:rsid w:val="00843263"/>
    <w:rsid w:val="00861E75"/>
    <w:rsid w:val="009D19BD"/>
    <w:rsid w:val="009F189D"/>
    <w:rsid w:val="00A35DD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83E147"/>
  <w15:chartTrackingRefBased/>
  <w15:docId w15:val="{526D7DB4-72C9-4EDF-B219-10F36C8D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2021-09-06T09:03:00Z</dcterms:created>
  <dcterms:modified xsi:type="dcterms:W3CDTF">2021-09-06T09:03:00Z</dcterms:modified>
</cp:coreProperties>
</file>