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805FF" w14:textId="77777777" w:rsidR="0049009E" w:rsidRPr="00AF3D5C" w:rsidRDefault="0049009E" w:rsidP="0049009E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13FADB69" w14:textId="77777777" w:rsidR="0049009E" w:rsidRPr="00AF3D5C" w:rsidRDefault="0049009E" w:rsidP="0049009E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19C00178" w14:textId="77777777" w:rsidR="0049009E" w:rsidRPr="00AF3D5C" w:rsidRDefault="0049009E" w:rsidP="0049009E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76052684" w14:textId="77777777" w:rsidR="0049009E" w:rsidRPr="00946C60" w:rsidRDefault="0049009E" w:rsidP="0049009E">
      <w:pPr>
        <w:spacing w:before="48"/>
        <w:rPr>
          <w:b/>
        </w:rPr>
      </w:pPr>
    </w:p>
    <w:p w14:paraId="3EA3928F" w14:textId="62118662" w:rsidR="0049009E" w:rsidRPr="00946C60" w:rsidRDefault="0049009E" w:rsidP="0049009E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474</w:t>
      </w:r>
      <w:r>
        <w:rPr>
          <w:rFonts w:ascii="Times New Roman" w:hAnsi="Times New Roman"/>
        </w:rPr>
        <w:t>/21</w:t>
      </w:r>
      <w:r w:rsidRPr="00946C60">
        <w:rPr>
          <w:rFonts w:ascii="Times New Roman" w:hAnsi="Times New Roman"/>
        </w:rPr>
        <w:t>,</w:t>
      </w:r>
    </w:p>
    <w:p w14:paraId="243A547D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6CC7FF66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4F9DCA8A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736FEBEB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27BA83C5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395DD789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60227ABC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25CB6194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66B3818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5A53B594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5869C5D5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6CD758C3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1C752F9F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56B0A720" w14:textId="77777777" w:rsidR="0049009E" w:rsidRPr="00946C60" w:rsidRDefault="0049009E" w:rsidP="0049009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52085196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</w:rPr>
      </w:pPr>
    </w:p>
    <w:p w14:paraId="242ED4F7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33ACC9AB" w14:textId="789AB2D5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474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21</w:t>
      </w:r>
      <w:r w:rsidRPr="00946C60">
        <w:rPr>
          <w:rFonts w:ascii="Times New Roman" w:hAnsi="Times New Roman"/>
          <w:bCs/>
        </w:rPr>
        <w:t xml:space="preserve">. </w:t>
      </w:r>
    </w:p>
    <w:p w14:paraId="06C178F8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474A7F63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1005C2C6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480DD62F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55DEA203" w14:textId="77777777" w:rsidR="0049009E" w:rsidRPr="00946C60" w:rsidRDefault="0049009E" w:rsidP="0049009E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58FA3E3B" w14:textId="30942385" w:rsidR="0049009E" w:rsidRPr="00946C60" w:rsidRDefault="0049009E" w:rsidP="0049009E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133241EA" w14:textId="77777777" w:rsidR="0049009E" w:rsidRPr="00946C60" w:rsidRDefault="0049009E" w:rsidP="0049009E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0A1777BE" w14:textId="77777777" w:rsidR="0049009E" w:rsidRPr="00946C60" w:rsidRDefault="0049009E" w:rsidP="0049009E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41595D4F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1C5D7CC3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9880F3E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3BDA587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D83E404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67CF3B3A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14200EBE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2CE24D5E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00BEC76C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31F53D85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2845F581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1EE82135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4A4EA716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466CDB5C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59282AD7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750072D0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2D41874E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45F08AFC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3810C29C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7606A513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77F7B1E6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7470C940" w14:textId="77777777" w:rsidR="0049009E" w:rsidRPr="008C1807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25E59077" w14:textId="77777777" w:rsidR="0049009E" w:rsidRPr="008C1807" w:rsidRDefault="0049009E" w:rsidP="0049009E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72E3F494" w14:textId="77777777" w:rsidR="0049009E" w:rsidRPr="008C1807" w:rsidRDefault="0049009E" w:rsidP="0049009E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2E2AB951" w14:textId="77777777" w:rsidR="0049009E" w:rsidRPr="008C1807" w:rsidRDefault="0049009E" w:rsidP="0049009E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38143377" w14:textId="77777777" w:rsidR="0049009E" w:rsidRPr="008C1807" w:rsidRDefault="0049009E" w:rsidP="0049009E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7A072A4D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7FEED683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08A85A40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3D9B0A10" w14:textId="77777777" w:rsidR="0049009E" w:rsidRPr="00946C60" w:rsidRDefault="0049009E" w:rsidP="0049009E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7FDDE638" w14:textId="77777777" w:rsidR="0049009E" w:rsidRPr="00946C60" w:rsidRDefault="0049009E" w:rsidP="0049009E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7ED5ED73" w14:textId="77777777" w:rsidR="0049009E" w:rsidRPr="00946C60" w:rsidRDefault="0049009E" w:rsidP="0049009E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70033F66" w14:textId="77777777" w:rsidR="0049009E" w:rsidRPr="00946C60" w:rsidRDefault="0049009E" w:rsidP="0049009E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47A4182D" w14:textId="77777777" w:rsidR="0049009E" w:rsidRPr="00946C60" w:rsidRDefault="0049009E" w:rsidP="0049009E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7D405461" w14:textId="77777777" w:rsidR="0049009E" w:rsidRPr="00946C60" w:rsidRDefault="0049009E" w:rsidP="0049009E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27F20BDE" w14:textId="77777777" w:rsidR="0049009E" w:rsidRPr="00946C60" w:rsidRDefault="0049009E" w:rsidP="0049009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0BBE1C98" w14:textId="77777777" w:rsidR="0049009E" w:rsidRDefault="0049009E" w:rsidP="0049009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175B97A3" w14:textId="77777777" w:rsidR="0049009E" w:rsidRDefault="0049009E" w:rsidP="0049009E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2FD50655" w14:textId="77777777" w:rsidR="0049009E" w:rsidRPr="00CC347C" w:rsidRDefault="0049009E" w:rsidP="0049009E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1A60B49C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0AFD9453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3D2FEADA" w14:textId="77777777" w:rsidR="0049009E" w:rsidRPr="00946C60" w:rsidRDefault="0049009E" w:rsidP="0049009E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72517799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3A661095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78970276" w14:textId="77777777" w:rsidR="0049009E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54465D01" w14:textId="77777777" w:rsidR="0049009E" w:rsidRPr="00CC347C" w:rsidRDefault="0049009E" w:rsidP="0049009E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2A6ADE2F" w14:textId="77777777" w:rsidR="0049009E" w:rsidRPr="00946C60" w:rsidRDefault="0049009E" w:rsidP="0049009E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60DA7D59" w14:textId="77777777" w:rsidR="0049009E" w:rsidRPr="00946C60" w:rsidRDefault="0049009E" w:rsidP="0049009E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3907BC17" w14:textId="77777777" w:rsidR="0049009E" w:rsidRPr="00946C60" w:rsidRDefault="0049009E" w:rsidP="0049009E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78C78263" w14:textId="77777777" w:rsidR="0049009E" w:rsidRPr="00946C60" w:rsidRDefault="0049009E" w:rsidP="0049009E">
      <w:pPr>
        <w:jc w:val="center"/>
        <w:rPr>
          <w:b/>
        </w:rPr>
      </w:pPr>
    </w:p>
    <w:p w14:paraId="18E20D79" w14:textId="77777777" w:rsidR="0049009E" w:rsidRDefault="0049009E" w:rsidP="0049009E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332B9806" w14:textId="77777777" w:rsidR="0049009E" w:rsidRDefault="0049009E" w:rsidP="0049009E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2A73F972" w14:textId="77777777" w:rsidR="0049009E" w:rsidRPr="00946C60" w:rsidRDefault="0049009E" w:rsidP="0049009E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3E354708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1CF2D5BA" w14:textId="77777777" w:rsidR="0049009E" w:rsidRPr="00946C60" w:rsidRDefault="0049009E" w:rsidP="0049009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2AFDEF8D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6ADBC9CA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CD934DC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03CD93BF" w14:textId="77777777" w:rsidR="0049009E" w:rsidRPr="00946C60" w:rsidRDefault="0049009E" w:rsidP="0049009E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00A9C63B" w14:textId="77777777" w:rsidR="0049009E" w:rsidRPr="00946C60" w:rsidRDefault="0049009E" w:rsidP="0049009E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0C266F9F" w14:textId="77777777" w:rsidR="0049009E" w:rsidRPr="00946C60" w:rsidRDefault="0049009E" w:rsidP="0049009E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3994E45B" w14:textId="77777777" w:rsidR="0049009E" w:rsidRPr="00946C60" w:rsidRDefault="0049009E" w:rsidP="0049009E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200941E0" w14:textId="77777777" w:rsidR="0049009E" w:rsidRPr="00946C60" w:rsidRDefault="0049009E" w:rsidP="0049009E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1E310332" w14:textId="77777777" w:rsidR="0049009E" w:rsidRPr="00946C60" w:rsidRDefault="0049009E" w:rsidP="0049009E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59546051" w14:textId="77777777" w:rsidR="0049009E" w:rsidRPr="00946C60" w:rsidRDefault="0049009E" w:rsidP="0049009E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14FFE463" w14:textId="77777777" w:rsidR="0049009E" w:rsidRPr="00946C60" w:rsidRDefault="0049009E" w:rsidP="0049009E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37E95F17" w14:textId="77777777" w:rsidR="0049009E" w:rsidRPr="00946C60" w:rsidRDefault="0049009E" w:rsidP="0049009E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EF1C6E1" w14:textId="77777777" w:rsidR="0049009E" w:rsidRPr="00946C60" w:rsidRDefault="0049009E" w:rsidP="0049009E">
      <w:pPr>
        <w:numPr>
          <w:ilvl w:val="0"/>
          <w:numId w:val="29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6C677130" w14:textId="77777777" w:rsidR="0049009E" w:rsidRPr="00946C60" w:rsidRDefault="0049009E" w:rsidP="0049009E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576E3B44" w14:textId="77777777" w:rsidR="0049009E" w:rsidRPr="00946C60" w:rsidRDefault="0049009E" w:rsidP="0049009E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3AE49138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6DA3F24C" w14:textId="77777777" w:rsidR="0049009E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45934F76" w14:textId="77777777" w:rsidR="0049009E" w:rsidRPr="0038770C" w:rsidRDefault="0049009E" w:rsidP="0049009E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3F5C3377" w14:textId="77777777" w:rsidR="0049009E" w:rsidRPr="0038770C" w:rsidRDefault="0049009E" w:rsidP="0049009E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4F2F2EA7" w14:textId="77777777" w:rsidR="0049009E" w:rsidRPr="0038770C" w:rsidRDefault="0049009E" w:rsidP="0049009E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601D8F03" w14:textId="77777777" w:rsidR="0049009E" w:rsidRPr="0038770C" w:rsidRDefault="0049009E" w:rsidP="0049009E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690457D4" w14:textId="77777777" w:rsidR="0049009E" w:rsidRPr="0038770C" w:rsidRDefault="0049009E" w:rsidP="0049009E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66AA55E0" w14:textId="77777777" w:rsidR="0049009E" w:rsidRDefault="0049009E" w:rsidP="0049009E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2FAD67DD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2A765BEF" w14:textId="77777777" w:rsidR="0049009E" w:rsidRPr="00946C60" w:rsidRDefault="0049009E" w:rsidP="0049009E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19B1A0B7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4E6F4B7F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1EB017C3" w14:textId="77777777" w:rsidR="0049009E" w:rsidRPr="00946C60" w:rsidRDefault="0049009E" w:rsidP="0049009E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648C5866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7728229C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59C4A78B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685C567C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396ECED4" w14:textId="77777777" w:rsidR="0049009E" w:rsidRPr="00946C60" w:rsidRDefault="0049009E" w:rsidP="0049009E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6B01778D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32544293" w14:textId="77777777" w:rsidR="0049009E" w:rsidRPr="00946C60" w:rsidRDefault="0049009E" w:rsidP="0049009E">
      <w:pPr>
        <w:pStyle w:val="Tekstpodstawowy"/>
        <w:ind w:right="-47"/>
        <w:rPr>
          <w:rFonts w:ascii="Times New Roman" w:hAnsi="Times New Roman"/>
        </w:rPr>
      </w:pPr>
    </w:p>
    <w:p w14:paraId="658AE009" w14:textId="77777777" w:rsidR="0049009E" w:rsidRPr="009A1FF6" w:rsidRDefault="0049009E" w:rsidP="0049009E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1BC1A2EC" w14:textId="77777777" w:rsidR="0049009E" w:rsidRPr="00433911" w:rsidRDefault="0049009E" w:rsidP="0049009E"/>
    <w:p w14:paraId="6E93EF8E" w14:textId="77777777" w:rsidR="0049009E" w:rsidRPr="00574FF8" w:rsidRDefault="0049009E" w:rsidP="0049009E"/>
    <w:p w14:paraId="3C5A00CA" w14:textId="77777777" w:rsidR="0049009E" w:rsidRPr="00B47C18" w:rsidRDefault="0049009E" w:rsidP="0049009E"/>
    <w:p w14:paraId="63DD15EE" w14:textId="77777777" w:rsidR="0049009E" w:rsidRPr="00B42B8B" w:rsidRDefault="0049009E" w:rsidP="0049009E"/>
    <w:p w14:paraId="339F2F6B" w14:textId="77777777" w:rsidR="0049009E" w:rsidRPr="0076798A" w:rsidRDefault="0049009E" w:rsidP="0049009E"/>
    <w:p w14:paraId="7CEADB2F" w14:textId="77777777" w:rsidR="0049009E" w:rsidRPr="00EB3EE9" w:rsidRDefault="0049009E" w:rsidP="0049009E"/>
    <w:p w14:paraId="58E78692" w14:textId="77777777" w:rsidR="0049009E" w:rsidRPr="00C0626A" w:rsidRDefault="0049009E" w:rsidP="0049009E"/>
    <w:p w14:paraId="4522697A" w14:textId="77777777" w:rsidR="0049009E" w:rsidRPr="00D800A3" w:rsidRDefault="0049009E" w:rsidP="0049009E"/>
    <w:p w14:paraId="54355060" w14:textId="77777777" w:rsidR="0049009E" w:rsidRPr="00F76A60" w:rsidRDefault="0049009E" w:rsidP="0049009E"/>
    <w:p w14:paraId="1C5951A9" w14:textId="77777777" w:rsidR="0049009E" w:rsidRPr="0084120F" w:rsidRDefault="0049009E" w:rsidP="0049009E"/>
    <w:p w14:paraId="299E919E" w14:textId="77777777" w:rsidR="0049009E" w:rsidRPr="000A4223" w:rsidRDefault="0049009E" w:rsidP="0049009E"/>
    <w:p w14:paraId="43453057" w14:textId="77777777" w:rsidR="0049009E" w:rsidRPr="00D30B0B" w:rsidRDefault="0049009E" w:rsidP="0049009E"/>
    <w:p w14:paraId="505C608E" w14:textId="77777777" w:rsidR="0049009E" w:rsidRPr="00AF5EE3" w:rsidRDefault="0049009E" w:rsidP="0049009E"/>
    <w:p w14:paraId="02F11775" w14:textId="77777777" w:rsidR="0049009E" w:rsidRPr="006B6CFB" w:rsidRDefault="0049009E" w:rsidP="0049009E"/>
    <w:p w14:paraId="761D9E3F" w14:textId="77777777" w:rsidR="0049009E" w:rsidRPr="00B63652" w:rsidRDefault="0049009E" w:rsidP="0049009E"/>
    <w:p w14:paraId="694CC050" w14:textId="77777777" w:rsidR="0049009E" w:rsidRPr="00802D4A" w:rsidRDefault="0049009E" w:rsidP="0049009E"/>
    <w:p w14:paraId="407A9D58" w14:textId="77777777" w:rsidR="0049009E" w:rsidRPr="002803D8" w:rsidRDefault="0049009E" w:rsidP="0049009E"/>
    <w:p w14:paraId="14193BEE" w14:textId="77777777" w:rsidR="00496551" w:rsidRPr="00100588" w:rsidRDefault="00496551" w:rsidP="00100588"/>
    <w:sectPr w:rsidR="00496551" w:rsidRPr="001005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085A0" w14:textId="77777777" w:rsidR="000E1F85" w:rsidRDefault="000E1F85">
      <w:r>
        <w:separator/>
      </w:r>
    </w:p>
  </w:endnote>
  <w:endnote w:type="continuationSeparator" w:id="0">
    <w:p w14:paraId="01E480CC" w14:textId="77777777" w:rsidR="000E1F85" w:rsidRDefault="000E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8B6C5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4F2B5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08AC5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B3BFF" w14:textId="77777777" w:rsidR="000E1F85" w:rsidRDefault="000E1F85">
      <w:r>
        <w:separator/>
      </w:r>
    </w:p>
  </w:footnote>
  <w:footnote w:type="continuationSeparator" w:id="0">
    <w:p w14:paraId="55DBBC5C" w14:textId="77777777" w:rsidR="000E1F85" w:rsidRDefault="000E1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D4C19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D1A98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8FD44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5"/>
  </w:num>
  <w:num w:numId="24">
    <w:abstractNumId w:val="9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F85"/>
    <w:rsid w:val="000033EA"/>
    <w:rsid w:val="0002467C"/>
    <w:rsid w:val="00040A7A"/>
    <w:rsid w:val="000936CA"/>
    <w:rsid w:val="00097182"/>
    <w:rsid w:val="000B1A00"/>
    <w:rsid w:val="000C0F66"/>
    <w:rsid w:val="000E1F85"/>
    <w:rsid w:val="00100588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009E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919BB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B05CC"/>
  <w15:chartTrackingRefBased/>
  <w15:docId w15:val="{AC3427AE-A674-4998-98E5-533020FA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09E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009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009E"/>
    <w:rPr>
      <w:rFonts w:ascii="Cambria" w:hAnsi="Cambria"/>
      <w:b/>
      <w:bCs/>
      <w:i/>
      <w:iCs/>
      <w:sz w:val="28"/>
      <w:szCs w:val="28"/>
    </w:rPr>
  </w:style>
  <w:style w:type="character" w:customStyle="1" w:styleId="Tekstpodstawowy2Znak">
    <w:name w:val="Tekst podstawowy 2 Znak"/>
    <w:link w:val="Tekstpodstawowy2"/>
    <w:rsid w:val="00490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1522</Words>
  <Characters>10929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1899-12-31T23:00:00Z</cp:lastPrinted>
  <dcterms:created xsi:type="dcterms:W3CDTF">2021-08-30T10:32:00Z</dcterms:created>
  <dcterms:modified xsi:type="dcterms:W3CDTF">2021-08-30T10:32:00Z</dcterms:modified>
</cp:coreProperties>
</file>