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6E462" w14:textId="77777777" w:rsidR="006419DF" w:rsidRDefault="007B4DCB" w:rsidP="006419DF">
      <w:pPr>
        <w:jc w:val="right"/>
        <w:rPr>
          <w:b/>
        </w:rPr>
      </w:pPr>
      <w:r>
        <w:rPr>
          <w:noProof/>
        </w:rPr>
        <w:pict w14:anchorId="34D60A43">
          <v:roundrect id="AutoShape 2" o:spid="_x0000_s1026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6419DF">
        <w:rPr>
          <w:b/>
        </w:rPr>
        <w:t>Załącznik nr 4</w:t>
      </w:r>
    </w:p>
    <w:p w14:paraId="67F432E1" w14:textId="77777777" w:rsidR="006419DF" w:rsidRDefault="006419DF" w:rsidP="006419DF">
      <w:pPr>
        <w:jc w:val="right"/>
        <w:rPr>
          <w:rFonts w:eastAsia="MS Mincho"/>
          <w:b/>
        </w:rPr>
      </w:pPr>
    </w:p>
    <w:p w14:paraId="1E50D32F" w14:textId="77777777" w:rsidR="006419DF" w:rsidRDefault="007B4DCB" w:rsidP="006419DF">
      <w:pPr>
        <w:jc w:val="right"/>
        <w:rPr>
          <w:rFonts w:eastAsia="MS Mincho"/>
          <w:b/>
        </w:rPr>
      </w:pPr>
      <w:r>
        <w:rPr>
          <w:noProof/>
        </w:rPr>
        <w:pict w14:anchorId="12547818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4D8FFCB2" w14:textId="77777777" w:rsidR="006419DF" w:rsidRDefault="006419DF" w:rsidP="006419D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1DC265B4" w14:textId="77777777" w:rsidR="006419DF" w:rsidRDefault="006419DF" w:rsidP="006419DF">
      <w:pPr>
        <w:jc w:val="right"/>
        <w:rPr>
          <w:rFonts w:eastAsia="MS Mincho"/>
          <w:b/>
        </w:rPr>
      </w:pPr>
    </w:p>
    <w:p w14:paraId="45C463A3" w14:textId="77777777" w:rsidR="006419DF" w:rsidRDefault="006419DF" w:rsidP="006419DF">
      <w:pPr>
        <w:jc w:val="center"/>
        <w:rPr>
          <w:b/>
        </w:rPr>
      </w:pPr>
      <w:r>
        <w:rPr>
          <w:b/>
        </w:rPr>
        <w:t>Kalkulacja Cenowa</w:t>
      </w:r>
    </w:p>
    <w:p w14:paraId="1A2F355D" w14:textId="77777777" w:rsidR="006419DF" w:rsidRDefault="006419DF" w:rsidP="006419D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01EFFC3" w14:textId="77777777" w:rsidR="006419DF" w:rsidRDefault="006419DF" w:rsidP="006419D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6046A08C" w14:textId="08CBB9DE" w:rsidR="006419DF" w:rsidRDefault="006419DF" w:rsidP="006419DF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KC-zp.272-474/21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6419DF" w14:paraId="029F204B" w14:textId="77777777" w:rsidTr="000C0C3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08A0A5B" w14:textId="77777777" w:rsidR="006419DF" w:rsidRDefault="006419DF" w:rsidP="000C0C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ABC0354" w14:textId="77777777" w:rsidR="006419DF" w:rsidRDefault="006419DF" w:rsidP="000C0C3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9D85ED2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BA65B2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5DC3B79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CE27AAD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7894A5E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8F6B405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64DC4F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764C140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F56AC83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B24E585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186078B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DDC2C5E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6419DF" w14:paraId="640C1E9F" w14:textId="77777777" w:rsidTr="000C0C3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A68064" w14:textId="77777777" w:rsidR="006419DF" w:rsidRDefault="006419DF" w:rsidP="000C0C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7983712" w14:textId="77777777" w:rsidR="006419DF" w:rsidRDefault="006419DF" w:rsidP="000C0C3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85ADF7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6FC350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A47ABA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0500EC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011EEC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6419DF" w14:paraId="5E2E3C1B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FA044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416C3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  <w:p w14:paraId="33DA0A50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A5FE0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F2C9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DDC4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6C63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F70A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4CEAB340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4D338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7C50A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  <w:p w14:paraId="097EE53B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CBEAE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0689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69C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86A8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9793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6481BFAD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B77B6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C7CAC" w14:textId="77777777" w:rsidR="006419DF" w:rsidRDefault="006419DF" w:rsidP="000C0C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7C07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FB09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65A2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B7C3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B1B7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00373FB4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335F9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A8166" w14:textId="77777777" w:rsidR="006419DF" w:rsidRDefault="006419DF" w:rsidP="000C0C34">
            <w:pPr>
              <w:rPr>
                <w:sz w:val="20"/>
                <w:szCs w:val="20"/>
              </w:rPr>
            </w:pPr>
          </w:p>
          <w:p w14:paraId="5B230E21" w14:textId="77777777" w:rsidR="006419DF" w:rsidRDefault="006419DF" w:rsidP="000C0C3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1ED5D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FFC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137C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840A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678C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446BD4BC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387B3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9B76B" w14:textId="77777777" w:rsidR="006419DF" w:rsidRDefault="006419DF" w:rsidP="000C0C34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58E607B" w14:textId="77777777" w:rsidR="006419DF" w:rsidRDefault="006419DF" w:rsidP="000C0C34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83C02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CCB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4D7A8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2AEF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0A09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233704F9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D057D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87A68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  <w:p w14:paraId="505CB422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759B7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8164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D736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EC16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EE0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039920B3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68A5E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6FDAF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  <w:p w14:paraId="262EEBA2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  <w:p w14:paraId="71125D25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C5697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CC53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747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59FC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FC33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75EAC637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8235C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139F8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9A5C1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9B9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4F84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55C5C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145A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665DFAB8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32032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6ED84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2A22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19F7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7FF3C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66D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B307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65118738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84341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8E95C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D329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4964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B3614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724E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20C2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336053C3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D59E4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E64E9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1F379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1E9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0FC3E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D1DC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497CC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56FCEAAD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A33D6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363F9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F0906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DC2E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C8F8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C064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7E31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1151978B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3D6A0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D818E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FFEBA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ECC1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710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9C8A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3E29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59A17432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7183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26309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E562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90CE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F8DE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21CF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CEC6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07F4E982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37C28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EC3C8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97A71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1008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A140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03BF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30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4EB9D8BF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ECFA8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146B4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2338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DC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1A13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44A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5856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38B75352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CFAD1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EFF30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0B76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5BB1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4448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B53BA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CAAF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6C045005" w14:textId="4FA88B51" w:rsidR="006419DF" w:rsidRDefault="006419DF" w:rsidP="006419DF"/>
    <w:p w14:paraId="0FF57F7D" w14:textId="77777777" w:rsidR="00836984" w:rsidRDefault="00836984" w:rsidP="006419DF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6419DF" w14:paraId="797125E5" w14:textId="77777777" w:rsidTr="000C0C3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C7ECAD8" w14:textId="77777777" w:rsidR="006419DF" w:rsidRDefault="006419DF" w:rsidP="000C0C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738CA90" w14:textId="77777777" w:rsidR="006419DF" w:rsidRDefault="006419DF" w:rsidP="000C0C3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  <w:p w14:paraId="48BFC729" w14:textId="77777777" w:rsidR="006419DF" w:rsidRPr="00042AC3" w:rsidRDefault="006419DF" w:rsidP="000C0C34">
            <w:pPr>
              <w:rPr>
                <w:sz w:val="18"/>
                <w:szCs w:val="18"/>
              </w:rPr>
            </w:pPr>
          </w:p>
          <w:p w14:paraId="0048495D" w14:textId="77777777" w:rsidR="006419DF" w:rsidRDefault="006419DF" w:rsidP="000C0C34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14:paraId="7033239D" w14:textId="77777777" w:rsidR="006419DF" w:rsidRPr="00042AC3" w:rsidRDefault="006419DF" w:rsidP="000C0C34">
            <w:pPr>
              <w:rPr>
                <w:sz w:val="18"/>
                <w:szCs w:val="18"/>
              </w:rPr>
            </w:pPr>
          </w:p>
          <w:p w14:paraId="74EA2C07" w14:textId="77777777" w:rsidR="006419DF" w:rsidRDefault="006419DF" w:rsidP="000C0C34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14:paraId="56A809A5" w14:textId="77777777" w:rsidR="006419DF" w:rsidRPr="00042AC3" w:rsidRDefault="006419DF" w:rsidP="000C0C34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86D796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B094465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D91CBA8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3EB443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9964C13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5F157A8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6BCB14E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FEADF1E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07E5D51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ACE909F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18ECCFA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E5A4E0D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6419DF" w14:paraId="1E9726F0" w14:textId="77777777" w:rsidTr="000C0C3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4C7AA32" w14:textId="77777777" w:rsidR="006419DF" w:rsidRDefault="006419DF" w:rsidP="000C0C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AD8F822" w14:textId="77777777" w:rsidR="006419DF" w:rsidRDefault="006419DF" w:rsidP="000C0C3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0B4247D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E8BE3B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D6A9CA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63C6161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70AC85" w14:textId="77777777" w:rsidR="006419DF" w:rsidRDefault="006419DF" w:rsidP="000C0C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6419DF" w14:paraId="39132C4C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D76A4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D46EC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6A14E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F172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808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73EA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ACC1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0BC1B34F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744B0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2EF0D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99AC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3144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ABEF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CC70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ABA5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4BC73CCA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8936D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C7923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02AED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9F90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52C82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3ED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4A47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0AEBAF93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3F7A9" w14:textId="77777777" w:rsidR="006419DF" w:rsidRDefault="006419DF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0E5E9" w14:textId="77777777" w:rsidR="006419DF" w:rsidRDefault="006419DF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0FB7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5D60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EE7E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802BF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269B" w14:textId="77777777" w:rsidR="006419DF" w:rsidRDefault="006419DF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B4DCB" w14:paraId="19666BBB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9F217" w14:textId="18B98C53" w:rsidR="007B4DCB" w:rsidRDefault="007B4DCB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93F1D" w14:textId="77777777" w:rsidR="007B4DCB" w:rsidRDefault="007B4DCB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6FE98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FCDD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76A4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2893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75AF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B4DCB" w14:paraId="2A02CAE2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BDE9C" w14:textId="0D0CE0EA" w:rsidR="007B4DCB" w:rsidRDefault="007B4DCB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7E592" w14:textId="77777777" w:rsidR="007B4DCB" w:rsidRDefault="007B4DCB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EDA91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E648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50DD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201A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5BFC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B4DCB" w14:paraId="724C2C99" w14:textId="77777777" w:rsidTr="000C0C3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8683F" w14:textId="2B7A6F56" w:rsidR="007B4DCB" w:rsidRDefault="007B4DCB" w:rsidP="000C0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42A1B" w14:textId="77777777" w:rsidR="007B4DCB" w:rsidRDefault="007B4DCB" w:rsidP="000C0C3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012E4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A0CC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2A87F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E9AE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6E03" w14:textId="77777777" w:rsidR="007B4DCB" w:rsidRDefault="007B4DCB" w:rsidP="000C0C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419DF" w14:paraId="03E1925E" w14:textId="77777777" w:rsidTr="000C0C34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4F7761A" w14:textId="77777777" w:rsidR="006419DF" w:rsidRDefault="006419DF" w:rsidP="000C0C34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7ABE40" w14:textId="77777777" w:rsidR="006419DF" w:rsidRDefault="006419DF" w:rsidP="000C0C34">
            <w:pPr>
              <w:rPr>
                <w:rFonts w:ascii="Calibri" w:hAnsi="Calibri"/>
              </w:rPr>
            </w:pPr>
          </w:p>
        </w:tc>
      </w:tr>
    </w:tbl>
    <w:p w14:paraId="7FB8CFF3" w14:textId="77777777" w:rsidR="006419DF" w:rsidRDefault="006419DF" w:rsidP="006419D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700E9922" w14:textId="77777777" w:rsidR="006419DF" w:rsidRDefault="006419DF" w:rsidP="006419DF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7B1590EE" w14:textId="77777777" w:rsidR="006419DF" w:rsidRDefault="006419DF" w:rsidP="006419DF">
      <w:pPr>
        <w:ind w:right="425"/>
        <w:rPr>
          <w:b/>
        </w:rPr>
      </w:pPr>
    </w:p>
    <w:p w14:paraId="0565E3BD" w14:textId="77777777" w:rsidR="006419DF" w:rsidRDefault="006419DF" w:rsidP="006419DF">
      <w:pPr>
        <w:ind w:right="425"/>
        <w:rPr>
          <w:b/>
        </w:rPr>
      </w:pPr>
    </w:p>
    <w:p w14:paraId="30DE8514" w14:textId="77777777" w:rsidR="006419DF" w:rsidRDefault="006419DF" w:rsidP="006419DF">
      <w:pPr>
        <w:ind w:right="425"/>
        <w:rPr>
          <w:b/>
        </w:rPr>
      </w:pPr>
    </w:p>
    <w:p w14:paraId="63A42BAD" w14:textId="77777777" w:rsidR="006419DF" w:rsidRPr="00423B06" w:rsidRDefault="006419DF" w:rsidP="006419D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C2C7CC4" w14:textId="77777777" w:rsidR="006419DF" w:rsidRPr="003C79E5" w:rsidRDefault="006419DF" w:rsidP="006419DF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1BB3AC7" w14:textId="77777777" w:rsidR="006419DF" w:rsidRPr="001931E3" w:rsidRDefault="006419DF" w:rsidP="006419DF"/>
    <w:p w14:paraId="04BE6845" w14:textId="4615C643" w:rsidR="0014437C" w:rsidRPr="002F05BA" w:rsidRDefault="0014437C" w:rsidP="002F05BA"/>
    <w:sectPr w:rsidR="0014437C" w:rsidRPr="002F05BA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B71C0" w14:textId="77777777" w:rsidR="00A42F3A" w:rsidRDefault="00A42F3A">
      <w:r>
        <w:separator/>
      </w:r>
    </w:p>
  </w:endnote>
  <w:endnote w:type="continuationSeparator" w:id="0">
    <w:p w14:paraId="7A4D9EB1" w14:textId="77777777" w:rsidR="00A42F3A" w:rsidRDefault="00A42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5EBD8" w14:textId="77777777" w:rsidR="00836984" w:rsidRPr="00CC4E7C" w:rsidRDefault="00836984" w:rsidP="00836984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2125D80F" w14:textId="77777777" w:rsidR="000F6A1A" w:rsidRDefault="000F6A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04511" w14:textId="77777777" w:rsidR="00A42F3A" w:rsidRDefault="00A42F3A">
      <w:r>
        <w:separator/>
      </w:r>
    </w:p>
  </w:footnote>
  <w:footnote w:type="continuationSeparator" w:id="0">
    <w:p w14:paraId="38CB41BB" w14:textId="77777777" w:rsidR="00A42F3A" w:rsidRDefault="00A42F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F3A"/>
    <w:rsid w:val="00021E1F"/>
    <w:rsid w:val="000F6A1A"/>
    <w:rsid w:val="0011188B"/>
    <w:rsid w:val="00142162"/>
    <w:rsid w:val="0014437C"/>
    <w:rsid w:val="001946D8"/>
    <w:rsid w:val="001F6B73"/>
    <w:rsid w:val="002F05BA"/>
    <w:rsid w:val="00303635"/>
    <w:rsid w:val="00347293"/>
    <w:rsid w:val="00505EB1"/>
    <w:rsid w:val="00516B1B"/>
    <w:rsid w:val="005955BF"/>
    <w:rsid w:val="006419DF"/>
    <w:rsid w:val="007054E7"/>
    <w:rsid w:val="007220EB"/>
    <w:rsid w:val="007B4DCB"/>
    <w:rsid w:val="007F25C7"/>
    <w:rsid w:val="00836984"/>
    <w:rsid w:val="0086523D"/>
    <w:rsid w:val="008909FE"/>
    <w:rsid w:val="008F4EAF"/>
    <w:rsid w:val="008F7315"/>
    <w:rsid w:val="0091125A"/>
    <w:rsid w:val="009508B9"/>
    <w:rsid w:val="00A42F3A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1A4AA036"/>
  <w15:chartTrackingRefBased/>
  <w15:docId w15:val="{70FACF6B-7B49-4BD1-ADFE-8C6CEFD7C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19D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69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F6A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6A1A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F6A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6A1A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6984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182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2021-08-30T11:46:00Z</cp:lastPrinted>
  <dcterms:created xsi:type="dcterms:W3CDTF">2021-08-30T10:30:00Z</dcterms:created>
  <dcterms:modified xsi:type="dcterms:W3CDTF">2021-08-30T11:50:00Z</dcterms:modified>
</cp:coreProperties>
</file>