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E8903" w14:textId="77777777" w:rsidR="00065D70" w:rsidRPr="00240E71" w:rsidRDefault="00065D70" w:rsidP="00065D70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AFB3E36" w14:textId="77777777" w:rsidR="00065D70" w:rsidRDefault="00065D70" w:rsidP="00065D70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38E7CDA" w14:textId="77777777" w:rsidR="00065D70" w:rsidRPr="0022732C" w:rsidRDefault="00065D70" w:rsidP="00065D70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C588BDE" w14:textId="77777777" w:rsidR="00065D70" w:rsidRDefault="00065D70" w:rsidP="00065D70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BFA80DE" w14:textId="77777777" w:rsidR="00065D70" w:rsidRPr="0022732C" w:rsidRDefault="00065D70" w:rsidP="00065D7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42E877D" w14:textId="77777777" w:rsidR="00065D70" w:rsidRPr="0022732C" w:rsidRDefault="00065D70" w:rsidP="00065D7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8107AC9" w14:textId="77777777" w:rsidR="00065D70" w:rsidRPr="0022732C" w:rsidRDefault="00065D70" w:rsidP="00065D7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B434996" w14:textId="77777777" w:rsidR="00065D70" w:rsidRPr="0022732C" w:rsidRDefault="00065D70" w:rsidP="00065D7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F6ACDCA" w14:textId="77777777" w:rsidR="00065D70" w:rsidRPr="0022732C" w:rsidRDefault="00065D70" w:rsidP="00065D7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3F65B778" w14:textId="77777777" w:rsidR="00065D70" w:rsidRPr="0022732C" w:rsidRDefault="00065D70" w:rsidP="00065D7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3C3C3E73" w14:textId="77777777" w:rsidR="00065D70" w:rsidRPr="0022732C" w:rsidRDefault="00065D70" w:rsidP="00065D7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E34A308" w14:textId="77777777" w:rsidR="00065D70" w:rsidRPr="0022732C" w:rsidRDefault="00065D70" w:rsidP="00065D7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45F6144" w14:textId="77777777" w:rsidR="00065D70" w:rsidRPr="0022732C" w:rsidRDefault="00065D70" w:rsidP="00065D7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A23552F" w14:textId="77777777" w:rsidR="00065D70" w:rsidRDefault="00065D70" w:rsidP="00065D70">
      <w:pPr>
        <w:spacing w:line="360" w:lineRule="auto"/>
      </w:pPr>
      <w:r>
        <w:t>Do: Nazwa i siedziba Zamawiającego:</w:t>
      </w:r>
    </w:p>
    <w:p w14:paraId="088799B6" w14:textId="77777777" w:rsidR="00065D70" w:rsidRPr="00247153" w:rsidRDefault="00065D70" w:rsidP="00065D70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55207FFB" w14:textId="77777777" w:rsidR="00065D70" w:rsidRPr="00247153" w:rsidRDefault="00065D70" w:rsidP="00065D70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5ADAA81C" w14:textId="77777777" w:rsidR="00065D70" w:rsidRDefault="00065D70" w:rsidP="00065D70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1170118B" w14:textId="77777777" w:rsidR="00065D70" w:rsidRDefault="00065D70" w:rsidP="00065D70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135DAD08" w14:textId="77777777" w:rsidR="00065D70" w:rsidRDefault="00065D70" w:rsidP="00065D70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0BC3D3D7" w14:textId="77777777" w:rsidR="00065D70" w:rsidRDefault="00065D70" w:rsidP="00065D70">
      <w:pPr>
        <w:ind w:firstLine="3969"/>
        <w:rPr>
          <w:b/>
        </w:rPr>
      </w:pPr>
    </w:p>
    <w:p w14:paraId="72A2A0F7" w14:textId="78CDB567" w:rsidR="00065D70" w:rsidRDefault="00065D70" w:rsidP="00065D70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KC-zp.272-</w:t>
      </w:r>
      <w:r>
        <w:rPr>
          <w:b/>
        </w:rPr>
        <w:t>4</w:t>
      </w:r>
      <w:r>
        <w:rPr>
          <w:b/>
        </w:rPr>
        <w:t>7</w:t>
      </w:r>
      <w:r>
        <w:rPr>
          <w:b/>
        </w:rPr>
        <w:t>4</w:t>
      </w:r>
      <w:r w:rsidRPr="00247153">
        <w:rPr>
          <w:b/>
        </w:rPr>
        <w:t>/2</w:t>
      </w:r>
      <w:r>
        <w:rPr>
          <w:b/>
        </w:rPr>
        <w:t>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640616F8" w14:textId="77777777" w:rsidR="00065D70" w:rsidRDefault="00065D70" w:rsidP="00065D70">
      <w:pPr>
        <w:tabs>
          <w:tab w:val="right" w:pos="9000"/>
        </w:tabs>
      </w:pPr>
    </w:p>
    <w:p w14:paraId="58AC1005" w14:textId="77777777" w:rsidR="00065D70" w:rsidRPr="005F7BDF" w:rsidRDefault="00065D70" w:rsidP="00065D70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5BEF672E" w14:textId="77777777" w:rsidR="00065D70" w:rsidRPr="005F7BDF" w:rsidRDefault="00065D70" w:rsidP="00065D70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A5647F9" w14:textId="77777777" w:rsidR="00065D70" w:rsidRPr="005F7BDF" w:rsidRDefault="00065D70" w:rsidP="00065D70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2B13E364" w14:textId="77777777" w:rsidR="00065D70" w:rsidRPr="005F7BDF" w:rsidRDefault="00065D70" w:rsidP="00065D70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5073531" w14:textId="77777777" w:rsidR="00065D70" w:rsidRPr="005F7BDF" w:rsidRDefault="00065D70" w:rsidP="00065D70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09065AD" w14:textId="77777777" w:rsidR="00065D70" w:rsidRPr="002969BE" w:rsidRDefault="00065D70" w:rsidP="00065D70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6E99859F" w14:textId="77777777" w:rsidR="00065D70" w:rsidRPr="002969BE" w:rsidRDefault="00065D70" w:rsidP="00065D70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12A814A2" w14:textId="77777777" w:rsidR="00065D70" w:rsidRPr="002969BE" w:rsidRDefault="00065D70" w:rsidP="00065D7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552C45AB" w14:textId="77777777" w:rsidR="00065D70" w:rsidRPr="002969BE" w:rsidRDefault="00065D70" w:rsidP="00065D7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SIWZ</w:t>
      </w:r>
      <w:r w:rsidRPr="002969BE">
        <w:rPr>
          <w:sz w:val="22"/>
          <w:szCs w:val="22"/>
        </w:rPr>
        <w:t xml:space="preserve">                            </w:t>
      </w:r>
    </w:p>
    <w:p w14:paraId="1E79A184" w14:textId="77777777" w:rsidR="00065D70" w:rsidRPr="002969BE" w:rsidRDefault="00065D70" w:rsidP="00065D70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3B360A1D" w14:textId="77777777" w:rsidR="00065D70" w:rsidRPr="00FE545C" w:rsidRDefault="00065D70" w:rsidP="00065D70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32EC71D" w14:textId="77777777" w:rsidR="00065D70" w:rsidRPr="00FE545C" w:rsidRDefault="00065D70" w:rsidP="00065D70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54996F70" w14:textId="77777777" w:rsidR="00065D70" w:rsidRDefault="00065D70" w:rsidP="00065D70">
      <w:pPr>
        <w:jc w:val="both"/>
        <w:rPr>
          <w:sz w:val="18"/>
          <w:szCs w:val="18"/>
        </w:rPr>
      </w:pPr>
    </w:p>
    <w:p w14:paraId="1D54F59B" w14:textId="77777777" w:rsidR="00065D70" w:rsidRDefault="00065D70" w:rsidP="00065D70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5F5EED95" w14:textId="77777777" w:rsidR="00065D70" w:rsidRPr="00730EFE" w:rsidRDefault="00065D70" w:rsidP="00065D7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5A117C">
        <w:rPr>
          <w:color w:val="000000"/>
          <w:sz w:val="22"/>
          <w:szCs w:val="22"/>
          <w:lang w:eastAsia="ar-SA"/>
        </w:rPr>
        <w:t>30</w:t>
      </w:r>
      <w:r w:rsidRPr="000B45FE">
        <w:rPr>
          <w:color w:val="000000"/>
          <w:sz w:val="22"/>
          <w:szCs w:val="22"/>
          <w:lang w:eastAsia="ar-SA"/>
        </w:rPr>
        <w:t xml:space="preserve">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57CD68C2" w14:textId="77777777" w:rsidR="00065D70" w:rsidRPr="001D671E" w:rsidRDefault="00065D70" w:rsidP="00065D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7E38CF70" w14:textId="77777777" w:rsidR="00065D70" w:rsidRDefault="00065D70" w:rsidP="00065D7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47AEA48" w14:textId="77777777" w:rsidR="00065D70" w:rsidRDefault="00065D70" w:rsidP="00065D7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A7AA9E4" w14:textId="77777777" w:rsidR="00065D70" w:rsidRDefault="00065D70" w:rsidP="00065D7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ED47296" w14:textId="77777777" w:rsidR="00065D70" w:rsidRPr="001D671E" w:rsidRDefault="00065D70" w:rsidP="00065D7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65D70" w:rsidRPr="00FE545C" w14:paraId="1A5E762F" w14:textId="77777777" w:rsidTr="000C0C3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3CA768" w14:textId="77777777" w:rsidR="00065D70" w:rsidRPr="00FE545C" w:rsidRDefault="00065D70" w:rsidP="000C0C3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EEFC1F" w14:textId="77777777" w:rsidR="00065D70" w:rsidRPr="00FE545C" w:rsidRDefault="00065D70" w:rsidP="000C0C3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74B2C11" w14:textId="77777777" w:rsidR="00065D70" w:rsidRPr="00FE545C" w:rsidRDefault="00065D70" w:rsidP="000C0C3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E67D36" w14:textId="77777777" w:rsidR="00065D70" w:rsidRPr="00FE545C" w:rsidRDefault="00065D70" w:rsidP="000C0C3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065D70" w:rsidRPr="00FE545C" w14:paraId="36A4D1F3" w14:textId="77777777" w:rsidTr="000C0C3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89C67" w14:textId="77777777" w:rsidR="00065D70" w:rsidRPr="00FE545C" w:rsidRDefault="00065D70" w:rsidP="000C0C3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C4DF27" w14:textId="77777777" w:rsidR="00065D70" w:rsidRPr="00FE545C" w:rsidRDefault="00065D70" w:rsidP="000C0C3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1BCCD" w14:textId="77777777" w:rsidR="00065D70" w:rsidRPr="00FE545C" w:rsidRDefault="00065D70" w:rsidP="000C0C3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065D70" w:rsidRPr="00FE545C" w14:paraId="3EB52E20" w14:textId="77777777" w:rsidTr="000C0C3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172A12" w14:textId="77777777" w:rsidR="00065D70" w:rsidRPr="00FE545C" w:rsidRDefault="00065D70" w:rsidP="000C0C3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B5E9BA" w14:textId="77777777" w:rsidR="00065D70" w:rsidRPr="00FE545C" w:rsidRDefault="00065D70" w:rsidP="000C0C3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D461B6" w14:textId="77777777" w:rsidR="00065D70" w:rsidRPr="00FE545C" w:rsidRDefault="00065D70" w:rsidP="000C0C3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7B76581" w14:textId="77777777" w:rsidR="00065D70" w:rsidRDefault="00065D70" w:rsidP="00065D7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1BDE492" w14:textId="77777777" w:rsidR="00065D70" w:rsidRPr="00D638CC" w:rsidRDefault="00065D70" w:rsidP="00065D70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4CF6A5A8" w14:textId="77777777" w:rsidR="00065D70" w:rsidRPr="002F276A" w:rsidRDefault="00065D70" w:rsidP="00065D7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D3DF819" w14:textId="77777777" w:rsidR="00065D70" w:rsidRPr="002F276A" w:rsidRDefault="00065D70" w:rsidP="00065D7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3D63974C" w14:textId="77777777" w:rsidR="00065D70" w:rsidRPr="002F276A" w:rsidRDefault="00065D70" w:rsidP="00065D7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0B00BA3" w14:textId="77777777" w:rsidR="00065D70" w:rsidRPr="002F276A" w:rsidRDefault="00065D70" w:rsidP="00065D7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6CBB3B90" w14:textId="77777777" w:rsidR="00065D70" w:rsidRPr="002F276A" w:rsidRDefault="00065D70" w:rsidP="00065D7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5E8EADD" w14:textId="77777777" w:rsidR="00065D70" w:rsidRDefault="00065D70" w:rsidP="00065D7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386FB53" w14:textId="77777777" w:rsidR="00065D70" w:rsidRDefault="00065D70" w:rsidP="00065D7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C646D3A" w14:textId="77777777" w:rsidR="00065D70" w:rsidRDefault="00065D70" w:rsidP="00065D7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3BF2E41" w14:textId="77777777" w:rsidR="00065D70" w:rsidRDefault="00065D70" w:rsidP="00065D7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85E2179" w14:textId="77777777" w:rsidR="00065D70" w:rsidRDefault="00065D70" w:rsidP="00065D7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E36D8BA" w14:textId="77777777" w:rsidR="00065D70" w:rsidRDefault="00065D70" w:rsidP="00065D7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9253322" w14:textId="77777777" w:rsidR="00065D70" w:rsidRDefault="00065D70" w:rsidP="00065D7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32777D9" w14:textId="77777777" w:rsidR="00065D70" w:rsidRPr="000B45FE" w:rsidRDefault="00065D70" w:rsidP="00065D7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C2D60CE" w14:textId="77777777" w:rsidR="00065D70" w:rsidRDefault="00065D70" w:rsidP="00065D7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13E76F52" w14:textId="77777777" w:rsidR="00065D70" w:rsidRDefault="00065D70" w:rsidP="00065D70">
      <w:pPr>
        <w:jc w:val="both"/>
        <w:rPr>
          <w:sz w:val="22"/>
          <w:szCs w:val="22"/>
        </w:rPr>
      </w:pPr>
    </w:p>
    <w:p w14:paraId="30A654E9" w14:textId="77777777" w:rsidR="00065D70" w:rsidRDefault="00065D70" w:rsidP="00065D70">
      <w:pPr>
        <w:jc w:val="both"/>
        <w:rPr>
          <w:sz w:val="22"/>
          <w:szCs w:val="22"/>
        </w:rPr>
      </w:pPr>
    </w:p>
    <w:p w14:paraId="78144A5B" w14:textId="77777777" w:rsidR="00065D70" w:rsidRDefault="00065D70" w:rsidP="00065D70">
      <w:pPr>
        <w:jc w:val="right"/>
        <w:rPr>
          <w:sz w:val="20"/>
          <w:szCs w:val="20"/>
        </w:rPr>
      </w:pPr>
    </w:p>
    <w:p w14:paraId="3D756B7C" w14:textId="77777777" w:rsidR="00065D70" w:rsidRPr="00423B06" w:rsidRDefault="00065D70" w:rsidP="00065D70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5CA95993" w14:textId="77777777" w:rsidR="00065D70" w:rsidRPr="00D639A9" w:rsidRDefault="00065D70" w:rsidP="00065D70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67DE3AF6" w14:textId="77777777" w:rsidR="00065D70" w:rsidRPr="00053A0F" w:rsidRDefault="00065D70" w:rsidP="00065D70"/>
    <w:p w14:paraId="5388D20C" w14:textId="77777777" w:rsidR="00065D70" w:rsidRPr="000923F0" w:rsidRDefault="00065D70" w:rsidP="00065D70"/>
    <w:p w14:paraId="4DD2CABF" w14:textId="77777777" w:rsidR="00FE545C" w:rsidRPr="00F1054A" w:rsidRDefault="00FE545C" w:rsidP="00F1054A"/>
    <w:sectPr w:rsidR="00FE545C" w:rsidRPr="00F105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B5B9B3" w14:textId="77777777" w:rsidR="002E2D5C" w:rsidRDefault="002E2D5C">
      <w:r>
        <w:separator/>
      </w:r>
    </w:p>
  </w:endnote>
  <w:endnote w:type="continuationSeparator" w:id="0">
    <w:p w14:paraId="6C218FD8" w14:textId="77777777" w:rsidR="002E2D5C" w:rsidRDefault="002E2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3EDFA" w14:textId="77777777" w:rsidR="00825AD2" w:rsidRDefault="00825A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25FB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94C29" w14:textId="77777777" w:rsidR="00825AD2" w:rsidRDefault="00825A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A90761" w14:textId="77777777" w:rsidR="002E2D5C" w:rsidRDefault="002E2D5C">
      <w:r>
        <w:separator/>
      </w:r>
    </w:p>
  </w:footnote>
  <w:footnote w:type="continuationSeparator" w:id="0">
    <w:p w14:paraId="5FAFA33E" w14:textId="77777777" w:rsidR="002E2D5C" w:rsidRDefault="002E2D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3761F" w14:textId="77777777" w:rsidR="00825AD2" w:rsidRDefault="00825A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1313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14FC2" w14:textId="77777777" w:rsidR="00825AD2" w:rsidRDefault="00825A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2D5C"/>
    <w:rsid w:val="00012286"/>
    <w:rsid w:val="00065D70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E2D5C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25AD2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1054A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3031C8"/>
  <w15:chartTrackingRefBased/>
  <w15:docId w15:val="{297CEDC9-C92D-4D45-ABC9-FD4532E7D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5D7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476</Words>
  <Characters>4235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2021-08-30T10:23:00Z</cp:lastPrinted>
  <dcterms:created xsi:type="dcterms:W3CDTF">2021-08-30T10:23:00Z</dcterms:created>
  <dcterms:modified xsi:type="dcterms:W3CDTF">2021-08-30T10:23:00Z</dcterms:modified>
</cp:coreProperties>
</file>