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66B54" w14:textId="26350DDD" w:rsidR="00F02836" w:rsidRPr="001905D5" w:rsidRDefault="00F02836" w:rsidP="00F02836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4</w:t>
      </w:r>
      <w:r>
        <w:rPr>
          <w:rFonts w:ascii="Verdana" w:hAnsi="Verdana"/>
          <w:b/>
          <w:sz w:val="16"/>
          <w:szCs w:val="16"/>
        </w:rPr>
        <w:t>7</w:t>
      </w:r>
      <w:r>
        <w:rPr>
          <w:rFonts w:ascii="Verdana" w:hAnsi="Verdana"/>
          <w:b/>
          <w:sz w:val="16"/>
          <w:szCs w:val="16"/>
        </w:rPr>
        <w:t>4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42B03B6D" w14:textId="77777777" w:rsidR="00F02836" w:rsidRPr="001905D5" w:rsidRDefault="00F02836" w:rsidP="00F02836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7DE48A21" w14:textId="77777777" w:rsidR="00F02836" w:rsidRPr="001905D5" w:rsidRDefault="00F02836" w:rsidP="00F02836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43940368" w14:textId="77777777" w:rsidR="00F02836" w:rsidRPr="001905D5" w:rsidRDefault="00F02836" w:rsidP="00F02836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20538A85" w14:textId="77777777" w:rsidR="00F02836" w:rsidRPr="001905D5" w:rsidRDefault="00F02836" w:rsidP="00F02836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3FF5CCB5" w14:textId="77777777" w:rsidR="00F02836" w:rsidRPr="001905D5" w:rsidRDefault="00F02836" w:rsidP="00F02836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53BB2507" w14:textId="77777777" w:rsidR="00F02836" w:rsidRPr="001905D5" w:rsidRDefault="00F02836" w:rsidP="00F02836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4D885F40" w14:textId="77777777" w:rsidR="00F02836" w:rsidRPr="001905D5" w:rsidRDefault="00F02836" w:rsidP="00F02836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03BAEEB3" w14:textId="77777777" w:rsidR="00F02836" w:rsidRPr="001905D5" w:rsidRDefault="00F02836" w:rsidP="00F02836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3563F157" w14:textId="77777777" w:rsidR="00F02836" w:rsidRPr="001905D5" w:rsidRDefault="00F02836" w:rsidP="00F02836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562E65CE" w14:textId="77777777" w:rsidR="00F02836" w:rsidRPr="001905D5" w:rsidRDefault="00F02836" w:rsidP="00F02836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4D046973" w14:textId="77777777" w:rsidR="00F02836" w:rsidRPr="001905D5" w:rsidRDefault="00F02836" w:rsidP="00F02836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3D4E43E8" w14:textId="77777777" w:rsidR="00F02836" w:rsidRDefault="00F02836" w:rsidP="00F02836">
      <w:pPr>
        <w:spacing w:line="254" w:lineRule="auto"/>
        <w:rPr>
          <w:rFonts w:ascii="Arial" w:hAnsi="Arial" w:cs="Arial"/>
        </w:rPr>
      </w:pPr>
    </w:p>
    <w:p w14:paraId="7E900108" w14:textId="77777777" w:rsidR="00F02836" w:rsidRPr="003A114E" w:rsidRDefault="00F02836" w:rsidP="00F02836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7584835E" w14:textId="77777777" w:rsidR="00F02836" w:rsidRPr="003A114E" w:rsidRDefault="00F02836" w:rsidP="00F02836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77B0A9E7" w14:textId="77777777" w:rsidR="00F02836" w:rsidRPr="003A114E" w:rsidRDefault="00F02836" w:rsidP="00F02836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4F72ED64" w14:textId="77777777" w:rsidR="00F02836" w:rsidRPr="003A114E" w:rsidRDefault="00F02836" w:rsidP="00F02836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709F384" w14:textId="036A43C1" w:rsidR="00F02836" w:rsidRDefault="00F02836" w:rsidP="00F02836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5F7BDF">
        <w:rPr>
          <w:b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4</w:t>
      </w:r>
      <w:r>
        <w:rPr>
          <w:b/>
        </w:rPr>
        <w:t>7</w:t>
      </w:r>
      <w:r>
        <w:rPr>
          <w:b/>
        </w:rPr>
        <w:t>4</w:t>
      </w:r>
      <w:r w:rsidRPr="00247153">
        <w:rPr>
          <w:b/>
        </w:rPr>
        <w:t>/2</w:t>
      </w:r>
      <w:r>
        <w:rPr>
          <w:b/>
        </w:rPr>
        <w:t>1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23CFCECB" w14:textId="77777777" w:rsidR="00F02836" w:rsidRPr="003A114E" w:rsidRDefault="00F02836" w:rsidP="00F0283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763D124B" w14:textId="77777777" w:rsidR="00F02836" w:rsidRPr="003A114E" w:rsidRDefault="00F02836" w:rsidP="00F0283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1FF3AB34" w14:textId="77777777" w:rsidR="00F02836" w:rsidRDefault="00F02836" w:rsidP="00F0283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61FBA95A" w14:textId="77777777" w:rsidR="00F02836" w:rsidRPr="003A114E" w:rsidRDefault="00F02836" w:rsidP="00F0283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0E9CDC22" w14:textId="77777777" w:rsidR="00F02836" w:rsidRPr="001905D5" w:rsidRDefault="00F02836" w:rsidP="00F0283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32B5B030" w14:textId="77777777" w:rsidR="00F02836" w:rsidRPr="001905D5" w:rsidRDefault="00F02836" w:rsidP="00F0283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7F34DEE0" w14:textId="77777777" w:rsidR="00F02836" w:rsidRPr="001905D5" w:rsidRDefault="00F02836" w:rsidP="00F0283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A57357B" w14:textId="77777777" w:rsidR="00F02836" w:rsidRPr="001905D5" w:rsidRDefault="00F02836" w:rsidP="00F0283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6EAB7E22" w14:textId="77777777" w:rsidR="00F02836" w:rsidRDefault="00F02836" w:rsidP="00F0283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412BF02" w14:textId="77777777" w:rsidR="00F02836" w:rsidRDefault="00F02836" w:rsidP="00F0283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1E3695DB" w14:textId="77777777" w:rsidR="00F02836" w:rsidRPr="001905D5" w:rsidRDefault="00F02836" w:rsidP="00F0283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F1FBC24" w14:textId="77777777" w:rsidR="00F02836" w:rsidRPr="00423B06" w:rsidRDefault="00F02836" w:rsidP="00F0283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F8172CA" w14:textId="77777777" w:rsidR="00F02836" w:rsidRDefault="00F02836" w:rsidP="00F0283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541D94AF" w14:textId="77777777" w:rsidR="00F02836" w:rsidRDefault="00F02836" w:rsidP="00F0283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0DDDED98" w14:textId="77777777" w:rsidR="00F02836" w:rsidRDefault="00F02836" w:rsidP="00F0283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15F0A8E7" w14:textId="77777777" w:rsidR="00F02836" w:rsidRDefault="00F02836" w:rsidP="00F0283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4C8C60BC" w14:textId="77777777" w:rsidR="00F02836" w:rsidRDefault="00F02836" w:rsidP="00F0283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4067FCB1" w14:textId="77777777" w:rsidR="00F02836" w:rsidRDefault="00F02836" w:rsidP="00F02836"/>
    <w:p w14:paraId="7055D775" w14:textId="77777777" w:rsidR="00F02836" w:rsidRPr="00172561" w:rsidRDefault="00F02836" w:rsidP="00F02836"/>
    <w:p w14:paraId="28379672" w14:textId="77777777" w:rsidR="00F02836" w:rsidRPr="00D363BA" w:rsidRDefault="00F02836" w:rsidP="00F02836"/>
    <w:p w14:paraId="77935F77" w14:textId="77777777" w:rsidR="00F02836" w:rsidRPr="00484483" w:rsidRDefault="00F02836" w:rsidP="00F02836"/>
    <w:p w14:paraId="6BC24014" w14:textId="77777777" w:rsidR="00F02836" w:rsidRPr="00A04356" w:rsidRDefault="00F02836" w:rsidP="00F02836"/>
    <w:p w14:paraId="1621362E" w14:textId="77777777" w:rsidR="00F02836" w:rsidRPr="00331BB5" w:rsidRDefault="00F02836" w:rsidP="00F02836"/>
    <w:p w14:paraId="13284061" w14:textId="77777777" w:rsidR="00F02836" w:rsidRPr="000D0050" w:rsidRDefault="00F02836" w:rsidP="00F02836"/>
    <w:p w14:paraId="0A3A8F86" w14:textId="77777777" w:rsidR="00F02836" w:rsidRPr="00BF7365" w:rsidRDefault="00F02836" w:rsidP="00F02836"/>
    <w:p w14:paraId="0805E278" w14:textId="77777777" w:rsidR="005103B9" w:rsidRPr="00946214" w:rsidRDefault="005103B9" w:rsidP="00946214"/>
    <w:sectPr w:rsidR="005103B9" w:rsidRPr="0094621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EDDEE" w14:textId="77777777" w:rsidR="00A5399E" w:rsidRDefault="00A5399E" w:rsidP="0038231F">
      <w:pPr>
        <w:spacing w:after="0" w:line="240" w:lineRule="auto"/>
      </w:pPr>
      <w:r>
        <w:separator/>
      </w:r>
    </w:p>
  </w:endnote>
  <w:endnote w:type="continuationSeparator" w:id="0">
    <w:p w14:paraId="03C23B3E" w14:textId="77777777" w:rsidR="00A5399E" w:rsidRDefault="00A539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054A5" w14:textId="77777777" w:rsidR="0041641B" w:rsidRDefault="004164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18F0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3C8DB1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78F32" w14:textId="77777777" w:rsidR="0041641B" w:rsidRDefault="004164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A840A" w14:textId="77777777" w:rsidR="00A5399E" w:rsidRDefault="00A5399E" w:rsidP="0038231F">
      <w:pPr>
        <w:spacing w:after="0" w:line="240" w:lineRule="auto"/>
      </w:pPr>
      <w:r>
        <w:separator/>
      </w:r>
    </w:p>
  </w:footnote>
  <w:footnote w:type="continuationSeparator" w:id="0">
    <w:p w14:paraId="290AC110" w14:textId="77777777" w:rsidR="00A5399E" w:rsidRDefault="00A5399E" w:rsidP="0038231F">
      <w:pPr>
        <w:spacing w:after="0" w:line="240" w:lineRule="auto"/>
      </w:pPr>
      <w:r>
        <w:continuationSeparator/>
      </w:r>
    </w:p>
  </w:footnote>
  <w:footnote w:id="1">
    <w:p w14:paraId="03A0C9B2" w14:textId="77777777" w:rsidR="00F02836" w:rsidRDefault="00F02836" w:rsidP="00F0283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A66661D" w14:textId="77777777" w:rsidR="00F02836" w:rsidRPr="0024624C" w:rsidRDefault="00F02836" w:rsidP="00F028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55684611" w14:textId="77777777" w:rsidR="00F02836" w:rsidRPr="008D4C56" w:rsidRDefault="00F02836" w:rsidP="00F0283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C6BC4" w14:textId="77777777" w:rsidR="0041641B" w:rsidRDefault="004164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93D11" w14:textId="77777777" w:rsidR="0041641B" w:rsidRDefault="004164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6184F" w14:textId="77777777" w:rsidR="0041641B" w:rsidRDefault="004164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399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641B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14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399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2836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30E768"/>
  <w15:chartTrackingRefBased/>
  <w15:docId w15:val="{40EB24E8-3F99-4539-B2AF-8B0901F25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283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2021-08-30T10:25:00Z</cp:lastPrinted>
  <dcterms:created xsi:type="dcterms:W3CDTF">2021-08-30T10:26:00Z</dcterms:created>
  <dcterms:modified xsi:type="dcterms:W3CDTF">2021-08-30T10:26:00Z</dcterms:modified>
</cp:coreProperties>
</file>