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71322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</w:t>
      </w:r>
      <w:r w:rsidR="00E34341">
        <w:rPr>
          <w:sz w:val="22"/>
          <w:szCs w:val="22"/>
        </w:rPr>
        <w:t>s</w:t>
      </w:r>
      <w:bookmarkStart w:id="0" w:name="_GoBack"/>
      <w:bookmarkEnd w:id="0"/>
      <w:r w:rsidRPr="00360BC3">
        <w:rPr>
          <w:sz w:val="22"/>
          <w:szCs w:val="22"/>
        </w:rPr>
        <w:t xml:space="preserve">prawy: </w:t>
      </w:r>
      <w:r w:rsidR="0074130F" w:rsidRPr="0074130F">
        <w:rPr>
          <w:b/>
          <w:sz w:val="22"/>
          <w:szCs w:val="22"/>
        </w:rPr>
        <w:t>KA-2/068/2021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4130F" w:rsidRPr="00110593" w:rsidTr="00E73F6D">
        <w:tc>
          <w:tcPr>
            <w:tcW w:w="9104" w:type="dxa"/>
            <w:shd w:val="clear" w:color="auto" w:fill="D9D9D9"/>
          </w:tcPr>
          <w:p w:rsidR="0074130F" w:rsidRPr="00110593" w:rsidRDefault="0074130F" w:rsidP="00E73F6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74130F" w:rsidRPr="00110593" w:rsidRDefault="0074130F" w:rsidP="00E73F6D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74130F">
              <w:t xml:space="preserve">(Dz.U. </w:t>
            </w:r>
            <w:r w:rsidR="00771322">
              <w:t>2021</w:t>
            </w:r>
            <w:r w:rsidRPr="0074130F">
              <w:t xml:space="preserve">poz. </w:t>
            </w:r>
            <w:r w:rsidR="00771322">
              <w:t>1129</w:t>
            </w:r>
            <w:r w:rsidRPr="0074130F">
              <w:t xml:space="preserve">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74130F" w:rsidRPr="0043102D" w:rsidRDefault="0074130F" w:rsidP="00E73F6D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74130F" w:rsidRPr="00110593" w:rsidRDefault="0074130F" w:rsidP="00E73F6D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74130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74130F">
        <w:rPr>
          <w:b/>
          <w:sz w:val="22"/>
          <w:szCs w:val="22"/>
        </w:rPr>
        <w:t>Dostawa skaningowego mikroskopu elektronowego z napylarką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65EB" w:rsidRDefault="006765EB">
      <w:r>
        <w:separator/>
      </w:r>
    </w:p>
  </w:endnote>
  <w:endnote w:type="continuationSeparator" w:id="0">
    <w:p w:rsidR="006765EB" w:rsidRDefault="00676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E3434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30F" w:rsidRDefault="007413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65EB" w:rsidRDefault="006765EB">
      <w:r>
        <w:separator/>
      </w:r>
    </w:p>
  </w:footnote>
  <w:footnote w:type="continuationSeparator" w:id="0">
    <w:p w:rsidR="006765EB" w:rsidRDefault="006765EB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30F" w:rsidRDefault="007413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30F" w:rsidRDefault="007413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30F" w:rsidRDefault="007413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65EB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65EB"/>
    <w:rsid w:val="00686C95"/>
    <w:rsid w:val="00697D36"/>
    <w:rsid w:val="006B51E7"/>
    <w:rsid w:val="006D68D8"/>
    <w:rsid w:val="006E0FAA"/>
    <w:rsid w:val="0070113A"/>
    <w:rsid w:val="00736B31"/>
    <w:rsid w:val="0074130F"/>
    <w:rsid w:val="00747C6F"/>
    <w:rsid w:val="00753DC1"/>
    <w:rsid w:val="00771322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4341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7AE05C"/>
  <w15:chartTrackingRefBased/>
  <w15:docId w15:val="{B33973D6-7924-47B2-91CA-58EDDEEAA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086BD-AD80-4635-88F7-27DAF764C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4</cp:revision>
  <cp:lastPrinted>2021-08-25T07:03:00Z</cp:lastPrinted>
  <dcterms:created xsi:type="dcterms:W3CDTF">2021-08-13T10:32:00Z</dcterms:created>
  <dcterms:modified xsi:type="dcterms:W3CDTF">2021-08-25T07:03:00Z</dcterms:modified>
</cp:coreProperties>
</file>