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617044" w:rsidRDefault="00B04206" w:rsidP="0061704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617044">
        <w:rPr>
          <w:bCs/>
          <w:sz w:val="24"/>
          <w:szCs w:val="24"/>
        </w:rPr>
        <w:t xml:space="preserve">Znak sprawy: </w:t>
      </w:r>
      <w:r w:rsidR="00A27A45" w:rsidRPr="00617044">
        <w:rPr>
          <w:bCs/>
          <w:sz w:val="24"/>
          <w:szCs w:val="24"/>
        </w:rPr>
        <w:t>KA-2/068/2021</w:t>
      </w:r>
    </w:p>
    <w:p w:rsidR="00B639E0" w:rsidRPr="00617044" w:rsidRDefault="00B639E0" w:rsidP="00617044">
      <w:pPr>
        <w:pStyle w:val="Nagwek"/>
        <w:tabs>
          <w:tab w:val="clear" w:pos="4536"/>
          <w:tab w:val="clear" w:pos="9072"/>
        </w:tabs>
        <w:jc w:val="right"/>
        <w:rPr>
          <w:bCs/>
          <w:sz w:val="10"/>
          <w:szCs w:val="10"/>
        </w:rPr>
      </w:pPr>
    </w:p>
    <w:p w:rsidR="00B639E0" w:rsidRPr="00617044" w:rsidRDefault="00B639E0" w:rsidP="00617044">
      <w:pPr>
        <w:pStyle w:val="Nagwek4"/>
        <w:spacing w:line="240" w:lineRule="auto"/>
        <w:rPr>
          <w:bCs/>
          <w:i w:val="0"/>
          <w:szCs w:val="24"/>
        </w:rPr>
      </w:pPr>
      <w:r w:rsidRPr="00617044">
        <w:rPr>
          <w:bCs/>
          <w:i w:val="0"/>
          <w:szCs w:val="24"/>
        </w:rPr>
        <w:t xml:space="preserve">Załącznik nr </w:t>
      </w:r>
      <w:r w:rsidR="00617044" w:rsidRPr="00617044">
        <w:rPr>
          <w:bCs/>
          <w:i w:val="0"/>
          <w:szCs w:val="24"/>
        </w:rPr>
        <w:t xml:space="preserve">2 </w:t>
      </w:r>
      <w:r w:rsidRPr="00617044">
        <w:rPr>
          <w:bCs/>
          <w:i w:val="0"/>
          <w:szCs w:val="24"/>
        </w:rPr>
        <w:t>do SIWZ</w:t>
      </w:r>
    </w:p>
    <w:p w:rsidR="00B04206" w:rsidRPr="007728BA" w:rsidRDefault="00B04206" w:rsidP="0061704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617044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617044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617044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617044">
      <w:pPr>
        <w:rPr>
          <w:rFonts w:ascii="Times New Roman" w:hAnsi="Times New Roman" w:cs="Times New Roman"/>
        </w:rPr>
      </w:pPr>
    </w:p>
    <w:p w:rsidR="00902B46" w:rsidRPr="007728BA" w:rsidRDefault="00902B46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617044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617044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617044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617044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 w:rsidP="00617044">
      <w:pPr>
        <w:ind w:left="567"/>
        <w:jc w:val="both"/>
        <w:rPr>
          <w:rFonts w:ascii="Times New Roman" w:hAnsi="Times New Roman" w:cs="Times New Roman"/>
        </w:rPr>
      </w:pPr>
    </w:p>
    <w:p w:rsidR="003B1C42" w:rsidRDefault="002D6B17" w:rsidP="00617044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27A45" w:rsidRPr="00A27A45">
        <w:rPr>
          <w:sz w:val="24"/>
          <w:szCs w:val="24"/>
        </w:rPr>
        <w:t>przetarg</w:t>
      </w:r>
      <w:r w:rsidR="00617044">
        <w:rPr>
          <w:sz w:val="24"/>
          <w:szCs w:val="24"/>
        </w:rPr>
        <w:t>u</w:t>
      </w:r>
      <w:r w:rsidR="00A27A45" w:rsidRPr="00A27A45">
        <w:rPr>
          <w:sz w:val="24"/>
          <w:szCs w:val="24"/>
        </w:rPr>
        <w:t xml:space="preserve"> nieograniczon</w:t>
      </w:r>
      <w:r w:rsidR="00617044">
        <w:rPr>
          <w:sz w:val="24"/>
          <w:szCs w:val="24"/>
        </w:rPr>
        <w:t xml:space="preserve">ego </w:t>
      </w:r>
      <w:r w:rsidR="00B639E0" w:rsidRPr="007728BA">
        <w:rPr>
          <w:sz w:val="24"/>
          <w:szCs w:val="24"/>
        </w:rPr>
        <w:t>pn.</w:t>
      </w:r>
      <w:r w:rsidR="00930F5C" w:rsidRPr="007728BA">
        <w:rPr>
          <w:b/>
          <w:sz w:val="24"/>
          <w:szCs w:val="24"/>
        </w:rPr>
        <w:t xml:space="preserve"> </w:t>
      </w:r>
    </w:p>
    <w:p w:rsidR="003B1C42" w:rsidRDefault="00A27A45" w:rsidP="00617044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A27A45">
        <w:rPr>
          <w:b/>
          <w:sz w:val="24"/>
          <w:szCs w:val="24"/>
        </w:rPr>
        <w:t>Dostawa skaningowego mikroskopu elektronowego z napylarką</w:t>
      </w:r>
      <w:r w:rsidR="00617044">
        <w:rPr>
          <w:b/>
          <w:sz w:val="24"/>
          <w:szCs w:val="24"/>
        </w:rPr>
        <w:t>,</w:t>
      </w:r>
      <w:r w:rsidR="00930F5C" w:rsidRPr="007728BA">
        <w:rPr>
          <w:b/>
          <w:sz w:val="24"/>
          <w:szCs w:val="24"/>
        </w:rPr>
        <w:t xml:space="preserve"> </w:t>
      </w:r>
    </w:p>
    <w:p w:rsidR="00B04206" w:rsidRDefault="002D6B17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3B1C42" w:rsidRDefault="003B1C42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1"/>
        <w:gridCol w:w="1362"/>
        <w:gridCol w:w="6137"/>
      </w:tblGrid>
      <w:tr w:rsidR="00617044" w:rsidRPr="0052270F" w:rsidTr="00617044">
        <w:trPr>
          <w:trHeight w:val="1064"/>
        </w:trPr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netto </w:t>
            </w:r>
          </w:p>
          <w:p w:rsidR="00617044" w:rsidRPr="0052270F" w:rsidRDefault="00617044" w:rsidP="006170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 brutto </w:t>
            </w:r>
          </w:p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17044" w:rsidRPr="00FB4D06" w:rsidTr="00617044">
        <w:trPr>
          <w:trHeight w:val="680"/>
        </w:trPr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………….</w:t>
            </w:r>
            <w:r w:rsidRPr="00FB4D06">
              <w:rPr>
                <w:rFonts w:ascii="Times New Roman" w:hAnsi="Times New Roman" w:cs="Times New Roman"/>
                <w:bCs/>
                <w:sz w:val="20"/>
                <w:szCs w:val="20"/>
              </w:rPr>
              <w:t>…… zł</w:t>
            </w:r>
          </w:p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FB4D06" w:rsidRDefault="00617044" w:rsidP="00E73F6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Pr="00FB4D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%</w:t>
            </w:r>
          </w:p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FB4D06" w:rsidRDefault="00617044" w:rsidP="00E73F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7044" w:rsidRPr="00FB4D06" w:rsidRDefault="00617044" w:rsidP="00E73F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7044" w:rsidRPr="00FB4D06" w:rsidRDefault="00617044" w:rsidP="00E73F6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FB4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4D06">
              <w:rPr>
                <w:rFonts w:ascii="Times New Roman" w:hAnsi="Times New Roman" w:cs="Times New Roman"/>
                <w:i/>
                <w:sz w:val="20"/>
                <w:szCs w:val="20"/>
              </w:rPr>
              <w:t>…………………………………………….. zł</w:t>
            </w:r>
          </w:p>
          <w:p w:rsidR="00617044" w:rsidRPr="00FB4D06" w:rsidRDefault="00617044" w:rsidP="00E73F6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617044" w:rsidRPr="00FB4D06" w:rsidRDefault="00617044" w:rsidP="00E73F6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słownie:……………………………………………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……………………….</w:t>
            </w:r>
          </w:p>
          <w:p w:rsidR="00617044" w:rsidRPr="00FB4D06" w:rsidRDefault="00617044" w:rsidP="00E73F6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7044" w:rsidRPr="007728BA" w:rsidRDefault="00617044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3B1C42" w:rsidRDefault="003B1C42" w:rsidP="00617044">
      <w:pPr>
        <w:jc w:val="center"/>
        <w:rPr>
          <w:rFonts w:ascii="Times New Roman" w:hAnsi="Times New Roman" w:cs="Times New Roman"/>
        </w:rPr>
      </w:pPr>
    </w:p>
    <w:p w:rsidR="00617044" w:rsidRPr="00547404" w:rsidRDefault="00617044" w:rsidP="00617044">
      <w:pPr>
        <w:jc w:val="center"/>
        <w:rPr>
          <w:rFonts w:ascii="Times New Roman" w:hAnsi="Times New Roman" w:cs="Times New Roman"/>
          <w:b/>
        </w:rPr>
      </w:pPr>
      <w:r w:rsidRPr="00547404">
        <w:rPr>
          <w:rFonts w:ascii="Times New Roman" w:hAnsi="Times New Roman" w:cs="Times New Roman"/>
          <w:b/>
        </w:rPr>
        <w:t>INFORMACJA O OFEROWANYM SPRZĘCIE:</w:t>
      </w:r>
    </w:p>
    <w:p w:rsidR="003B1C42" w:rsidRDefault="003B1C42" w:rsidP="00617044">
      <w:pPr>
        <w:rPr>
          <w:rFonts w:ascii="Times New Roman" w:hAnsi="Times New Roman" w:cs="Times New Roman"/>
        </w:rPr>
      </w:pPr>
    </w:p>
    <w:p w:rsidR="00792229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Mikroskop</w:t>
      </w:r>
    </w:p>
    <w:p w:rsidR="00617044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7044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Napylarka</w:t>
      </w:r>
    </w:p>
    <w:p w:rsidR="00617044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617044" w:rsidRPr="007728BA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3B1C42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</w:p>
    <w:p w:rsidR="003B1C42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:rsidR="003B1C42" w:rsidRPr="003B1C42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3B1C42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</w:t>
      </w:r>
      <w:bookmarkStart w:id="0" w:name="_GoBack"/>
      <w:bookmarkEnd w:id="0"/>
      <w:r w:rsidRPr="003B1C42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3B1C42" w:rsidRDefault="003B1C42" w:rsidP="00617044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1272A7" w:rsidRDefault="001272A7" w:rsidP="00547404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:rsidR="001272A7" w:rsidRDefault="001272A7" w:rsidP="00547404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:rsidR="001272A7" w:rsidRDefault="001272A7" w:rsidP="00547404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DO OBLICZENIA PUNKTACJI ZGODNIE Z KRYTERIAMI OCENY OFERT</w:t>
      </w: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</w:p>
    <w:p w:rsidR="00090361" w:rsidRPr="00090361" w:rsidRDefault="00090361" w:rsidP="00090361">
      <w:pPr>
        <w:ind w:left="284"/>
        <w:rPr>
          <w:rFonts w:ascii="Times New Roman" w:hAnsi="Times New Roman" w:cs="Times New Roman"/>
          <w:i/>
        </w:rPr>
      </w:pPr>
      <w:r w:rsidRPr="00090361">
        <w:rPr>
          <w:rFonts w:ascii="Times New Roman" w:hAnsi="Times New Roman" w:cs="Times New Roman"/>
        </w:rPr>
        <w:t xml:space="preserve">Oświadczamy, że na oferowany sprzęt udzielimy gwarancji na okres …. miesięcy </w:t>
      </w:r>
      <w:r w:rsidRPr="00090361">
        <w:rPr>
          <w:rFonts w:ascii="Times New Roman" w:hAnsi="Times New Roman" w:cs="Times New Roman"/>
          <w:i/>
        </w:rPr>
        <w:t>(min. 24 miesiące)</w:t>
      </w: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oferowany sprzęt posiada  :</w:t>
      </w:r>
    </w:p>
    <w:p w:rsidR="00090361" w:rsidRPr="00090361" w:rsidRDefault="00090361" w:rsidP="00090361">
      <w:pPr>
        <w:ind w:left="284"/>
        <w:rPr>
          <w:rFonts w:ascii="Times New Roman" w:hAnsi="Times New Roman" w:cs="Times New Roman"/>
          <w:i/>
        </w:rPr>
      </w:pPr>
      <w:r w:rsidRPr="00090361">
        <w:rPr>
          <w:rFonts w:ascii="Times New Roman" w:hAnsi="Times New Roman" w:cs="Times New Roman"/>
          <w:i/>
        </w:rPr>
        <w:t>(należy wstawić : znak X jeśli TAK, jeśli NIE – pozostawić pustą komórkę)</w:t>
      </w: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1"/>
        <w:gridCol w:w="1134"/>
        <w:gridCol w:w="1134"/>
      </w:tblGrid>
      <w:tr w:rsidR="003B1C42" w:rsidRPr="003B1C42" w:rsidTr="00B7547C">
        <w:tc>
          <w:tcPr>
            <w:tcW w:w="4961" w:type="dxa"/>
            <w:shd w:val="clear" w:color="auto" w:fill="F2F2F2"/>
          </w:tcPr>
          <w:p w:rsidR="003B1C42" w:rsidRPr="003B1C42" w:rsidRDefault="00547404" w:rsidP="003B1C42">
            <w:pPr>
              <w:spacing w:before="60" w:after="12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404">
              <w:rPr>
                <w:rFonts w:ascii="Times New Roman" w:hAnsi="Times New Roman" w:cs="Times New Roman"/>
                <w:b/>
                <w:sz w:val="20"/>
                <w:szCs w:val="20"/>
              </w:rPr>
              <w:t>oferowane parametry/elementy/funkcje dodatkowe</w:t>
            </w:r>
          </w:p>
        </w:tc>
        <w:tc>
          <w:tcPr>
            <w:tcW w:w="1134" w:type="dxa"/>
            <w:shd w:val="clear" w:color="auto" w:fill="F2F2F2"/>
          </w:tcPr>
          <w:p w:rsidR="003B1C42" w:rsidRPr="003B1C42" w:rsidRDefault="003B1C42" w:rsidP="00547404">
            <w:pPr>
              <w:spacing w:before="6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TAK</w:t>
            </w:r>
          </w:p>
        </w:tc>
        <w:tc>
          <w:tcPr>
            <w:tcW w:w="1134" w:type="dxa"/>
            <w:shd w:val="clear" w:color="auto" w:fill="F2F2F2"/>
          </w:tcPr>
          <w:p w:rsidR="003B1C42" w:rsidRPr="003B1C42" w:rsidRDefault="003B1C42" w:rsidP="00547404">
            <w:pPr>
              <w:spacing w:before="60"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NIE</w:t>
            </w: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EDS jednocześnie z obrazowaniem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Pierścieniowo-sektorowy detektor BSE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Detektory wewnątrz soczewkowe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Sektorowy detektor STEM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Wiązka w trybie LV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Napylarka - napylanie węglem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3B1C42" w:rsidRPr="003B1C42" w:rsidTr="00B7547C">
        <w:tc>
          <w:tcPr>
            <w:tcW w:w="4961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  <w:r w:rsidRPr="003B1C42">
              <w:rPr>
                <w:rFonts w:ascii="Times New Roman" w:hAnsi="Times New Roman" w:cs="Times New Roman"/>
              </w:rPr>
              <w:t>Tryb pochylania wiązki</w:t>
            </w: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B1C42" w:rsidRPr="003B1C42" w:rsidRDefault="003B1C42" w:rsidP="003B1C42">
            <w:pPr>
              <w:spacing w:before="60"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90361" w:rsidRDefault="00090361" w:rsidP="003B1C42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:rsidR="003B1C42" w:rsidRPr="003B1C42" w:rsidRDefault="003B1C42" w:rsidP="003B1C42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  <w:r w:rsidRPr="003B1C42">
        <w:rPr>
          <w:rFonts w:ascii="Times New Roman" w:hAnsi="Times New Roman" w:cs="Times New Roman"/>
          <w:i/>
          <w:sz w:val="18"/>
          <w:szCs w:val="18"/>
          <w:lang w:eastAsia="zh-CN"/>
        </w:rPr>
        <w:t>UWAGA :</w:t>
      </w:r>
    </w:p>
    <w:p w:rsidR="003B1C42" w:rsidRPr="003B1C42" w:rsidRDefault="003B1C42" w:rsidP="003B1C42">
      <w:pPr>
        <w:suppressAutoHyphens/>
        <w:rPr>
          <w:rFonts w:ascii="Times New Roman" w:hAnsi="Times New Roman" w:cs="Times New Roman"/>
          <w:i/>
          <w:sz w:val="18"/>
          <w:szCs w:val="18"/>
          <w:lang w:eastAsia="zh-CN"/>
        </w:rPr>
      </w:pPr>
      <w:r w:rsidRPr="003B1C42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Jeśli zaznaczono TAK – należy </w:t>
      </w:r>
      <w:r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uwzględnić </w:t>
      </w:r>
      <w:r w:rsidRPr="003B1C42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 w opisie technicznym oferowane</w:t>
      </w:r>
      <w:r>
        <w:rPr>
          <w:rFonts w:ascii="Times New Roman" w:hAnsi="Times New Roman" w:cs="Times New Roman"/>
          <w:i/>
          <w:sz w:val="18"/>
          <w:szCs w:val="18"/>
          <w:lang w:eastAsia="zh-CN"/>
        </w:rPr>
        <w:t>go</w:t>
      </w:r>
      <w:r w:rsidRPr="003B1C42">
        <w:rPr>
          <w:rFonts w:ascii="Times New Roman" w:hAnsi="Times New Roman" w:cs="Times New Roman"/>
          <w:i/>
          <w:sz w:val="18"/>
          <w:szCs w:val="18"/>
          <w:lang w:eastAsia="zh-CN"/>
        </w:rPr>
        <w:t xml:space="preserve"> sprzętu</w:t>
      </w:r>
    </w:p>
    <w:p w:rsidR="001272A7" w:rsidRPr="00090361" w:rsidRDefault="001272A7" w:rsidP="0061704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:rsidR="00F53FFB" w:rsidRDefault="00F53FFB" w:rsidP="0061704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  <w:r w:rsidRPr="00090361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6845D5" w:rsidRPr="00090361" w:rsidRDefault="006845D5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>Oświadczamy, iż oferowany sprzęt jest fabrycznie nowy i nieużywany, pochodzi z bieżącej produkcji (rok produkcji: nie wcześniejszy niż 202</w:t>
      </w:r>
      <w:r w:rsidR="00850684">
        <w:rPr>
          <w:rFonts w:ascii="Times New Roman" w:hAnsi="Times New Roman" w:cs="Times New Roman"/>
          <w:lang w:eastAsia="zh-CN"/>
        </w:rPr>
        <w:t>1</w:t>
      </w:r>
      <w:r w:rsidRPr="00090361">
        <w:rPr>
          <w:rFonts w:ascii="Times New Roman" w:hAnsi="Times New Roman" w:cs="Times New Roman"/>
          <w:lang w:eastAsia="zh-CN"/>
        </w:rPr>
        <w:t>), spełnia wymagane normy, posiada stosowne aprobaty i certyfikaty, jest dopuszczony do sprzedaży i użytkowania na terenie RP.</w:t>
      </w:r>
    </w:p>
    <w:p w:rsidR="006845D5" w:rsidRPr="00090361" w:rsidRDefault="006845D5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>Oświadczamy, iż zapewnimy bezpłatny autoryzowany serwis techniczny sprzętu w okresie gwarancji:</w:t>
      </w:r>
    </w:p>
    <w:p w:rsidR="006845D5" w:rsidRPr="00090361" w:rsidRDefault="006845D5" w:rsidP="00090361">
      <w:pPr>
        <w:tabs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>Dane kontaktowe serwisu - adres serwisu: ………………………………………………</w:t>
      </w:r>
    </w:p>
    <w:p w:rsidR="006845D5" w:rsidRPr="00090361" w:rsidRDefault="006845D5" w:rsidP="00090361">
      <w:pPr>
        <w:tabs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>tel. …………………………………………………….</w:t>
      </w:r>
    </w:p>
    <w:p w:rsidR="006845D5" w:rsidRPr="00090361" w:rsidRDefault="006845D5" w:rsidP="00090361">
      <w:pPr>
        <w:tabs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>e-mail …………………………………………………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 xml:space="preserve">Przedmiot zamówienia zostanie wykonany  </w:t>
      </w:r>
      <w:r w:rsidRPr="00090361">
        <w:rPr>
          <w:rFonts w:ascii="Times New Roman" w:hAnsi="Times New Roman" w:cs="Times New Roman"/>
          <w:b/>
          <w:lang w:eastAsia="zh-CN"/>
        </w:rPr>
        <w:t>w terminie zgodnym z SWZ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color w:val="000000"/>
          <w:lang w:eastAsia="ar-SA"/>
        </w:rPr>
        <w:t>Oświadczamy, że jesteśmy związani niniejszą ofertą od upływu terminu składania ofert do dnia wskazanego w SWZ .</w:t>
      </w:r>
      <w:r w:rsidRPr="00090361">
        <w:rPr>
          <w:rFonts w:ascii="Times New Roman" w:hAnsi="Times New Roman" w:cs="Times New Roman"/>
          <w:lang w:eastAsia="zh-CN"/>
        </w:rPr>
        <w:t xml:space="preserve"> 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  <w:tab w:val="left" w:pos="2520"/>
          <w:tab w:val="left" w:pos="2586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color w:val="000000"/>
          <w:lang w:eastAsia="ar-SA"/>
        </w:rPr>
        <w:t>Oświadczamy, że zapoznaliśmy się z postanowieniami umowy, określonymi w  SWZ</w:t>
      </w:r>
      <w:r w:rsidRPr="00090361">
        <w:rPr>
          <w:rFonts w:ascii="Times New Roman" w:hAnsi="Times New Roman" w:cs="Times New Roman"/>
          <w:color w:val="00000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90361">
        <w:rPr>
          <w:rFonts w:ascii="Times New Roman" w:hAnsi="Times New Roman" w:cs="Times New Roman"/>
          <w:lang w:eastAsia="ar-SA"/>
        </w:rPr>
        <w:t>zamawiającego</w:t>
      </w:r>
      <w:r w:rsidRPr="00090361">
        <w:rPr>
          <w:rFonts w:ascii="Times New Roman" w:hAnsi="Times New Roman" w:cs="Times New Roman"/>
          <w:lang w:eastAsia="zh-CN"/>
        </w:rPr>
        <w:t xml:space="preserve"> i nie wnosimy do nich żadnych zastrzeżeń.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  i oświadczeń.</w:t>
      </w:r>
    </w:p>
    <w:p w:rsidR="001272A7" w:rsidRPr="00090361" w:rsidRDefault="001272A7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272A7" w:rsidRPr="00090361" w:rsidRDefault="001272A7" w:rsidP="00090361">
      <w:p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  <w:i/>
        </w:rPr>
      </w:pPr>
      <w:r w:rsidRPr="00090361">
        <w:rPr>
          <w:rFonts w:ascii="Times New Roman" w:hAnsi="Times New Roman" w:cs="Times New Roman"/>
          <w:i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272A7" w:rsidRPr="00090361" w:rsidRDefault="001272A7" w:rsidP="00090361">
      <w:p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  <w:i/>
        </w:rPr>
      </w:pPr>
      <w:r w:rsidRPr="00090361">
        <w:rPr>
          <w:rFonts w:ascii="Times New Roman" w:hAnsi="Times New Roman" w:cs="Times New Roman"/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272A7" w:rsidRDefault="001272A7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Oświadczam/y, że zamierzam/y /nie zamierzam/y powierzyć realizację następujących części zamówienia podwykonawcom*:</w:t>
      </w:r>
    </w:p>
    <w:p w:rsidR="00090361" w:rsidRPr="00090361" w:rsidRDefault="00090361" w:rsidP="00090361">
      <w:pPr>
        <w:spacing w:before="120"/>
        <w:ind w:left="284"/>
        <w:jc w:val="both"/>
        <w:rPr>
          <w:rFonts w:ascii="Times New Roman" w:hAnsi="Times New Roman" w:cs="Times New Roman"/>
        </w:rPr>
      </w:pPr>
    </w:p>
    <w:tbl>
      <w:tblPr>
        <w:tblW w:w="9294" w:type="dxa"/>
        <w:tblLayout w:type="fixed"/>
        <w:tblLook w:val="00A0" w:firstRow="1" w:lastRow="0" w:firstColumn="1" w:lastColumn="0" w:noHBand="0" w:noVBand="0"/>
      </w:tblPr>
      <w:tblGrid>
        <w:gridCol w:w="6149"/>
        <w:gridCol w:w="3145"/>
      </w:tblGrid>
      <w:tr w:rsidR="001272A7" w:rsidRPr="00090361" w:rsidTr="001272A7">
        <w:trPr>
          <w:trHeight w:val="439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A7" w:rsidRPr="00090361" w:rsidRDefault="001272A7" w:rsidP="00090361">
            <w:pPr>
              <w:rPr>
                <w:rFonts w:ascii="Times New Roman" w:hAnsi="Times New Roman" w:cs="Times New Roman"/>
              </w:rPr>
            </w:pPr>
            <w:r w:rsidRPr="00090361">
              <w:rPr>
                <w:rFonts w:ascii="Times New Roman" w:hAnsi="Times New Roman" w:cs="Times New Roman"/>
              </w:rPr>
              <w:t xml:space="preserve">Opis części zamówienia, którą wykonawca </w:t>
            </w:r>
          </w:p>
          <w:p w:rsidR="001272A7" w:rsidRPr="00090361" w:rsidRDefault="001272A7" w:rsidP="00090361">
            <w:pPr>
              <w:rPr>
                <w:rFonts w:ascii="Times New Roman" w:hAnsi="Times New Roman" w:cs="Times New Roman"/>
              </w:rPr>
            </w:pPr>
            <w:r w:rsidRPr="00090361">
              <w:rPr>
                <w:rFonts w:ascii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A7" w:rsidRPr="00090361" w:rsidRDefault="001272A7" w:rsidP="00090361">
            <w:pPr>
              <w:ind w:left="88"/>
              <w:rPr>
                <w:rFonts w:ascii="Times New Roman" w:hAnsi="Times New Roman" w:cs="Times New Roman"/>
              </w:rPr>
            </w:pPr>
            <w:r w:rsidRPr="00090361">
              <w:rPr>
                <w:rFonts w:ascii="Times New Roman" w:hAnsi="Times New Roman" w:cs="Times New Roman"/>
              </w:rPr>
              <w:t>Nazwa podwykonawcy</w:t>
            </w:r>
            <w:r w:rsidRPr="00090361">
              <w:rPr>
                <w:rFonts w:ascii="Times New Roman" w:hAnsi="Times New Roman" w:cs="Times New Roman"/>
              </w:rPr>
              <w:br/>
              <w:t>(o ile jest znana)</w:t>
            </w:r>
          </w:p>
        </w:tc>
      </w:tr>
      <w:tr w:rsidR="001272A7" w:rsidRPr="00090361" w:rsidTr="001272A7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090361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090361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1272A7" w:rsidRPr="00090361" w:rsidTr="001272A7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090361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090361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04206" w:rsidRPr="00090361" w:rsidRDefault="00B04206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hanging="720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090361" w:rsidRDefault="00B04206" w:rsidP="00090361">
      <w:pPr>
        <w:numPr>
          <w:ilvl w:val="0"/>
          <w:numId w:val="1"/>
        </w:numPr>
        <w:tabs>
          <w:tab w:val="clear" w:pos="720"/>
          <w:tab w:val="num" w:pos="1416"/>
        </w:tabs>
        <w:spacing w:before="120"/>
        <w:ind w:left="1068" w:hanging="720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.....................................................     2.  ..............................................................</w:t>
      </w:r>
    </w:p>
    <w:p w:rsidR="00B04206" w:rsidRPr="00090361" w:rsidRDefault="00B04206" w:rsidP="00090361">
      <w:pPr>
        <w:numPr>
          <w:ilvl w:val="0"/>
          <w:numId w:val="2"/>
        </w:numPr>
        <w:tabs>
          <w:tab w:val="clear" w:pos="720"/>
          <w:tab w:val="num" w:pos="1416"/>
        </w:tabs>
        <w:spacing w:before="120"/>
        <w:ind w:left="1068" w:hanging="720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.....................................................     4. ...............................................................</w:t>
      </w:r>
    </w:p>
    <w:p w:rsidR="00B04206" w:rsidRPr="00090361" w:rsidRDefault="00B04206" w:rsidP="00617044">
      <w:pPr>
        <w:ind w:left="348"/>
        <w:jc w:val="both"/>
        <w:rPr>
          <w:rFonts w:ascii="Times New Roman" w:hAnsi="Times New Roman" w:cs="Times New Roman"/>
        </w:rPr>
      </w:pPr>
    </w:p>
    <w:p w:rsidR="00B04206" w:rsidRPr="00090361" w:rsidRDefault="00B04206" w:rsidP="00617044">
      <w:pPr>
        <w:ind w:left="2124" w:firstLine="708"/>
        <w:jc w:val="right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090361" w:rsidRDefault="00090361" w:rsidP="00547404">
      <w:pPr>
        <w:jc w:val="center"/>
        <w:rPr>
          <w:rFonts w:ascii="Times New Roman" w:hAnsi="Times New Roman" w:cs="Times New Roman"/>
          <w:bCs/>
          <w:i/>
          <w:iCs/>
          <w:color w:val="FF0000"/>
        </w:rPr>
      </w:pPr>
    </w:p>
    <w:p w:rsidR="00090361" w:rsidRDefault="00090361" w:rsidP="00547404">
      <w:pPr>
        <w:jc w:val="center"/>
        <w:rPr>
          <w:rFonts w:ascii="Times New Roman" w:hAnsi="Times New Roman" w:cs="Times New Roman"/>
          <w:bCs/>
          <w:i/>
          <w:iCs/>
          <w:color w:val="FF0000"/>
        </w:rPr>
      </w:pPr>
    </w:p>
    <w:p w:rsidR="00090361" w:rsidRDefault="00090361" w:rsidP="00547404">
      <w:pPr>
        <w:jc w:val="center"/>
        <w:rPr>
          <w:rFonts w:ascii="Times New Roman" w:hAnsi="Times New Roman" w:cs="Times New Roman"/>
          <w:bCs/>
          <w:i/>
          <w:iCs/>
          <w:color w:val="FF0000"/>
        </w:rPr>
      </w:pPr>
    </w:p>
    <w:p w:rsidR="00792229" w:rsidRPr="00090361" w:rsidRDefault="00547404" w:rsidP="00547404">
      <w:pPr>
        <w:jc w:val="center"/>
        <w:rPr>
          <w:rFonts w:ascii="Times New Roman" w:eastAsia="MS Mincho" w:hAnsi="Times New Roman" w:cs="Times New Roman"/>
        </w:rPr>
      </w:pPr>
      <w:r w:rsidRPr="00090361">
        <w:rPr>
          <w:rFonts w:ascii="Times New Roman" w:hAnsi="Times New Roman" w:cs="Times New Roman"/>
          <w:bCs/>
          <w:i/>
          <w:iCs/>
          <w:color w:val="FF0000"/>
        </w:rPr>
        <w:t>Dokument należy podpisać kwalifikowanym podpisem elektronicznym</w:t>
      </w:r>
      <w:r w:rsidR="00B04206" w:rsidRPr="00090361">
        <w:rPr>
          <w:rFonts w:ascii="Times New Roman" w:hAnsi="Times New Roman" w:cs="Times New Roman"/>
        </w:rPr>
        <w:t xml:space="preserve">   </w:t>
      </w:r>
    </w:p>
    <w:sectPr w:rsidR="00792229" w:rsidRPr="00090361" w:rsidSect="000903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991" w:bottom="284" w:left="156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59E" w:rsidRDefault="0015359E">
      <w:r>
        <w:separator/>
      </w:r>
    </w:p>
  </w:endnote>
  <w:endnote w:type="continuationSeparator" w:id="0">
    <w:p w:rsidR="0015359E" w:rsidRDefault="00153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59E" w:rsidRDefault="0015359E">
      <w:r>
        <w:separator/>
      </w:r>
    </w:p>
  </w:footnote>
  <w:footnote w:type="continuationSeparator" w:id="0">
    <w:p w:rsidR="0015359E" w:rsidRDefault="0015359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5B6BA8"/>
    <w:multiLevelType w:val="hybridMultilevel"/>
    <w:tmpl w:val="A9C8F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59E"/>
    <w:rsid w:val="0002404E"/>
    <w:rsid w:val="0003050D"/>
    <w:rsid w:val="00040674"/>
    <w:rsid w:val="00090361"/>
    <w:rsid w:val="000D401E"/>
    <w:rsid w:val="000F42F4"/>
    <w:rsid w:val="000F7132"/>
    <w:rsid w:val="00124B57"/>
    <w:rsid w:val="001272A7"/>
    <w:rsid w:val="00142716"/>
    <w:rsid w:val="0015359E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3695E"/>
    <w:rsid w:val="0035159A"/>
    <w:rsid w:val="00363F21"/>
    <w:rsid w:val="00382993"/>
    <w:rsid w:val="00394D2A"/>
    <w:rsid w:val="003B1C42"/>
    <w:rsid w:val="003B310D"/>
    <w:rsid w:val="003D05D2"/>
    <w:rsid w:val="00417B4B"/>
    <w:rsid w:val="00504246"/>
    <w:rsid w:val="0051633B"/>
    <w:rsid w:val="005175CD"/>
    <w:rsid w:val="00523D48"/>
    <w:rsid w:val="00547404"/>
    <w:rsid w:val="005506CC"/>
    <w:rsid w:val="00565A94"/>
    <w:rsid w:val="00571A2F"/>
    <w:rsid w:val="0057285E"/>
    <w:rsid w:val="00586B94"/>
    <w:rsid w:val="006063C6"/>
    <w:rsid w:val="00617044"/>
    <w:rsid w:val="006249FA"/>
    <w:rsid w:val="00641579"/>
    <w:rsid w:val="00647A8A"/>
    <w:rsid w:val="006845D5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15C90"/>
    <w:rsid w:val="00847ABF"/>
    <w:rsid w:val="00850684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5029"/>
    <w:rsid w:val="009C2BDB"/>
    <w:rsid w:val="009D5C1C"/>
    <w:rsid w:val="00A23458"/>
    <w:rsid w:val="00A27A4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E665E9"/>
  <w15:chartTrackingRefBased/>
  <w15:docId w15:val="{FF1E20E8-D4B1-4EAC-A421-CB438B13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02C67-73D4-4EFB-A8A1-B3FF7E63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3</Pages>
  <Words>575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6</cp:revision>
  <cp:lastPrinted>2014-06-05T14:00:00Z</cp:lastPrinted>
  <dcterms:created xsi:type="dcterms:W3CDTF">2021-08-13T09:35:00Z</dcterms:created>
  <dcterms:modified xsi:type="dcterms:W3CDTF">2021-08-16T12:25:00Z</dcterms:modified>
</cp:coreProperties>
</file>