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BF19B" w14:textId="4760DA44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1B1FC7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3507C83" w14:textId="77777777" w:rsidR="005103B9" w:rsidRDefault="005103B9" w:rsidP="005103B9">
      <w:pPr>
        <w:spacing w:after="0" w:line="480" w:lineRule="auto"/>
        <w:rPr>
          <w:b/>
        </w:rPr>
      </w:pPr>
    </w:p>
    <w:p w14:paraId="41C55FB8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84A02" w:rsidRPr="00D84A02">
        <w:rPr>
          <w:rFonts w:ascii="Times New Roman" w:hAnsi="Times New Roman"/>
          <w:b/>
        </w:rPr>
        <w:t>SZW/DZP/53/2021</w:t>
      </w:r>
    </w:p>
    <w:p w14:paraId="4BF5DD2D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232F53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84A02" w:rsidRPr="00D84A02">
        <w:rPr>
          <w:sz w:val="22"/>
          <w:szCs w:val="22"/>
        </w:rPr>
        <w:t>SZPITAL WOJEWÓDZKI W POZNANIU</w:t>
      </w:r>
    </w:p>
    <w:p w14:paraId="67F53D94" w14:textId="6FB6BB08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B1FC7">
        <w:rPr>
          <w:sz w:val="22"/>
          <w:szCs w:val="22"/>
        </w:rPr>
        <w:t xml:space="preserve">ul. </w:t>
      </w:r>
      <w:r w:rsidR="00D84A02" w:rsidRPr="00D84A0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D84A02" w:rsidRPr="00D84A0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6483C5E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84A02" w:rsidRPr="00D84A0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D84A02" w:rsidRPr="00D84A02">
        <w:rPr>
          <w:sz w:val="22"/>
          <w:szCs w:val="22"/>
        </w:rPr>
        <w:t>Poznań</w:t>
      </w:r>
    </w:p>
    <w:p w14:paraId="5C40C7AD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C391668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51D7675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6566F2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CF3D0D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09E8FA1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DF90C0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6500C3E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7F25EDE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82E5B44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84A02" w:rsidRPr="00110593" w14:paraId="39955747" w14:textId="77777777" w:rsidTr="00810223">
        <w:tc>
          <w:tcPr>
            <w:tcW w:w="9212" w:type="dxa"/>
            <w:shd w:val="clear" w:color="auto" w:fill="D9D9D9"/>
          </w:tcPr>
          <w:p w14:paraId="057019C5" w14:textId="77777777" w:rsidR="00D84A02" w:rsidRPr="00110593" w:rsidRDefault="00D84A02" w:rsidP="0081022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8995AC8" w14:textId="77777777" w:rsidR="00D84A02" w:rsidRPr="00110593" w:rsidRDefault="00D84A02" w:rsidP="00810223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84A0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6E3C77AE" w14:textId="77777777" w:rsidR="00D84A02" w:rsidRPr="00110593" w:rsidRDefault="00D84A02" w:rsidP="0081022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0C843ED" w14:textId="77777777" w:rsidR="00D84A02" w:rsidRPr="00110593" w:rsidRDefault="00D84A02" w:rsidP="0081022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DE29C5C" w14:textId="77777777" w:rsidR="00D84A02" w:rsidRPr="00110593" w:rsidRDefault="00D84A02" w:rsidP="0081022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142212D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0FF81C8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22A59A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84A02" w:rsidRPr="00D84A0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D37FDE1" w14:textId="50320D21" w:rsidR="005434B3" w:rsidRDefault="00D84A0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84A02">
        <w:rPr>
          <w:rFonts w:ascii="Times New Roman" w:hAnsi="Times New Roman"/>
          <w:b/>
        </w:rPr>
        <w:t xml:space="preserve">Wykonanie węzłów higieniczno - sanitarnych przystosowanych dla osób niepełnosprawnych </w:t>
      </w:r>
      <w:r w:rsidR="001B1FC7">
        <w:rPr>
          <w:rFonts w:ascii="Times New Roman" w:hAnsi="Times New Roman"/>
          <w:b/>
        </w:rPr>
        <w:br/>
      </w:r>
      <w:r w:rsidRPr="00D84A02">
        <w:rPr>
          <w:rFonts w:ascii="Times New Roman" w:hAnsi="Times New Roman"/>
          <w:b/>
        </w:rPr>
        <w:t>w ramach zadania dostosowanie pomieszczeń Szpitala Wojewódzkiego w Poznaniu do wymogów określonych w decyzjach pokontrolnych PIP i SANEPID</w:t>
      </w:r>
    </w:p>
    <w:p w14:paraId="7813812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F4F460F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F3F759B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08F9214" w14:textId="77777777" w:rsidR="00710937" w:rsidRPr="00292198" w:rsidRDefault="00710937" w:rsidP="005E24AA">
      <w:pPr>
        <w:rPr>
          <w:rFonts w:ascii="Times New Roman" w:hAnsi="Times New Roman"/>
        </w:rPr>
      </w:pPr>
    </w:p>
    <w:p w14:paraId="1EE3C9C8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3C0C03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49A088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4461AB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07CB83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BB4C9C0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1AC94C7" w14:textId="032C1FC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674AAA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1B1FC7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4D481D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784FB81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3B14FC4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4DEC1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C68138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FC26A67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25B7D21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8C004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480C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FE5EA8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C57A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B9C3B" w14:textId="043A8DA6" w:rsidR="00D2702A" w:rsidRPr="001B1FC7" w:rsidRDefault="001B1FC7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B1FC7">
              <w:rPr>
                <w:rFonts w:ascii="Times New Roman" w:hAnsi="Times New Roman"/>
              </w:rPr>
              <w:t>Nie dotyczy – Zamawiający nie stawia szczególnych warunków udziału w niniejszym postępowaniu</w:t>
            </w:r>
          </w:p>
          <w:p w14:paraId="2F65652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1262E55C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705A341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E54F49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C3827FD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162D44C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27775B1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8EDBE3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3A74DC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45F8032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DE398" w14:textId="77777777" w:rsidR="005D1641" w:rsidRDefault="005D1641" w:rsidP="0038231F">
      <w:pPr>
        <w:spacing w:after="0" w:line="240" w:lineRule="auto"/>
      </w:pPr>
      <w:r>
        <w:separator/>
      </w:r>
    </w:p>
  </w:endnote>
  <w:endnote w:type="continuationSeparator" w:id="0">
    <w:p w14:paraId="1FE34555" w14:textId="77777777" w:rsidR="005D1641" w:rsidRDefault="005D16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EFAFC" w14:textId="77777777" w:rsidR="00D84A02" w:rsidRDefault="00D84A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2E1C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CDB58B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FE7CA" w14:textId="77777777" w:rsidR="00D84A02" w:rsidRDefault="00D84A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5891A" w14:textId="77777777" w:rsidR="005D1641" w:rsidRDefault="005D1641" w:rsidP="0038231F">
      <w:pPr>
        <w:spacing w:after="0" w:line="240" w:lineRule="auto"/>
      </w:pPr>
      <w:r>
        <w:separator/>
      </w:r>
    </w:p>
  </w:footnote>
  <w:footnote w:type="continuationSeparator" w:id="0">
    <w:p w14:paraId="753D453F" w14:textId="77777777" w:rsidR="005D1641" w:rsidRDefault="005D16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AEA95" w14:textId="77777777" w:rsidR="00D84A02" w:rsidRDefault="00D84A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B1D6C" w14:textId="77777777" w:rsidR="00D84A02" w:rsidRDefault="00D84A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7381E" w14:textId="77777777" w:rsidR="00D84A02" w:rsidRDefault="00D84A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F6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222"/>
    <w:rsid w:val="00110593"/>
    <w:rsid w:val="00160A7A"/>
    <w:rsid w:val="001902D2"/>
    <w:rsid w:val="001B1FC7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1641"/>
    <w:rsid w:val="005E176A"/>
    <w:rsid w:val="005E24AA"/>
    <w:rsid w:val="005E579C"/>
    <w:rsid w:val="00634311"/>
    <w:rsid w:val="00641874"/>
    <w:rsid w:val="006676AE"/>
    <w:rsid w:val="00674AAA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F67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4A0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BFB9E7"/>
  <w15:docId w15:val="{3E3DB3BA-F0C7-4EE7-880A-E8F72DCC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2021-08-27T05:42:00Z</dcterms:created>
  <dcterms:modified xsi:type="dcterms:W3CDTF">2021-08-27T05:44:00Z</dcterms:modified>
</cp:coreProperties>
</file>