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19E6C" w14:textId="77777777" w:rsidR="00FB7F50" w:rsidRPr="002245BE" w:rsidRDefault="00B209A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209A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209AA">
        <w:rPr>
          <w:sz w:val="22"/>
          <w:szCs w:val="22"/>
        </w:rPr>
        <w:t>2021-08-27</w:t>
      </w:r>
    </w:p>
    <w:p w14:paraId="0F9C2517" w14:textId="06B96223" w:rsidR="00B209AA" w:rsidRPr="00B209AA" w:rsidRDefault="003D1E99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</w:t>
      </w:r>
      <w:r w:rsidR="00B209AA" w:rsidRPr="00B209AA">
        <w:rPr>
          <w:b/>
          <w:bCs/>
          <w:sz w:val="22"/>
          <w:szCs w:val="22"/>
        </w:rPr>
        <w:t>zpital Wojewódzki w Poznaniu</w:t>
      </w:r>
    </w:p>
    <w:p w14:paraId="7447939B" w14:textId="77777777" w:rsidR="00FB7F50" w:rsidRPr="002245BE" w:rsidRDefault="00B209AA" w:rsidP="00FB7F50">
      <w:pPr>
        <w:spacing w:after="40"/>
        <w:rPr>
          <w:b/>
          <w:bCs/>
          <w:sz w:val="22"/>
          <w:szCs w:val="22"/>
        </w:rPr>
      </w:pPr>
      <w:r w:rsidRPr="00B209AA">
        <w:rPr>
          <w:b/>
          <w:bCs/>
          <w:sz w:val="22"/>
          <w:szCs w:val="22"/>
        </w:rPr>
        <w:t>Dział Zamówień Publicznych</w:t>
      </w:r>
    </w:p>
    <w:p w14:paraId="78F6A09C" w14:textId="77777777" w:rsidR="00FB7F50" w:rsidRPr="002245BE" w:rsidRDefault="00B209AA" w:rsidP="00FB7F50">
      <w:pPr>
        <w:rPr>
          <w:sz w:val="22"/>
          <w:szCs w:val="22"/>
        </w:rPr>
      </w:pPr>
      <w:r w:rsidRPr="00B209AA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209AA">
        <w:rPr>
          <w:sz w:val="22"/>
          <w:szCs w:val="22"/>
        </w:rPr>
        <w:t>7/19</w:t>
      </w:r>
    </w:p>
    <w:p w14:paraId="287C71E4" w14:textId="77777777" w:rsidR="00FB7F50" w:rsidRPr="002245BE" w:rsidRDefault="00B209AA" w:rsidP="00FB7F50">
      <w:pPr>
        <w:rPr>
          <w:sz w:val="22"/>
          <w:szCs w:val="22"/>
        </w:rPr>
      </w:pPr>
      <w:r w:rsidRPr="00B209AA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209AA">
        <w:rPr>
          <w:sz w:val="22"/>
          <w:szCs w:val="22"/>
        </w:rPr>
        <w:t>Poznań</w:t>
      </w:r>
    </w:p>
    <w:p w14:paraId="2777B40E" w14:textId="77777777" w:rsidR="00FB7F50" w:rsidRPr="002245BE" w:rsidRDefault="00FB7F50" w:rsidP="00FB7F50">
      <w:pPr>
        <w:rPr>
          <w:sz w:val="22"/>
          <w:szCs w:val="22"/>
        </w:rPr>
      </w:pPr>
    </w:p>
    <w:p w14:paraId="36433668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B209AA" w:rsidRPr="00B209AA">
        <w:rPr>
          <w:bCs/>
          <w:sz w:val="22"/>
          <w:szCs w:val="22"/>
        </w:rPr>
        <w:t>SZW/DZP/41/2021/4</w:t>
      </w:r>
    </w:p>
    <w:p w14:paraId="4B8B0BE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054416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B5E1E3B" w14:textId="150D2ACC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52F8B55" w14:textId="77777777" w:rsidR="008F386D" w:rsidRPr="00C65E53" w:rsidRDefault="008F386D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54BA830B" w14:textId="6A352C83" w:rsidR="008642B3" w:rsidRDefault="003D1E99">
      <w:pPr>
        <w:pStyle w:val="Nagwek1"/>
        <w:spacing w:before="600"/>
        <w:rPr>
          <w:sz w:val="28"/>
        </w:rPr>
      </w:pPr>
      <w:r w:rsidRPr="003D1E99">
        <w:rPr>
          <w:color w:val="FF0000"/>
          <w:sz w:val="28"/>
        </w:rPr>
        <w:t>SPROSTOWANIE</w:t>
      </w:r>
      <w:r>
        <w:rPr>
          <w:sz w:val="28"/>
        </w:rPr>
        <w:t xml:space="preserve"> </w:t>
      </w:r>
      <w:r w:rsidR="009F0E5C">
        <w:rPr>
          <w:sz w:val="28"/>
        </w:rPr>
        <w:t>ZAWIADOMIENI</w:t>
      </w:r>
      <w:r>
        <w:rPr>
          <w:sz w:val="28"/>
        </w:rPr>
        <w:t>A</w:t>
      </w:r>
    </w:p>
    <w:p w14:paraId="50E1484E" w14:textId="61C2F2F4" w:rsidR="003D1E99" w:rsidRDefault="008642B3" w:rsidP="003D1E9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B209AA" w:rsidRPr="008F386D" w14:paraId="7DA3D337" w14:textId="77777777" w:rsidTr="009C0A73">
        <w:trPr>
          <w:trHeight w:val="638"/>
        </w:trPr>
        <w:tc>
          <w:tcPr>
            <w:tcW w:w="959" w:type="dxa"/>
            <w:shd w:val="clear" w:color="auto" w:fill="auto"/>
          </w:tcPr>
          <w:p w14:paraId="0AFA525C" w14:textId="77777777" w:rsidR="00B209AA" w:rsidRPr="008F386D" w:rsidRDefault="00B209AA" w:rsidP="009C0A73">
            <w:pPr>
              <w:spacing w:after="60" w:line="276" w:lineRule="auto"/>
              <w:jc w:val="both"/>
            </w:pPr>
            <w:r w:rsidRPr="008F386D"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364939" w14:textId="5010C8AA" w:rsidR="00B209AA" w:rsidRPr="008F386D" w:rsidRDefault="00B209AA" w:rsidP="009C0A73">
            <w:pPr>
              <w:spacing w:after="60" w:line="276" w:lineRule="auto"/>
              <w:jc w:val="both"/>
            </w:pPr>
            <w:r w:rsidRPr="008F386D">
              <w:t>postępowania o udzielenie zamówienia publicznego, prowadzonego w trybie przetarg</w:t>
            </w:r>
            <w:r w:rsidR="003D1E99" w:rsidRPr="008F386D">
              <w:t>u</w:t>
            </w:r>
            <w:r w:rsidRPr="008F386D">
              <w:t xml:space="preserve"> nieograniczon</w:t>
            </w:r>
            <w:r w:rsidR="003D1E99" w:rsidRPr="008F386D">
              <w:t>ego</w:t>
            </w:r>
            <w:r w:rsidRPr="008F386D">
              <w:rPr>
                <w:b/>
              </w:rPr>
              <w:t xml:space="preserve"> </w:t>
            </w:r>
            <w:r w:rsidRPr="008F386D">
              <w:rPr>
                <w:bCs/>
              </w:rPr>
              <w:t>na</w:t>
            </w:r>
            <w:r w:rsidRPr="008F386D">
              <w:rPr>
                <w:b/>
              </w:rPr>
              <w:t xml:space="preserve"> </w:t>
            </w:r>
            <w:r w:rsidRPr="008F386D">
              <w:rPr>
                <w:bCs/>
              </w:rPr>
              <w:t>”</w:t>
            </w:r>
            <w:r w:rsidRPr="008F386D">
              <w:rPr>
                <w:b/>
                <w:bCs/>
              </w:rPr>
              <w:t>Świadczenie usług w zakresie transportu sanitarnego.</w:t>
            </w:r>
            <w:r w:rsidRPr="008F386D">
              <w:rPr>
                <w:bCs/>
              </w:rPr>
              <w:t>”</w:t>
            </w:r>
            <w:r w:rsidRPr="008F386D">
              <w:rPr>
                <w:b/>
              </w:rPr>
              <w:t xml:space="preserve"> </w:t>
            </w:r>
            <w:r w:rsidRPr="008F386D">
              <w:rPr>
                <w:bCs/>
              </w:rPr>
              <w:t>– znak sprawy</w:t>
            </w:r>
            <w:r w:rsidRPr="008F386D">
              <w:rPr>
                <w:b/>
              </w:rPr>
              <w:t xml:space="preserve"> SZW/DZP/41/2021</w:t>
            </w:r>
            <w:r w:rsidRPr="008F386D">
              <w:rPr>
                <w:bCs/>
              </w:rPr>
              <w:t>.</w:t>
            </w:r>
          </w:p>
        </w:tc>
      </w:tr>
    </w:tbl>
    <w:p w14:paraId="390382FF" w14:textId="72A6B700" w:rsidR="004B7180" w:rsidRPr="008F386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</w:pPr>
      <w:r w:rsidRPr="008F386D">
        <w:t xml:space="preserve">Zamawiający, </w:t>
      </w:r>
      <w:r w:rsidR="00B209AA" w:rsidRPr="008F386D">
        <w:rPr>
          <w:b/>
        </w:rPr>
        <w:t>Szpital Wojewódzki w Poznaniu</w:t>
      </w:r>
      <w:r w:rsidR="003D1E99" w:rsidRPr="008F386D">
        <w:rPr>
          <w:b/>
        </w:rPr>
        <w:t>, D</w:t>
      </w:r>
      <w:r w:rsidR="00B209AA" w:rsidRPr="008F386D">
        <w:rPr>
          <w:b/>
        </w:rPr>
        <w:t>ział Zamówień Publicznych</w:t>
      </w:r>
      <w:r w:rsidRPr="008F386D">
        <w:t xml:space="preserve">, działając na podstawie art. 253 ust. 1 ustawy z dnia 11 września 2019r. Prawo zamówień publicznych </w:t>
      </w:r>
      <w:r w:rsidR="00B209AA" w:rsidRPr="008F386D">
        <w:t>(Dz.U. poz. 2019 ze zm.)</w:t>
      </w:r>
      <w:r w:rsidRPr="008F386D">
        <w:t>, zwanej dalej „ustawą Pzp”</w:t>
      </w:r>
      <w:r w:rsidR="00D26ED6" w:rsidRPr="008F386D">
        <w:t xml:space="preserve">, </w:t>
      </w:r>
      <w:r w:rsidRPr="008F386D">
        <w:t>informuj</w:t>
      </w:r>
      <w:r w:rsidR="004B7180" w:rsidRPr="008F386D">
        <w:t xml:space="preserve">e o sprostowaniu zawiadomienia o wyborze </w:t>
      </w:r>
      <w:r w:rsidR="008F386D" w:rsidRPr="008F386D">
        <w:t>najkorzystniejszej</w:t>
      </w:r>
      <w:r w:rsidR="004B7180" w:rsidRPr="008F386D">
        <w:t xml:space="preserve"> oferty w zakresie punktacji przyznanej ofertom w poszczególnych kryteriach oceny ofert wraz z łączną liczbą punktów</w:t>
      </w:r>
      <w:r w:rsidR="008F386D" w:rsidRPr="008F386D">
        <w:t>. Sprostowanie punkcji dotyczy zadań częściowych od nr 1 do nr 5, pozostała punktacja pozostaje bez zmian:</w:t>
      </w:r>
    </w:p>
    <w:p w14:paraId="5650198B" w14:textId="77777777" w:rsidR="004B7180" w:rsidRDefault="004B7180" w:rsidP="004B7180">
      <w:pPr>
        <w:jc w:val="both"/>
        <w:rPr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834EF4" w14:paraId="315F7D4F" w14:textId="77777777" w:rsidTr="002A7047">
        <w:tc>
          <w:tcPr>
            <w:tcW w:w="2169" w:type="dxa"/>
            <w:shd w:val="clear" w:color="auto" w:fill="F3F3F3"/>
          </w:tcPr>
          <w:p w14:paraId="3B7E2219" w14:textId="77777777" w:rsidR="00211A34" w:rsidRPr="00211A34" w:rsidRDefault="00211A34" w:rsidP="002A704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14:paraId="70EEEE33" w14:textId="77777777" w:rsidR="00211A34" w:rsidRPr="00211A34" w:rsidRDefault="00211A34" w:rsidP="002A704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1935018E" w14:textId="77777777" w:rsidR="00211A34" w:rsidRPr="00211A34" w:rsidRDefault="00211A34" w:rsidP="002A704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21897523" w14:textId="77777777" w:rsidR="00211A34" w:rsidRPr="00211A34" w:rsidRDefault="00211A34" w:rsidP="002A704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209AA" w:rsidRPr="00834EF4" w14:paraId="469026D7" w14:textId="77777777" w:rsidTr="002A7047">
        <w:tc>
          <w:tcPr>
            <w:tcW w:w="2169" w:type="dxa"/>
            <w:shd w:val="clear" w:color="auto" w:fill="auto"/>
          </w:tcPr>
          <w:p w14:paraId="3756FF04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sanitarny zespołem Podstawowym</w:t>
            </w:r>
          </w:p>
        </w:tc>
        <w:tc>
          <w:tcPr>
            <w:tcW w:w="3218" w:type="dxa"/>
            <w:shd w:val="clear" w:color="auto" w:fill="auto"/>
          </w:tcPr>
          <w:p w14:paraId="1F820297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MS MEDIK NZOZ</w:t>
            </w:r>
          </w:p>
          <w:p w14:paraId="59AA0EEE" w14:textId="46A38B5A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Małachowskiego 41/5</w:t>
            </w:r>
          </w:p>
          <w:p w14:paraId="6C0BA384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158CDDBE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1 - Cena - 60.00</w:t>
            </w:r>
          </w:p>
          <w:p w14:paraId="58236CF5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7CFEA" w14:textId="77777777" w:rsidR="00B209AA" w:rsidRPr="00C87F6D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 xml:space="preserve">  100,00</w:t>
            </w:r>
          </w:p>
        </w:tc>
      </w:tr>
      <w:tr w:rsidR="00B209AA" w:rsidRPr="00834EF4" w14:paraId="7AD959A2" w14:textId="77777777" w:rsidTr="002A7047">
        <w:tc>
          <w:tcPr>
            <w:tcW w:w="2169" w:type="dxa"/>
            <w:shd w:val="clear" w:color="auto" w:fill="auto"/>
          </w:tcPr>
          <w:p w14:paraId="232ECFFD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sanitarny zespołem Podstawowym</w:t>
            </w:r>
          </w:p>
        </w:tc>
        <w:tc>
          <w:tcPr>
            <w:tcW w:w="3218" w:type="dxa"/>
            <w:shd w:val="clear" w:color="auto" w:fill="auto"/>
          </w:tcPr>
          <w:p w14:paraId="55EDD422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1FEFF12C" w14:textId="1E75708B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303F023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59204FAC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1 - Cena - 55.80</w:t>
            </w:r>
          </w:p>
          <w:p w14:paraId="479D54F9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D1A5FA" w14:textId="77777777" w:rsidR="00B209AA" w:rsidRPr="00C87F6D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 xml:space="preserve">  95,80</w:t>
            </w:r>
          </w:p>
        </w:tc>
      </w:tr>
      <w:tr w:rsidR="00B209AA" w:rsidRPr="00834EF4" w14:paraId="3BC500E4" w14:textId="77777777" w:rsidTr="002A7047">
        <w:tc>
          <w:tcPr>
            <w:tcW w:w="2169" w:type="dxa"/>
            <w:shd w:val="clear" w:color="auto" w:fill="auto"/>
          </w:tcPr>
          <w:p w14:paraId="7F5098C1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sanitarny zespołem Specjalistycznym</w:t>
            </w:r>
          </w:p>
        </w:tc>
        <w:tc>
          <w:tcPr>
            <w:tcW w:w="3218" w:type="dxa"/>
            <w:shd w:val="clear" w:color="auto" w:fill="auto"/>
          </w:tcPr>
          <w:p w14:paraId="52011C86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0FB016A0" w14:textId="48F7F7A4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Rycerska 10</w:t>
            </w:r>
          </w:p>
          <w:p w14:paraId="7160B8B6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269B0DFD" w14:textId="77777777" w:rsidR="00B209AA" w:rsidRPr="00B209AA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1 - Cena - 60.00</w:t>
            </w:r>
          </w:p>
          <w:p w14:paraId="25745DBB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2 - Organizacja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C98F6" w14:textId="77777777" w:rsidR="00B209AA" w:rsidRPr="00211A34" w:rsidRDefault="00B209AA" w:rsidP="002A7047">
            <w:pPr>
              <w:jc w:val="center"/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 xml:space="preserve">  60,00</w:t>
            </w:r>
          </w:p>
        </w:tc>
      </w:tr>
      <w:tr w:rsidR="00B209AA" w:rsidRPr="00834EF4" w14:paraId="03DA71F9" w14:textId="77777777" w:rsidTr="002A7047">
        <w:tc>
          <w:tcPr>
            <w:tcW w:w="2169" w:type="dxa"/>
            <w:shd w:val="clear" w:color="auto" w:fill="auto"/>
          </w:tcPr>
          <w:p w14:paraId="0FBFF77C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218" w:type="dxa"/>
            <w:shd w:val="clear" w:color="auto" w:fill="auto"/>
          </w:tcPr>
          <w:p w14:paraId="5285FC8E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GREMEDIG Sp. z o. o.</w:t>
            </w:r>
          </w:p>
          <w:p w14:paraId="7936A960" w14:textId="77777777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ul. Teligi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21</w:t>
            </w:r>
          </w:p>
          <w:p w14:paraId="410CC741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42-215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Częstochowa</w:t>
            </w:r>
          </w:p>
        </w:tc>
        <w:tc>
          <w:tcPr>
            <w:tcW w:w="2835" w:type="dxa"/>
            <w:shd w:val="clear" w:color="auto" w:fill="auto"/>
          </w:tcPr>
          <w:p w14:paraId="2244DA5D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1 - Cena - 41.38</w:t>
            </w:r>
          </w:p>
          <w:p w14:paraId="4679DBC8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151C3" w14:textId="77777777" w:rsidR="00B209AA" w:rsidRPr="00C87F6D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 xml:space="preserve">  81,38</w:t>
            </w:r>
          </w:p>
        </w:tc>
      </w:tr>
      <w:tr w:rsidR="00B209AA" w:rsidRPr="00834EF4" w14:paraId="0C55A8BA" w14:textId="77777777" w:rsidTr="002A7047">
        <w:tc>
          <w:tcPr>
            <w:tcW w:w="2169" w:type="dxa"/>
            <w:shd w:val="clear" w:color="auto" w:fill="auto"/>
          </w:tcPr>
          <w:p w14:paraId="6E52FF8C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218" w:type="dxa"/>
            <w:shd w:val="clear" w:color="auto" w:fill="auto"/>
          </w:tcPr>
          <w:p w14:paraId="01229081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Kolumna Transportu Sanitarnego "</w:t>
            </w:r>
            <w:proofErr w:type="spellStart"/>
            <w:r w:rsidRPr="00B209AA">
              <w:rPr>
                <w:b/>
                <w:bCs/>
                <w:sz w:val="20"/>
                <w:szCs w:val="20"/>
              </w:rPr>
              <w:t>Triomed</w:t>
            </w:r>
            <w:proofErr w:type="spellEnd"/>
            <w:r w:rsidRPr="00B209AA">
              <w:rPr>
                <w:b/>
                <w:bCs/>
                <w:sz w:val="20"/>
                <w:szCs w:val="20"/>
              </w:rPr>
              <w:t>" Sp. z o.o.</w:t>
            </w:r>
          </w:p>
          <w:p w14:paraId="260E550B" w14:textId="5CB762A4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 xml:space="preserve">ul. </w:t>
            </w:r>
            <w:r w:rsidR="002A7047">
              <w:rPr>
                <w:sz w:val="20"/>
                <w:szCs w:val="20"/>
              </w:rPr>
              <w:t>Północna 22a</w:t>
            </w:r>
          </w:p>
          <w:p w14:paraId="0EE158F9" w14:textId="637BF43A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20-</w:t>
            </w:r>
            <w:r w:rsidR="002A7047">
              <w:rPr>
                <w:sz w:val="20"/>
                <w:szCs w:val="20"/>
              </w:rPr>
              <w:t>064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Lublin</w:t>
            </w:r>
          </w:p>
        </w:tc>
        <w:tc>
          <w:tcPr>
            <w:tcW w:w="2835" w:type="dxa"/>
            <w:shd w:val="clear" w:color="auto" w:fill="auto"/>
          </w:tcPr>
          <w:p w14:paraId="761EFC7E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1 - Cena - 37.80</w:t>
            </w:r>
          </w:p>
          <w:p w14:paraId="1DC96087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8E8BE" w14:textId="77777777" w:rsidR="00B209AA" w:rsidRPr="00C87F6D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 xml:space="preserve">  77,80</w:t>
            </w:r>
          </w:p>
        </w:tc>
      </w:tr>
      <w:tr w:rsidR="00B209AA" w:rsidRPr="00834EF4" w14:paraId="0DC91C0E" w14:textId="77777777" w:rsidTr="002A7047">
        <w:tc>
          <w:tcPr>
            <w:tcW w:w="2169" w:type="dxa"/>
            <w:shd w:val="clear" w:color="auto" w:fill="auto"/>
          </w:tcPr>
          <w:p w14:paraId="4D36AA08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218" w:type="dxa"/>
            <w:shd w:val="clear" w:color="auto" w:fill="auto"/>
          </w:tcPr>
          <w:p w14:paraId="4525D32B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MS MEDIK NZOZ</w:t>
            </w:r>
          </w:p>
          <w:p w14:paraId="5722DF6D" w14:textId="72149B96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FE24B63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5772F94B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1 - Cena - 60.00</w:t>
            </w:r>
          </w:p>
          <w:p w14:paraId="70D29479" w14:textId="77777777" w:rsidR="00B209AA" w:rsidRPr="00C87F6D" w:rsidRDefault="00B209AA" w:rsidP="002A7047">
            <w:pPr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6EB2E" w14:textId="77777777" w:rsidR="00B209AA" w:rsidRPr="00C87F6D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C87F6D">
              <w:rPr>
                <w:color w:val="FF0000"/>
                <w:sz w:val="20"/>
                <w:szCs w:val="20"/>
              </w:rPr>
              <w:t xml:space="preserve">  100,00</w:t>
            </w:r>
          </w:p>
        </w:tc>
      </w:tr>
      <w:tr w:rsidR="00B209AA" w:rsidRPr="00834EF4" w14:paraId="72E7EACF" w14:textId="77777777" w:rsidTr="002A7047">
        <w:tc>
          <w:tcPr>
            <w:tcW w:w="2169" w:type="dxa"/>
            <w:shd w:val="clear" w:color="auto" w:fill="auto"/>
          </w:tcPr>
          <w:p w14:paraId="7745FE7A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218" w:type="dxa"/>
            <w:shd w:val="clear" w:color="auto" w:fill="auto"/>
          </w:tcPr>
          <w:p w14:paraId="534093C4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6F71B35F" w14:textId="262BB4AE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7FB364C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7B5F0C4C" w14:textId="77777777" w:rsidR="00B209AA" w:rsidRPr="004B7180" w:rsidRDefault="00B209AA" w:rsidP="002A7047">
            <w:pPr>
              <w:rPr>
                <w:color w:val="FF0000"/>
                <w:sz w:val="20"/>
                <w:szCs w:val="20"/>
              </w:rPr>
            </w:pPr>
            <w:r w:rsidRPr="004B7180">
              <w:rPr>
                <w:color w:val="FF0000"/>
                <w:sz w:val="20"/>
                <w:szCs w:val="20"/>
              </w:rPr>
              <w:t>1 - Cena - 40.00</w:t>
            </w:r>
          </w:p>
          <w:p w14:paraId="0867C835" w14:textId="77777777" w:rsidR="00B209AA" w:rsidRPr="004B7180" w:rsidRDefault="00B209AA" w:rsidP="002A7047">
            <w:pPr>
              <w:rPr>
                <w:color w:val="FF0000"/>
                <w:sz w:val="20"/>
                <w:szCs w:val="20"/>
              </w:rPr>
            </w:pPr>
            <w:r w:rsidRPr="004B7180">
              <w:rPr>
                <w:color w:val="FF0000"/>
                <w:sz w:val="20"/>
                <w:szCs w:val="20"/>
              </w:rPr>
              <w:t>2 - Organizacja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7851D4" w14:textId="77777777" w:rsidR="00B209AA" w:rsidRPr="004B7180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4B7180">
              <w:rPr>
                <w:color w:val="FF0000"/>
                <w:sz w:val="20"/>
                <w:szCs w:val="20"/>
              </w:rPr>
              <w:t xml:space="preserve">  80,00</w:t>
            </w:r>
          </w:p>
        </w:tc>
      </w:tr>
      <w:tr w:rsidR="00B209AA" w:rsidRPr="00834EF4" w14:paraId="232AE478" w14:textId="77777777" w:rsidTr="002A7047">
        <w:tc>
          <w:tcPr>
            <w:tcW w:w="2169" w:type="dxa"/>
            <w:shd w:val="clear" w:color="auto" w:fill="auto"/>
          </w:tcPr>
          <w:p w14:paraId="4627FB43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Transport zespołu transplantacyjnego</w:t>
            </w:r>
          </w:p>
        </w:tc>
        <w:tc>
          <w:tcPr>
            <w:tcW w:w="3218" w:type="dxa"/>
            <w:shd w:val="clear" w:color="auto" w:fill="auto"/>
          </w:tcPr>
          <w:p w14:paraId="06DF211F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39064554" w14:textId="7160D905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09E81A8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1BE0D137" w14:textId="77777777" w:rsidR="00B209AA" w:rsidRPr="004B7180" w:rsidRDefault="00B209AA" w:rsidP="002A7047">
            <w:pPr>
              <w:rPr>
                <w:color w:val="FF0000"/>
                <w:sz w:val="20"/>
                <w:szCs w:val="20"/>
              </w:rPr>
            </w:pPr>
            <w:r w:rsidRPr="004B7180">
              <w:rPr>
                <w:color w:val="FF0000"/>
                <w:sz w:val="20"/>
                <w:szCs w:val="20"/>
              </w:rPr>
              <w:t>1 - Cena - 60.00</w:t>
            </w:r>
          </w:p>
          <w:p w14:paraId="1AC6F3E3" w14:textId="77777777" w:rsidR="00B209AA" w:rsidRPr="004B7180" w:rsidRDefault="00B209AA" w:rsidP="002A7047">
            <w:pPr>
              <w:rPr>
                <w:color w:val="FF0000"/>
                <w:sz w:val="20"/>
                <w:szCs w:val="20"/>
              </w:rPr>
            </w:pPr>
            <w:r w:rsidRPr="004B7180">
              <w:rPr>
                <w:color w:val="FF0000"/>
                <w:sz w:val="20"/>
                <w:szCs w:val="20"/>
              </w:rPr>
              <w:t>2 - Organizacja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871B30" w14:textId="77777777" w:rsidR="00B209AA" w:rsidRPr="004B7180" w:rsidRDefault="00B209AA" w:rsidP="002A7047">
            <w:pPr>
              <w:jc w:val="center"/>
              <w:rPr>
                <w:color w:val="FF0000"/>
                <w:sz w:val="20"/>
                <w:szCs w:val="20"/>
              </w:rPr>
            </w:pPr>
            <w:r w:rsidRPr="004B7180">
              <w:rPr>
                <w:color w:val="FF0000"/>
                <w:sz w:val="20"/>
                <w:szCs w:val="20"/>
              </w:rPr>
              <w:t xml:space="preserve">  60,00</w:t>
            </w:r>
          </w:p>
        </w:tc>
      </w:tr>
      <w:tr w:rsidR="00B209AA" w:rsidRPr="00834EF4" w14:paraId="247F57C9" w14:textId="77777777" w:rsidTr="002A7047">
        <w:tc>
          <w:tcPr>
            <w:tcW w:w="2169" w:type="dxa"/>
            <w:shd w:val="clear" w:color="auto" w:fill="auto"/>
          </w:tcPr>
          <w:p w14:paraId="3F8B95E0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209AA">
              <w:rPr>
                <w:sz w:val="20"/>
                <w:szCs w:val="20"/>
              </w:rPr>
              <w:t>Transport zespołu transplantacyjnego</w:t>
            </w:r>
          </w:p>
        </w:tc>
        <w:tc>
          <w:tcPr>
            <w:tcW w:w="3218" w:type="dxa"/>
            <w:shd w:val="clear" w:color="auto" w:fill="auto"/>
          </w:tcPr>
          <w:p w14:paraId="69019ABF" w14:textId="77777777" w:rsidR="00B209AA" w:rsidRPr="00211A34" w:rsidRDefault="00B209AA" w:rsidP="002A7047">
            <w:pPr>
              <w:rPr>
                <w:b/>
                <w:bCs/>
                <w:sz w:val="20"/>
                <w:szCs w:val="20"/>
              </w:rPr>
            </w:pPr>
            <w:r w:rsidRPr="00B209AA">
              <w:rPr>
                <w:b/>
                <w:bCs/>
                <w:sz w:val="20"/>
                <w:szCs w:val="20"/>
              </w:rPr>
              <w:t>MS MEDIK NZOZ</w:t>
            </w:r>
          </w:p>
          <w:p w14:paraId="7D9A928F" w14:textId="5E27699C" w:rsidR="00B209AA" w:rsidRPr="00211A34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DF57DD9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209AA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3DE9B816" w14:textId="77777777" w:rsidR="00B209AA" w:rsidRPr="00B209AA" w:rsidRDefault="00B209AA" w:rsidP="002A7047">
            <w:pPr>
              <w:rPr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1 - Cena - 0.00</w:t>
            </w:r>
          </w:p>
          <w:p w14:paraId="4A47FE0E" w14:textId="77777777" w:rsidR="00B209AA" w:rsidRPr="00211A34" w:rsidRDefault="00B209AA" w:rsidP="002A7047">
            <w:pPr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>2 - Organizacja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A45AA" w14:textId="77777777" w:rsidR="00B209AA" w:rsidRPr="00211A34" w:rsidRDefault="00B209AA" w:rsidP="002A7047">
            <w:pPr>
              <w:jc w:val="center"/>
              <w:rPr>
                <w:color w:val="000000"/>
                <w:sz w:val="20"/>
                <w:szCs w:val="20"/>
              </w:rPr>
            </w:pPr>
            <w:r w:rsidRPr="00B209AA">
              <w:rPr>
                <w:sz w:val="20"/>
                <w:szCs w:val="20"/>
              </w:rPr>
              <w:t xml:space="preserve">  0,00</w:t>
            </w:r>
          </w:p>
        </w:tc>
      </w:tr>
    </w:tbl>
    <w:bookmarkEnd w:id="0"/>
    <w:p w14:paraId="22B80094" w14:textId="3929401B" w:rsidR="008642B3" w:rsidRDefault="00475C1E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</w:t>
      </w:r>
      <w:r w:rsidR="00200191">
        <w:rPr>
          <w:bCs/>
          <w:sz w:val="22"/>
          <w:szCs w:val="22"/>
        </w:rPr>
        <w:t>Zamawiający</w:t>
      </w:r>
    </w:p>
    <w:p w14:paraId="521C43FB" w14:textId="77777777" w:rsidR="00475C1E" w:rsidRDefault="00475C1E" w:rsidP="00475C1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/-/ Dyrektor Szpitala Wojewódzkiego </w:t>
      </w:r>
    </w:p>
    <w:p w14:paraId="2168C81B" w14:textId="77777777" w:rsidR="00475C1E" w:rsidRDefault="00475C1E" w:rsidP="00475C1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4BD17811" w14:textId="77777777" w:rsidR="00475C1E" w:rsidRDefault="00475C1E" w:rsidP="00475C1E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p w14:paraId="7C3F0103" w14:textId="77777777" w:rsidR="00475C1E" w:rsidRPr="00B464D3" w:rsidRDefault="00475C1E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475C1E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3A0E" w14:textId="77777777" w:rsidR="00D91B31" w:rsidRDefault="00D91B31">
      <w:r>
        <w:separator/>
      </w:r>
    </w:p>
  </w:endnote>
  <w:endnote w:type="continuationSeparator" w:id="0">
    <w:p w14:paraId="46391655" w14:textId="77777777" w:rsidR="00D91B31" w:rsidRDefault="00D91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354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8A0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2F46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BF9C1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B41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EB10F" w14:textId="77777777" w:rsidR="00D91B31" w:rsidRDefault="00D91B31">
      <w:r>
        <w:separator/>
      </w:r>
    </w:p>
  </w:footnote>
  <w:footnote w:type="continuationSeparator" w:id="0">
    <w:p w14:paraId="2184ACFD" w14:textId="77777777" w:rsidR="00D91B31" w:rsidRDefault="00D91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F26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0F2B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D91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4EC"/>
    <w:rsid w:val="00022322"/>
    <w:rsid w:val="00042497"/>
    <w:rsid w:val="000C1E6F"/>
    <w:rsid w:val="000E4E56"/>
    <w:rsid w:val="0010623D"/>
    <w:rsid w:val="001A1468"/>
    <w:rsid w:val="001B7815"/>
    <w:rsid w:val="00200191"/>
    <w:rsid w:val="00211A34"/>
    <w:rsid w:val="002A7047"/>
    <w:rsid w:val="002B1E4F"/>
    <w:rsid w:val="002B6761"/>
    <w:rsid w:val="003445A0"/>
    <w:rsid w:val="003A0AFC"/>
    <w:rsid w:val="003D1E99"/>
    <w:rsid w:val="003D611C"/>
    <w:rsid w:val="00431C0B"/>
    <w:rsid w:val="00437CAD"/>
    <w:rsid w:val="004657DA"/>
    <w:rsid w:val="00475C1E"/>
    <w:rsid w:val="004B2665"/>
    <w:rsid w:val="004B7180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386D"/>
    <w:rsid w:val="00915B9E"/>
    <w:rsid w:val="00952256"/>
    <w:rsid w:val="0097748A"/>
    <w:rsid w:val="009F0E5C"/>
    <w:rsid w:val="00A029B8"/>
    <w:rsid w:val="00A274EC"/>
    <w:rsid w:val="00A91321"/>
    <w:rsid w:val="00AA02AC"/>
    <w:rsid w:val="00B209AA"/>
    <w:rsid w:val="00B32D12"/>
    <w:rsid w:val="00B464D3"/>
    <w:rsid w:val="00B8185B"/>
    <w:rsid w:val="00BC6F7F"/>
    <w:rsid w:val="00BD2174"/>
    <w:rsid w:val="00C423DD"/>
    <w:rsid w:val="00C60D7B"/>
    <w:rsid w:val="00C65E53"/>
    <w:rsid w:val="00C87F6D"/>
    <w:rsid w:val="00CA0B33"/>
    <w:rsid w:val="00CA3511"/>
    <w:rsid w:val="00D01E5B"/>
    <w:rsid w:val="00D04203"/>
    <w:rsid w:val="00D26ED6"/>
    <w:rsid w:val="00D42C90"/>
    <w:rsid w:val="00D8427E"/>
    <w:rsid w:val="00D91B3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1E15FB"/>
  <w15:chartTrackingRefBased/>
  <w15:docId w15:val="{8EF031E9-8F6C-4465-9D32-2F0687F4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75C1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2021-08-27T05:24:00Z</cp:lastPrinted>
  <dcterms:created xsi:type="dcterms:W3CDTF">2021-08-27T05:24:00Z</dcterms:created>
  <dcterms:modified xsi:type="dcterms:W3CDTF">2021-08-27T05:26:00Z</dcterms:modified>
</cp:coreProperties>
</file>