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6A330" w14:textId="77777777" w:rsidR="006676AE" w:rsidRPr="00B36ABD" w:rsidRDefault="006676AE" w:rsidP="0018661E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F2B38" w:rsidRPr="00CF2B38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7F0ABC31" w14:textId="77777777" w:rsidR="006676AE" w:rsidRPr="005103B9" w:rsidRDefault="005103B9" w:rsidP="0018661E">
      <w:pPr>
        <w:spacing w:after="0" w:line="24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F2B38" w:rsidRPr="00CF2B38">
        <w:rPr>
          <w:rFonts w:ascii="Times New Roman" w:hAnsi="Times New Roman"/>
          <w:b/>
        </w:rPr>
        <w:t>SZW/DZP/52/2021</w:t>
      </w:r>
    </w:p>
    <w:p w14:paraId="59E2A354" w14:textId="77777777" w:rsidR="00C4103F" w:rsidRPr="00E24546" w:rsidRDefault="006676AE" w:rsidP="0018661E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66A0AD59" w14:textId="77777777" w:rsidR="006676AE" w:rsidRPr="00E24546" w:rsidRDefault="006676AE" w:rsidP="0018661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2B38" w:rsidRPr="00CF2B38">
        <w:rPr>
          <w:sz w:val="22"/>
          <w:szCs w:val="22"/>
        </w:rPr>
        <w:t>SZPITAL WOJEWÓDZKI W POZNANIU</w:t>
      </w:r>
    </w:p>
    <w:p w14:paraId="3D271563" w14:textId="77777777" w:rsidR="006676AE" w:rsidRPr="00E24546" w:rsidRDefault="006676AE" w:rsidP="0018661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2B38" w:rsidRPr="00CF2B38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F2B38" w:rsidRPr="00CF2B38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F6C3994" w14:textId="77777777" w:rsidR="00F90CD1" w:rsidRDefault="006676AE" w:rsidP="0018661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F2B38" w:rsidRPr="00CF2B38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F2B38" w:rsidRPr="00CF2B38">
        <w:rPr>
          <w:sz w:val="22"/>
          <w:szCs w:val="22"/>
        </w:rPr>
        <w:t>Poznań</w:t>
      </w:r>
    </w:p>
    <w:p w14:paraId="15E9A89A" w14:textId="77777777" w:rsidR="00C4103F" w:rsidRPr="00F90CD1" w:rsidRDefault="006676AE" w:rsidP="0018661E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3FF5DA83" w14:textId="77777777" w:rsidR="00C4103F" w:rsidRPr="00E24546" w:rsidRDefault="007118F0" w:rsidP="0018661E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5CCA0C4" w14:textId="77777777" w:rsidR="007118F0" w:rsidRPr="004541F9" w:rsidRDefault="007118F0" w:rsidP="0018661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26405C7E" w14:textId="77777777" w:rsidR="00757EFB" w:rsidRPr="006676AE" w:rsidRDefault="00757EFB" w:rsidP="0018661E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E2906B9" w14:textId="77777777" w:rsidR="007118F0" w:rsidRPr="006676AE" w:rsidRDefault="007118F0" w:rsidP="0018661E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56F39C7B" w14:textId="77777777" w:rsidR="007118F0" w:rsidRPr="004541F9" w:rsidRDefault="007936D6" w:rsidP="0018661E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5AC6FA24" w14:textId="77777777" w:rsidR="00C4103F" w:rsidRPr="004541F9" w:rsidRDefault="007936D6" w:rsidP="0018661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E7720A8" w14:textId="77777777" w:rsidR="00757EFB" w:rsidRPr="004541F9" w:rsidRDefault="00757EFB" w:rsidP="0018661E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B2C7DE2" w14:textId="6CFCC12F" w:rsidR="007936D6" w:rsidRDefault="007936D6" w:rsidP="0018661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78C17A5" w14:textId="1473DA41" w:rsidR="0018661E" w:rsidRDefault="0018661E" w:rsidP="0018661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3B88A3C4" w14:textId="77777777" w:rsidR="0018661E" w:rsidRPr="006676AE" w:rsidRDefault="0018661E" w:rsidP="0018661E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14:paraId="54E6316D" w14:textId="77777777" w:rsidR="00484F88" w:rsidRPr="006676AE" w:rsidRDefault="00484F88" w:rsidP="0018661E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2B38" w:rsidRPr="00110593" w14:paraId="601A31C2" w14:textId="77777777" w:rsidTr="007F610F">
        <w:tc>
          <w:tcPr>
            <w:tcW w:w="9212" w:type="dxa"/>
            <w:shd w:val="clear" w:color="auto" w:fill="D9D9D9"/>
          </w:tcPr>
          <w:p w14:paraId="1E02F2C6" w14:textId="77777777" w:rsidR="00CF2B38" w:rsidRPr="00110593" w:rsidRDefault="00CF2B38" w:rsidP="00186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7228570A" w14:textId="77777777" w:rsidR="00CF2B38" w:rsidRPr="00110593" w:rsidRDefault="00CF2B38" w:rsidP="001866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F2B38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10A014EB" w14:textId="77777777" w:rsidR="00CF2B38" w:rsidRPr="00110593" w:rsidRDefault="00CF2B38" w:rsidP="00186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84F3FA1" w14:textId="77777777" w:rsidR="00CF2B38" w:rsidRPr="00110593" w:rsidRDefault="00CF2B38" w:rsidP="001866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4348EF89" w14:textId="77777777" w:rsidR="00CF2B38" w:rsidRPr="00110593" w:rsidRDefault="00CF2B38" w:rsidP="0018661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67F3DB42" w14:textId="77777777" w:rsidR="006F0034" w:rsidRDefault="006F0034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12F4F84" w14:textId="77777777" w:rsidR="004C4854" w:rsidRPr="006676AE" w:rsidRDefault="004C4854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F0A3AF1" w14:textId="77777777" w:rsidR="005434B3" w:rsidRDefault="001F027E" w:rsidP="0018661E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F2B38" w:rsidRPr="00CF2B38">
        <w:rPr>
          <w:rFonts w:ascii="Times New Roman" w:hAnsi="Times New Roman"/>
          <w:b/>
        </w:rPr>
        <w:t>SZPITAL WOJEWÓDZKI W POZNANIU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26840E0A" w14:textId="77777777" w:rsidR="005434B3" w:rsidRDefault="00CF2B38" w:rsidP="0018661E">
      <w:pPr>
        <w:spacing w:after="0" w:line="240" w:lineRule="auto"/>
        <w:jc w:val="center"/>
        <w:rPr>
          <w:rFonts w:ascii="Times New Roman" w:hAnsi="Times New Roman"/>
        </w:rPr>
      </w:pPr>
      <w:r w:rsidRPr="00CF2B38">
        <w:rPr>
          <w:rFonts w:ascii="Times New Roman" w:hAnsi="Times New Roman"/>
          <w:b/>
        </w:rPr>
        <w:t>Modernizacja dwóch sal porodowych i sali zabiegowej na Oddziale Położniczo-Ginekologicznym z Pododdziałem Porodowym w Szpitalu Wojewódzkim w Poznaniu</w:t>
      </w:r>
    </w:p>
    <w:p w14:paraId="331B4AFC" w14:textId="77777777" w:rsidR="00F90CD1" w:rsidRPr="00232DF0" w:rsidRDefault="00E65685" w:rsidP="0018661E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918659C" w14:textId="77777777" w:rsidR="00C113BF" w:rsidRPr="00023477" w:rsidRDefault="00C113BF" w:rsidP="0018661E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77FEF71F" w14:textId="77777777" w:rsidR="002426FF" w:rsidRPr="00232DF0" w:rsidRDefault="002426FF" w:rsidP="0018661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B5B5E38" w14:textId="77777777" w:rsidR="00710937" w:rsidRPr="00292198" w:rsidRDefault="00710937" w:rsidP="0018661E">
      <w:pPr>
        <w:spacing w:after="0" w:line="240" w:lineRule="auto"/>
        <w:rPr>
          <w:rFonts w:ascii="Times New Roman" w:hAnsi="Times New Roman"/>
        </w:rPr>
      </w:pPr>
    </w:p>
    <w:p w14:paraId="4B3A4ADB" w14:textId="77777777" w:rsidR="00023477" w:rsidRDefault="00023477" w:rsidP="0018661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6569C76" w14:textId="77777777" w:rsidR="00023477" w:rsidRDefault="00023477" w:rsidP="0018661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3BD19BC" w14:textId="77777777" w:rsidR="00023477" w:rsidRPr="00F90CD1" w:rsidRDefault="00023477" w:rsidP="0018661E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89103FB" w14:textId="77777777" w:rsidR="00023477" w:rsidRPr="00F90CD1" w:rsidRDefault="00023477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E52A759" w14:textId="77777777" w:rsidR="00023477" w:rsidRPr="00F90CD1" w:rsidRDefault="00023477" w:rsidP="001866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3EAE223" w14:textId="77777777" w:rsidR="00023477" w:rsidRPr="004541F9" w:rsidRDefault="00023477" w:rsidP="0018661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6274DF2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068747E0" w14:textId="52FB7374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138905D4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74F24CA0" w14:textId="5CE634DF" w:rsidR="00023477" w:rsidRPr="00023477" w:rsidRDefault="00C113BF" w:rsidP="0018661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0E729641" w14:textId="0EDD0F54" w:rsidR="00023477" w:rsidRDefault="00023477" w:rsidP="0018661E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51A1D0C6" w14:textId="47D30BCE" w:rsidR="0018661E" w:rsidRDefault="0018661E" w:rsidP="0018661E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678A971" w14:textId="5E091217" w:rsidR="0018661E" w:rsidRDefault="0018661E" w:rsidP="0018661E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1D07E57B" w14:textId="77777777" w:rsidR="0018661E" w:rsidRDefault="0018661E" w:rsidP="0018661E">
      <w:pPr>
        <w:pStyle w:val="Akapitzlist"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5CFB0677" w14:textId="77777777" w:rsidR="00023477" w:rsidRPr="00F90CD1" w:rsidRDefault="00023477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533EEAE" w14:textId="77777777" w:rsidR="00023477" w:rsidRPr="00F90CD1" w:rsidRDefault="00023477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4584ED2" w14:textId="77777777" w:rsidR="00023477" w:rsidRPr="00F90CD1" w:rsidRDefault="00023477" w:rsidP="001866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AD49E50" w14:textId="77777777" w:rsidR="00023477" w:rsidRPr="000247FF" w:rsidRDefault="00023477" w:rsidP="0018661E">
      <w:pPr>
        <w:pStyle w:val="Akapitzlist"/>
        <w:spacing w:after="0" w:line="240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9CA3C9A" w14:textId="77777777" w:rsidR="00D2702A" w:rsidRPr="00D2702A" w:rsidRDefault="004F23F7" w:rsidP="0018661E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1FE8A34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3BC1B" w14:textId="77777777" w:rsidR="00D2702A" w:rsidRPr="00D2702A" w:rsidRDefault="00D2702A" w:rsidP="001866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441AF" w14:textId="77777777" w:rsidR="00D2702A" w:rsidRPr="00D2702A" w:rsidRDefault="00D2702A" w:rsidP="0018661E">
            <w:pPr>
              <w:spacing w:after="0" w:line="240" w:lineRule="auto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14:paraId="7693C1B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D9AD0" w14:textId="77777777" w:rsidR="00D2702A" w:rsidRPr="00D2702A" w:rsidRDefault="00D2702A" w:rsidP="001866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8EF3B" w14:textId="77777777" w:rsidR="00D2702A" w:rsidRPr="00D2702A" w:rsidRDefault="00D2702A" w:rsidP="0018661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</w:p>
          <w:p w14:paraId="5DBEAA2F" w14:textId="77777777" w:rsidR="00D2702A" w:rsidRPr="00D2702A" w:rsidRDefault="00D2702A" w:rsidP="0018661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D7C4262" w14:textId="0AB163F2" w:rsidR="00D2702A" w:rsidRDefault="00D2702A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5253EACB" w14:textId="78634A34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1422B2A4" w14:textId="122BF9E6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C1EA87F" w14:textId="7F32F5F6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6112D8CC" w14:textId="2B1402D2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39BCFDAB" w14:textId="77777777" w:rsidR="0018661E" w:rsidRPr="00D2702A" w:rsidRDefault="0018661E" w:rsidP="0018661E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</w:p>
    <w:p w14:paraId="430B7175" w14:textId="77777777" w:rsidR="00025C8D" w:rsidRPr="006676AE" w:rsidRDefault="00025C8D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90C76C3" w14:textId="77777777" w:rsidR="00025C8D" w:rsidRPr="006676AE" w:rsidRDefault="00025C8D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E34E7D6" w14:textId="77777777" w:rsidR="00F8042D" w:rsidRPr="006676AE" w:rsidRDefault="00025C8D" w:rsidP="0018661E">
      <w:pPr>
        <w:spacing w:after="0" w:line="24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BC09AE3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00EA1E6D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37A429A9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1A543A63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2BF7C942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3C3B36F2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11E9E9F1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4C78B63A" w14:textId="77777777" w:rsidR="0018661E" w:rsidRDefault="0018661E" w:rsidP="0018661E">
      <w:pPr>
        <w:spacing w:after="0" w:line="240" w:lineRule="auto"/>
        <w:jc w:val="both"/>
        <w:rPr>
          <w:rFonts w:ascii="Times New Roman" w:hAnsi="Times New Roman"/>
        </w:rPr>
      </w:pPr>
    </w:p>
    <w:p w14:paraId="2EAEE425" w14:textId="15392622" w:rsidR="00D23F3D" w:rsidRPr="00D2702A" w:rsidRDefault="00D23F3D" w:rsidP="0018661E">
      <w:pPr>
        <w:spacing w:after="0" w:line="240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06732C66" w14:textId="4DF39AAC" w:rsidR="00FE4E2B" w:rsidRDefault="00FE4E2B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5819CE4" w14:textId="286C9997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94D09A0" w14:textId="4B771BD0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372C87D" w14:textId="558239A7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FEA9820" w14:textId="65DB095F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F036432" w14:textId="60278E1B" w:rsidR="0018661E" w:rsidRDefault="0018661E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88387A2" w14:textId="77777777" w:rsidR="0018661E" w:rsidRPr="006676AE" w:rsidRDefault="0018661E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B7AE713" w14:textId="77777777" w:rsidR="00FE4E2B" w:rsidRPr="006676AE" w:rsidRDefault="00FE4E2B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4FF8937" w14:textId="77777777" w:rsidR="00FE4E2B" w:rsidRPr="006676AE" w:rsidRDefault="00FE4E2B" w:rsidP="001866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A3FB721" w14:textId="77777777" w:rsidR="00484F88" w:rsidRPr="006676AE" w:rsidRDefault="00FE4E2B" w:rsidP="0018661E">
      <w:pPr>
        <w:spacing w:after="0" w:line="24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72D52" w14:textId="77777777" w:rsidR="00176761" w:rsidRDefault="00176761" w:rsidP="0038231F">
      <w:pPr>
        <w:spacing w:after="0" w:line="240" w:lineRule="auto"/>
      </w:pPr>
      <w:r>
        <w:separator/>
      </w:r>
    </w:p>
  </w:endnote>
  <w:endnote w:type="continuationSeparator" w:id="0">
    <w:p w14:paraId="68680CB3" w14:textId="77777777" w:rsidR="00176761" w:rsidRDefault="001767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48924" w14:textId="77777777" w:rsidR="00CF2B38" w:rsidRDefault="00CF2B3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8486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AE118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D2A27" w14:textId="77777777" w:rsidR="00CF2B38" w:rsidRDefault="00CF2B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FBC68" w14:textId="77777777" w:rsidR="00176761" w:rsidRDefault="00176761" w:rsidP="0038231F">
      <w:pPr>
        <w:spacing w:after="0" w:line="240" w:lineRule="auto"/>
      </w:pPr>
      <w:r>
        <w:separator/>
      </w:r>
    </w:p>
  </w:footnote>
  <w:footnote w:type="continuationSeparator" w:id="0">
    <w:p w14:paraId="706D4BF4" w14:textId="77777777" w:rsidR="00176761" w:rsidRDefault="001767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B9DFE" w14:textId="77777777" w:rsidR="00CF2B38" w:rsidRDefault="00CF2B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72AA1" w14:textId="77777777" w:rsidR="00CF2B38" w:rsidRDefault="00CF2B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2936D" w14:textId="77777777" w:rsidR="00CF2B38" w:rsidRDefault="00CF2B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76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6761"/>
    <w:rsid w:val="0018661E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5B64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F2B3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4CFFD5"/>
  <w15:docId w15:val="{A0978A5A-B6AE-43B1-97B4-BB9B0EE5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2021-08-23T08:48:00Z</dcterms:created>
  <dcterms:modified xsi:type="dcterms:W3CDTF">2021-08-23T08:48:00Z</dcterms:modified>
</cp:coreProperties>
</file>