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B9D84" w14:textId="77777777" w:rsidR="00FB7F50" w:rsidRPr="002245BE" w:rsidRDefault="00CC7D57" w:rsidP="002B0479">
      <w:pPr>
        <w:jc w:val="right"/>
        <w:rPr>
          <w:sz w:val="22"/>
          <w:szCs w:val="22"/>
        </w:rPr>
      </w:pPr>
      <w:bookmarkStart w:id="0" w:name="_Hlk53520193"/>
      <w:r w:rsidRPr="00CC7D57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CC7D57">
        <w:rPr>
          <w:sz w:val="22"/>
          <w:szCs w:val="22"/>
        </w:rPr>
        <w:t>2021-08-26</w:t>
      </w:r>
    </w:p>
    <w:p w14:paraId="6120FD59" w14:textId="77777777" w:rsidR="00CC7D57" w:rsidRPr="00CC7D57" w:rsidRDefault="00CC7D57" w:rsidP="002B0479">
      <w:pPr>
        <w:rPr>
          <w:b/>
          <w:bCs/>
          <w:sz w:val="22"/>
          <w:szCs w:val="22"/>
        </w:rPr>
      </w:pPr>
      <w:r w:rsidRPr="00CC7D57">
        <w:rPr>
          <w:b/>
          <w:bCs/>
          <w:sz w:val="22"/>
          <w:szCs w:val="22"/>
        </w:rPr>
        <w:t>Szpital Wojewódzki w Poznaniu</w:t>
      </w:r>
    </w:p>
    <w:p w14:paraId="49A42383" w14:textId="77777777" w:rsidR="00FB7F50" w:rsidRPr="002245BE" w:rsidRDefault="00CC7D57" w:rsidP="002B0479">
      <w:pPr>
        <w:rPr>
          <w:b/>
          <w:bCs/>
          <w:sz w:val="22"/>
          <w:szCs w:val="22"/>
        </w:rPr>
      </w:pPr>
      <w:r w:rsidRPr="00CC7D57">
        <w:rPr>
          <w:b/>
          <w:bCs/>
          <w:sz w:val="22"/>
          <w:szCs w:val="22"/>
        </w:rPr>
        <w:t>Dział Zamówień Publicznych</w:t>
      </w:r>
    </w:p>
    <w:p w14:paraId="38F32CCF" w14:textId="77777777" w:rsidR="00FB7F50" w:rsidRPr="002245BE" w:rsidRDefault="00CC7D57" w:rsidP="002B0479">
      <w:pPr>
        <w:rPr>
          <w:sz w:val="22"/>
          <w:szCs w:val="22"/>
        </w:rPr>
      </w:pPr>
      <w:r w:rsidRPr="00CC7D57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Pr="00CC7D57">
        <w:rPr>
          <w:sz w:val="22"/>
          <w:szCs w:val="22"/>
        </w:rPr>
        <w:t>7/19</w:t>
      </w:r>
    </w:p>
    <w:p w14:paraId="640AE155" w14:textId="77777777" w:rsidR="00FB7F50" w:rsidRPr="002245BE" w:rsidRDefault="00CC7D57" w:rsidP="002B0479">
      <w:pPr>
        <w:rPr>
          <w:sz w:val="22"/>
          <w:szCs w:val="22"/>
        </w:rPr>
      </w:pPr>
      <w:r w:rsidRPr="00CC7D57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CC7D57">
        <w:rPr>
          <w:sz w:val="22"/>
          <w:szCs w:val="22"/>
        </w:rPr>
        <w:t>Poznań</w:t>
      </w:r>
    </w:p>
    <w:p w14:paraId="2E58D2DC" w14:textId="77777777" w:rsidR="00FB7F50" w:rsidRPr="002245BE" w:rsidRDefault="00FB7F50" w:rsidP="002B0479">
      <w:pPr>
        <w:rPr>
          <w:sz w:val="22"/>
          <w:szCs w:val="22"/>
        </w:rPr>
      </w:pPr>
    </w:p>
    <w:p w14:paraId="209E0968" w14:textId="77777777" w:rsidR="00FB7F50" w:rsidRDefault="00FB7F50" w:rsidP="002B0479">
      <w:pPr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CC7D57" w:rsidRPr="00CC7D57">
        <w:rPr>
          <w:bCs/>
          <w:sz w:val="22"/>
          <w:szCs w:val="22"/>
        </w:rPr>
        <w:t>SZW/DZP/41/2021/4</w:t>
      </w:r>
    </w:p>
    <w:p w14:paraId="69DB9932" w14:textId="77777777" w:rsidR="00E62859" w:rsidRDefault="00E62859" w:rsidP="002B0479">
      <w:pPr>
        <w:rPr>
          <w:sz w:val="22"/>
          <w:szCs w:val="22"/>
        </w:rPr>
      </w:pPr>
    </w:p>
    <w:p w14:paraId="2890F8C5" w14:textId="77777777" w:rsidR="00E62859" w:rsidRPr="00E62859" w:rsidRDefault="00E62859" w:rsidP="002B0479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CA45CBB" w14:textId="03767DFD" w:rsidR="00E62859" w:rsidRDefault="00E6285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3CC0B07" w14:textId="75D00D9E" w:rsidR="002B0479" w:rsidRDefault="002B047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49A74CD3" w14:textId="77777777" w:rsidR="002B0479" w:rsidRPr="00C65E53" w:rsidRDefault="002B0479" w:rsidP="002B0479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886507F" w14:textId="77777777" w:rsidR="008642B3" w:rsidRDefault="009F0E5C" w:rsidP="002B0479">
      <w:pPr>
        <w:pStyle w:val="Nagwek1"/>
        <w:spacing w:before="0" w:after="0"/>
        <w:rPr>
          <w:sz w:val="28"/>
        </w:rPr>
      </w:pPr>
      <w:r>
        <w:rPr>
          <w:sz w:val="28"/>
        </w:rPr>
        <w:t>ZAWIADOMIENIE</w:t>
      </w:r>
    </w:p>
    <w:p w14:paraId="43CAD474" w14:textId="323B202E" w:rsidR="008642B3" w:rsidRDefault="008642B3" w:rsidP="002B0479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214E6346" w14:textId="77777777" w:rsidR="002B0479" w:rsidRDefault="002B0479" w:rsidP="002B0479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CC7D57" w:rsidRPr="00607F9B" w14:paraId="4BC9D598" w14:textId="77777777" w:rsidTr="005620E5">
        <w:trPr>
          <w:trHeight w:val="638"/>
        </w:trPr>
        <w:tc>
          <w:tcPr>
            <w:tcW w:w="959" w:type="dxa"/>
            <w:shd w:val="clear" w:color="auto" w:fill="auto"/>
          </w:tcPr>
          <w:p w14:paraId="57454872" w14:textId="77777777" w:rsidR="00CC7D57" w:rsidRPr="00607F9B" w:rsidRDefault="00CC7D57" w:rsidP="002B0479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B1F1B1" w14:textId="2B6C897A" w:rsidR="00CC7D57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C7D57">
              <w:rPr>
                <w:sz w:val="22"/>
                <w:szCs w:val="22"/>
              </w:rPr>
              <w:t>przetarg</w:t>
            </w:r>
            <w:r w:rsidR="002B0479">
              <w:rPr>
                <w:sz w:val="22"/>
                <w:szCs w:val="22"/>
              </w:rPr>
              <w:t>u</w:t>
            </w:r>
            <w:r w:rsidRPr="00CC7D57">
              <w:rPr>
                <w:sz w:val="22"/>
                <w:szCs w:val="22"/>
              </w:rPr>
              <w:t xml:space="preserve"> nieograniczon</w:t>
            </w:r>
            <w:r w:rsidR="002B0479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7D57">
              <w:rPr>
                <w:b/>
                <w:bCs/>
                <w:sz w:val="22"/>
                <w:szCs w:val="22"/>
              </w:rPr>
              <w:t>Świadczenie usług w zakresie transportu sanitarnego.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SZW/DZP/41/2021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4B0F3B0F" w14:textId="77777777" w:rsidR="002B0479" w:rsidRDefault="002B0479" w:rsidP="002B0479">
            <w:pPr>
              <w:jc w:val="both"/>
              <w:rPr>
                <w:bCs/>
                <w:sz w:val="22"/>
                <w:szCs w:val="22"/>
              </w:rPr>
            </w:pPr>
          </w:p>
          <w:p w14:paraId="17F9233F" w14:textId="1091F922" w:rsidR="002B0479" w:rsidRPr="00607F9B" w:rsidRDefault="002B0479" w:rsidP="002B0479">
            <w:pPr>
              <w:jc w:val="both"/>
              <w:rPr>
                <w:sz w:val="22"/>
                <w:szCs w:val="22"/>
              </w:rPr>
            </w:pPr>
          </w:p>
        </w:tc>
      </w:tr>
    </w:tbl>
    <w:p w14:paraId="2E7A9850" w14:textId="395AABCA" w:rsidR="008642B3" w:rsidRDefault="00C65E53" w:rsidP="002B0479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7D57" w:rsidRPr="00CC7D57">
        <w:rPr>
          <w:b/>
          <w:sz w:val="22"/>
          <w:szCs w:val="22"/>
        </w:rPr>
        <w:t>Szpital Wojewódzki w Poznaniu</w:t>
      </w:r>
      <w:r w:rsidR="002B0479">
        <w:rPr>
          <w:b/>
          <w:sz w:val="22"/>
          <w:szCs w:val="22"/>
        </w:rPr>
        <w:t xml:space="preserve">, </w:t>
      </w:r>
      <w:r w:rsidR="00CC7D57" w:rsidRPr="00CC7D57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CC7D57" w:rsidRPr="00CC7D57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667D3B26" w14:textId="77777777" w:rsidR="002B0479" w:rsidRDefault="002B0479" w:rsidP="002B0479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C7D57" w14:paraId="7D6DC581" w14:textId="77777777" w:rsidTr="005620E5">
        <w:trPr>
          <w:cantSplit/>
        </w:trPr>
        <w:tc>
          <w:tcPr>
            <w:tcW w:w="9498" w:type="dxa"/>
          </w:tcPr>
          <w:p w14:paraId="30320CCE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MS MEDIK NZOZ</w:t>
            </w:r>
          </w:p>
          <w:p w14:paraId="0B220937" w14:textId="645DB49C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Małachowskiego 41/5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3C8364F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5BF9DBF4" w14:textId="20672D3D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B047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Całodobowy transport sanitarny zespołem Podstawowym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93 000.00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B78137B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90287A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  <w:tr w:rsidR="00CC7D57" w14:paraId="76C5077A" w14:textId="77777777" w:rsidTr="005620E5">
        <w:trPr>
          <w:cantSplit/>
        </w:trPr>
        <w:tc>
          <w:tcPr>
            <w:tcW w:w="9498" w:type="dxa"/>
          </w:tcPr>
          <w:p w14:paraId="773EE95C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Wojewódzka Stacja Pogotowia Ratunkowego w Poznaniu</w:t>
            </w:r>
          </w:p>
          <w:p w14:paraId="438B663B" w14:textId="6F5C98C5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Rycerska 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55DDD05B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4116B7E8" w14:textId="7B32384F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B047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Całodobowy transport sanitarny zespołem Specjalistycznym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95 000.00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1F9A1633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5270F9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 Jedyna oferta.</w:t>
            </w:r>
          </w:p>
        </w:tc>
      </w:tr>
      <w:tr w:rsidR="00CC7D57" w14:paraId="7B263D1B" w14:textId="77777777" w:rsidTr="005620E5">
        <w:trPr>
          <w:cantSplit/>
        </w:trPr>
        <w:tc>
          <w:tcPr>
            <w:tcW w:w="9498" w:type="dxa"/>
          </w:tcPr>
          <w:p w14:paraId="7FBCB972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MS MEDIK NZOZ</w:t>
            </w:r>
          </w:p>
          <w:p w14:paraId="06233A70" w14:textId="35E9EA21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Małachowskiego 41/5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10857D15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1545DEC8" w14:textId="2F642462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B047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Całodobowy transport pacjentów na konsultacje i badania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600 000.00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4806444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C9354BA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  <w:tr w:rsidR="00CC7D57" w14:paraId="4A1EE4BA" w14:textId="77777777" w:rsidTr="005620E5">
        <w:trPr>
          <w:cantSplit/>
        </w:trPr>
        <w:tc>
          <w:tcPr>
            <w:tcW w:w="9498" w:type="dxa"/>
          </w:tcPr>
          <w:p w14:paraId="05033756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Wojewódzka Stacja Pogotowia Ratunkowego w Poznaniu</w:t>
            </w:r>
          </w:p>
          <w:p w14:paraId="676EA1E6" w14:textId="49BE493C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Rycerska 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1A45F595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40397FFE" w14:textId="0B028291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2B0479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Transport zespołu transplantacyjnego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60 000.00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8F0059E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B147024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  <w:tr w:rsidR="00CC7D57" w14:paraId="14FB0D7F" w14:textId="77777777" w:rsidTr="005620E5">
        <w:trPr>
          <w:cantSplit/>
        </w:trPr>
        <w:tc>
          <w:tcPr>
            <w:tcW w:w="9498" w:type="dxa"/>
          </w:tcPr>
          <w:p w14:paraId="1E3990A2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MS MEDIK NZOZ</w:t>
            </w:r>
          </w:p>
          <w:p w14:paraId="216E6142" w14:textId="3170D856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Małachowskiego 41/5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2295E29E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4BDA2D49" w14:textId="0C4D320A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53F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Transport sanitarny karetką TMI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79 200.00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C083858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2662DE2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  <w:tr w:rsidR="00CC7D57" w14:paraId="70B9BC45" w14:textId="77777777" w:rsidTr="005620E5">
        <w:trPr>
          <w:cantSplit/>
        </w:trPr>
        <w:tc>
          <w:tcPr>
            <w:tcW w:w="9498" w:type="dxa"/>
          </w:tcPr>
          <w:p w14:paraId="7E41852B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lastRenderedPageBreak/>
              <w:t>Wojewódzka Stacja Pogotowia Ratunkowego w Poznaniu</w:t>
            </w:r>
          </w:p>
          <w:p w14:paraId="329EC021" w14:textId="66A8F40F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Rycerska 10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0F3D6F0F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60-346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4AF00450" w14:textId="136CBB1F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53F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7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Transport sanitarny karetką TMII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31 000.00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4E248E0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812B515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 Jedyna oferta.</w:t>
            </w:r>
          </w:p>
        </w:tc>
      </w:tr>
      <w:tr w:rsidR="00CC7D57" w14:paraId="20D14B87" w14:textId="77777777" w:rsidTr="005620E5">
        <w:trPr>
          <w:cantSplit/>
        </w:trPr>
        <w:tc>
          <w:tcPr>
            <w:tcW w:w="9498" w:type="dxa"/>
          </w:tcPr>
          <w:p w14:paraId="20789483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MS MEDIK NZOZ</w:t>
            </w:r>
          </w:p>
          <w:p w14:paraId="4CE6195D" w14:textId="7984C29C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Małachowskiego 41/5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3267F255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1C7541BF" w14:textId="099FA3BE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53F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8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Transport sanitarny TS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17 600.00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967FA0D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4F0B15F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  <w:tr w:rsidR="00CC7D57" w14:paraId="6A759C42" w14:textId="77777777" w:rsidTr="005620E5">
        <w:trPr>
          <w:cantSplit/>
        </w:trPr>
        <w:tc>
          <w:tcPr>
            <w:tcW w:w="9498" w:type="dxa"/>
          </w:tcPr>
          <w:p w14:paraId="184B2E7F" w14:textId="77777777" w:rsidR="00CC7D57" w:rsidRPr="00D26ED6" w:rsidRDefault="00CC7D57" w:rsidP="002B0479">
            <w:pPr>
              <w:jc w:val="both"/>
              <w:rPr>
                <w:b/>
                <w:sz w:val="22"/>
                <w:szCs w:val="22"/>
              </w:rPr>
            </w:pPr>
            <w:r w:rsidRPr="00CC7D57">
              <w:rPr>
                <w:b/>
                <w:sz w:val="22"/>
                <w:szCs w:val="22"/>
              </w:rPr>
              <w:t>MS MEDIK NZOZ</w:t>
            </w:r>
          </w:p>
          <w:p w14:paraId="1743774F" w14:textId="24971A28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Małachowskiego 41/5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14:paraId="1244DBE2" w14:textId="77777777" w:rsidR="00CC7D57" w:rsidRPr="009F0E5C" w:rsidRDefault="00CC7D57" w:rsidP="002B0479">
            <w:pPr>
              <w:jc w:val="both"/>
              <w:rPr>
                <w:bCs/>
                <w:sz w:val="22"/>
                <w:szCs w:val="22"/>
              </w:rPr>
            </w:pPr>
            <w:r w:rsidRPr="00CC7D57">
              <w:rPr>
                <w:bCs/>
                <w:sz w:val="22"/>
                <w:szCs w:val="22"/>
              </w:rPr>
              <w:t>61-129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C7D57">
              <w:rPr>
                <w:bCs/>
                <w:sz w:val="22"/>
                <w:szCs w:val="22"/>
              </w:rPr>
              <w:t>Poznań</w:t>
            </w:r>
          </w:p>
          <w:p w14:paraId="764FEB13" w14:textId="68BCB401" w:rsidR="00CC7D57" w:rsidRPr="00211A34" w:rsidRDefault="00CC7D57" w:rsidP="002B0479">
            <w:pPr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53FC5">
              <w:rPr>
                <w:sz w:val="22"/>
                <w:szCs w:val="22"/>
              </w:rPr>
              <w:t xml:space="preserve"> </w:t>
            </w:r>
            <w:r w:rsidRPr="00211A34">
              <w:rPr>
                <w:sz w:val="22"/>
                <w:szCs w:val="22"/>
              </w:rPr>
              <w:t xml:space="preserve">Zadanie nr </w:t>
            </w:r>
            <w:r w:rsidRPr="00CC7D57">
              <w:rPr>
                <w:sz w:val="22"/>
                <w:szCs w:val="22"/>
              </w:rPr>
              <w:t>9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CC7D57">
              <w:rPr>
                <w:sz w:val="22"/>
                <w:szCs w:val="22"/>
              </w:rPr>
              <w:t>Transport sanitarny karetką TS 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CC7D57">
              <w:rPr>
                <w:b/>
                <w:sz w:val="22"/>
                <w:szCs w:val="22"/>
              </w:rPr>
              <w:t>32 500.00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2FA2AEA" w14:textId="77777777" w:rsidR="00CC7D57" w:rsidRPr="00D26ED6" w:rsidRDefault="00CC7D57" w:rsidP="002B0479">
            <w:pPr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24D4C52" w14:textId="77777777" w:rsidR="00CC7D57" w:rsidRDefault="00CC7D57" w:rsidP="002B0479">
            <w:pPr>
              <w:pStyle w:val="Nagwek"/>
              <w:tabs>
                <w:tab w:val="clear" w:pos="4536"/>
                <w:tab w:val="clear" w:pos="9072"/>
              </w:tabs>
            </w:pPr>
            <w:r w:rsidRPr="00CC7D57">
              <w:t>Oferta spełnia wymagania formalno-prawne i jest zgodna z SWZ.</w:t>
            </w:r>
          </w:p>
        </w:tc>
      </w:tr>
    </w:tbl>
    <w:p w14:paraId="7AAAADCD" w14:textId="77777777" w:rsidR="00B11728" w:rsidRDefault="00B11728" w:rsidP="002B0479">
      <w:pPr>
        <w:jc w:val="both"/>
        <w:rPr>
          <w:color w:val="000000"/>
          <w:sz w:val="22"/>
          <w:szCs w:val="22"/>
        </w:rPr>
      </w:pPr>
    </w:p>
    <w:p w14:paraId="3CF89234" w14:textId="52AAB9E7" w:rsidR="003A0AFC" w:rsidRPr="00756CDA" w:rsidRDefault="00915B9E" w:rsidP="002B047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501"/>
        <w:gridCol w:w="2552"/>
        <w:gridCol w:w="1276"/>
      </w:tblGrid>
      <w:tr w:rsidR="00211A34" w:rsidRPr="00834EF4" w14:paraId="1C4A8C59" w14:textId="77777777" w:rsidTr="00B11728">
        <w:tc>
          <w:tcPr>
            <w:tcW w:w="2169" w:type="dxa"/>
            <w:shd w:val="clear" w:color="auto" w:fill="F3F3F3"/>
          </w:tcPr>
          <w:p w14:paraId="270DB9E5" w14:textId="77777777" w:rsidR="00211A34" w:rsidRPr="00211A34" w:rsidRDefault="00211A34" w:rsidP="002B047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501" w:type="dxa"/>
            <w:shd w:val="clear" w:color="auto" w:fill="F3F3F3"/>
          </w:tcPr>
          <w:p w14:paraId="54A15A56" w14:textId="77777777" w:rsidR="00211A34" w:rsidRPr="00211A34" w:rsidRDefault="00211A34" w:rsidP="002B047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2" w:type="dxa"/>
            <w:shd w:val="clear" w:color="auto" w:fill="F3F3F3"/>
          </w:tcPr>
          <w:p w14:paraId="4D136E68" w14:textId="77777777" w:rsidR="00211A34" w:rsidRPr="00211A34" w:rsidRDefault="00211A34" w:rsidP="002B047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14:paraId="7D7F6B76" w14:textId="77777777" w:rsidR="00211A34" w:rsidRPr="00211A34" w:rsidRDefault="00211A34" w:rsidP="002B0479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CC7D57" w:rsidRPr="00834EF4" w14:paraId="13832E36" w14:textId="77777777" w:rsidTr="00B11728">
        <w:tc>
          <w:tcPr>
            <w:tcW w:w="2169" w:type="dxa"/>
            <w:shd w:val="clear" w:color="auto" w:fill="auto"/>
          </w:tcPr>
          <w:p w14:paraId="72F6FD2F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501" w:type="dxa"/>
            <w:shd w:val="clear" w:color="auto" w:fill="auto"/>
          </w:tcPr>
          <w:p w14:paraId="085BDF86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479ADD70" w14:textId="00DA9E58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B2DEFA6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4C4F849A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219EE4DC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BE8863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80,00</w:t>
            </w:r>
          </w:p>
        </w:tc>
      </w:tr>
      <w:tr w:rsidR="00CC7D57" w:rsidRPr="00834EF4" w14:paraId="7CB0F287" w14:textId="77777777" w:rsidTr="00B11728">
        <w:tc>
          <w:tcPr>
            <w:tcW w:w="2169" w:type="dxa"/>
            <w:shd w:val="clear" w:color="auto" w:fill="auto"/>
          </w:tcPr>
          <w:p w14:paraId="2A9084D7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Całodobowy transport sanitarny zespołem Podstawowym</w:t>
            </w:r>
          </w:p>
        </w:tc>
        <w:tc>
          <w:tcPr>
            <w:tcW w:w="3501" w:type="dxa"/>
            <w:shd w:val="clear" w:color="auto" w:fill="auto"/>
          </w:tcPr>
          <w:p w14:paraId="054500EE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43414F40" w14:textId="5DF935A9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3B8A2B35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3EA86BBE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- 55.80</w:t>
            </w:r>
          </w:p>
          <w:p w14:paraId="5E3A298B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58AB4F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75,80</w:t>
            </w:r>
          </w:p>
        </w:tc>
      </w:tr>
      <w:tr w:rsidR="00CC7D57" w:rsidRPr="00834EF4" w14:paraId="7540B689" w14:textId="77777777" w:rsidTr="00B11728">
        <w:tc>
          <w:tcPr>
            <w:tcW w:w="2169" w:type="dxa"/>
            <w:shd w:val="clear" w:color="auto" w:fill="auto"/>
          </w:tcPr>
          <w:p w14:paraId="2B551690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Całodobowy transport sanitarny zespołem Specjalistycznym</w:t>
            </w:r>
          </w:p>
        </w:tc>
        <w:tc>
          <w:tcPr>
            <w:tcW w:w="3501" w:type="dxa"/>
            <w:shd w:val="clear" w:color="auto" w:fill="auto"/>
          </w:tcPr>
          <w:p w14:paraId="7A4F4CFA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4F491BA4" w14:textId="3C8C8E3B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2B63021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62613BC0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473E25D1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DA070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60,00</w:t>
            </w:r>
          </w:p>
        </w:tc>
      </w:tr>
      <w:tr w:rsidR="00CC7D57" w:rsidRPr="0045112F" w14:paraId="05EFE3FD" w14:textId="77777777" w:rsidTr="00B11728">
        <w:tc>
          <w:tcPr>
            <w:tcW w:w="2169" w:type="dxa"/>
            <w:shd w:val="clear" w:color="auto" w:fill="auto"/>
          </w:tcPr>
          <w:p w14:paraId="4EA79B68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3 - Całodobowy transport pacjentów na konsultacje i badania</w:t>
            </w:r>
          </w:p>
        </w:tc>
        <w:tc>
          <w:tcPr>
            <w:tcW w:w="3501" w:type="dxa"/>
            <w:shd w:val="clear" w:color="auto" w:fill="auto"/>
          </w:tcPr>
          <w:p w14:paraId="0F01C584" w14:textId="77777777" w:rsidR="00CC7D57" w:rsidRPr="0045112F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45112F">
              <w:rPr>
                <w:b/>
                <w:bCs/>
                <w:sz w:val="20"/>
                <w:szCs w:val="20"/>
              </w:rPr>
              <w:t>GREMEDIG Sp. z o. o.</w:t>
            </w:r>
          </w:p>
          <w:p w14:paraId="52031F89" w14:textId="77777777" w:rsidR="00CC7D57" w:rsidRPr="0045112F" w:rsidRDefault="00CC7D57" w:rsidP="002B0479">
            <w:pPr>
              <w:rPr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ul. Teligi 21</w:t>
            </w:r>
          </w:p>
          <w:p w14:paraId="5CDDA8A7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42-215 Częstochowa</w:t>
            </w:r>
          </w:p>
        </w:tc>
        <w:tc>
          <w:tcPr>
            <w:tcW w:w="2552" w:type="dxa"/>
            <w:shd w:val="clear" w:color="auto" w:fill="auto"/>
          </w:tcPr>
          <w:p w14:paraId="3E9BFF5C" w14:textId="77777777" w:rsidR="00CC7D57" w:rsidRPr="0045112F" w:rsidRDefault="00CC7D57" w:rsidP="002B0479">
            <w:pPr>
              <w:rPr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1 - Cena - 41.38</w:t>
            </w:r>
          </w:p>
          <w:p w14:paraId="01A04D75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C83D98" w14:textId="77777777" w:rsidR="00CC7D57" w:rsidRPr="0045112F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 xml:space="preserve">  61,38</w:t>
            </w:r>
          </w:p>
        </w:tc>
      </w:tr>
      <w:tr w:rsidR="00CC7D57" w:rsidRPr="00834EF4" w14:paraId="6C9E88BA" w14:textId="77777777" w:rsidTr="00B11728">
        <w:tc>
          <w:tcPr>
            <w:tcW w:w="2169" w:type="dxa"/>
            <w:shd w:val="clear" w:color="auto" w:fill="auto"/>
          </w:tcPr>
          <w:p w14:paraId="5F0A11FD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3 - Całodobowy transport pacjentów na konsultacje i badania</w:t>
            </w:r>
          </w:p>
        </w:tc>
        <w:tc>
          <w:tcPr>
            <w:tcW w:w="3501" w:type="dxa"/>
            <w:shd w:val="clear" w:color="auto" w:fill="auto"/>
          </w:tcPr>
          <w:p w14:paraId="2060EFC7" w14:textId="2C67F567" w:rsidR="00CC7D57" w:rsidRPr="0045112F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45112F">
              <w:rPr>
                <w:b/>
                <w:bCs/>
                <w:sz w:val="20"/>
                <w:szCs w:val="20"/>
              </w:rPr>
              <w:t>Kolumna Transportu Sanitarnego "</w:t>
            </w:r>
            <w:proofErr w:type="spellStart"/>
            <w:r w:rsidRPr="0045112F">
              <w:rPr>
                <w:b/>
                <w:bCs/>
                <w:sz w:val="20"/>
                <w:szCs w:val="20"/>
              </w:rPr>
              <w:t>Triomed</w:t>
            </w:r>
            <w:proofErr w:type="spellEnd"/>
            <w:r w:rsidRPr="0045112F">
              <w:rPr>
                <w:b/>
                <w:bCs/>
                <w:sz w:val="20"/>
                <w:szCs w:val="20"/>
              </w:rPr>
              <w:t>" Sp. z o.o.</w:t>
            </w:r>
          </w:p>
          <w:p w14:paraId="41DB691A" w14:textId="77777777" w:rsidR="00CC7D57" w:rsidRPr="0045112F" w:rsidRDefault="00CC7D57" w:rsidP="002B0479">
            <w:pPr>
              <w:rPr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ul. Diamentowa 4</w:t>
            </w:r>
          </w:p>
          <w:p w14:paraId="195BF30C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20-447 Lublin</w:t>
            </w:r>
          </w:p>
        </w:tc>
        <w:tc>
          <w:tcPr>
            <w:tcW w:w="2552" w:type="dxa"/>
            <w:shd w:val="clear" w:color="auto" w:fill="auto"/>
          </w:tcPr>
          <w:p w14:paraId="7787DCB6" w14:textId="77777777" w:rsidR="00CC7D57" w:rsidRPr="0045112F" w:rsidRDefault="00CC7D57" w:rsidP="002B0479">
            <w:pPr>
              <w:rPr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1 - Cena - 37.80</w:t>
            </w:r>
          </w:p>
          <w:p w14:paraId="322B2BA7" w14:textId="77777777" w:rsidR="00CC7D57" w:rsidRPr="0045112F" w:rsidRDefault="00CC7D57" w:rsidP="002B0479">
            <w:pPr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36711F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45112F">
              <w:rPr>
                <w:sz w:val="20"/>
                <w:szCs w:val="20"/>
              </w:rPr>
              <w:t xml:space="preserve">  57,80</w:t>
            </w:r>
          </w:p>
        </w:tc>
      </w:tr>
      <w:tr w:rsidR="00CC7D57" w:rsidRPr="00834EF4" w14:paraId="15133C0D" w14:textId="77777777" w:rsidTr="00B11728">
        <w:tc>
          <w:tcPr>
            <w:tcW w:w="2169" w:type="dxa"/>
            <w:shd w:val="clear" w:color="auto" w:fill="auto"/>
          </w:tcPr>
          <w:p w14:paraId="18F038F1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501" w:type="dxa"/>
            <w:shd w:val="clear" w:color="auto" w:fill="auto"/>
          </w:tcPr>
          <w:p w14:paraId="52C52248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6FC10EDA" w14:textId="4EDD52B3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C63B435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78054E8F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7EA3C712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C18F8F2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80,00</w:t>
            </w:r>
          </w:p>
        </w:tc>
      </w:tr>
      <w:tr w:rsidR="00CC7D57" w:rsidRPr="00834EF4" w14:paraId="2B64E8A3" w14:textId="77777777" w:rsidTr="00B11728">
        <w:tc>
          <w:tcPr>
            <w:tcW w:w="2169" w:type="dxa"/>
            <w:shd w:val="clear" w:color="auto" w:fill="auto"/>
          </w:tcPr>
          <w:p w14:paraId="1DF37400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Całodobowy transport pacjentów na konsultacje i badania</w:t>
            </w:r>
          </w:p>
        </w:tc>
        <w:tc>
          <w:tcPr>
            <w:tcW w:w="3501" w:type="dxa"/>
            <w:shd w:val="clear" w:color="auto" w:fill="auto"/>
          </w:tcPr>
          <w:p w14:paraId="1FB5DD19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1EEFCB4C" w14:textId="1BBA7B24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056D376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4DFB4031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- 40.00</w:t>
            </w:r>
          </w:p>
          <w:p w14:paraId="3ADA680D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D682CD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60,00</w:t>
            </w:r>
          </w:p>
        </w:tc>
      </w:tr>
      <w:tr w:rsidR="00CC7D57" w:rsidRPr="00834EF4" w14:paraId="791A6297" w14:textId="77777777" w:rsidTr="00B11728">
        <w:tc>
          <w:tcPr>
            <w:tcW w:w="2169" w:type="dxa"/>
            <w:shd w:val="clear" w:color="auto" w:fill="auto"/>
          </w:tcPr>
          <w:p w14:paraId="593D79D9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zespołu transplantacyjnego</w:t>
            </w:r>
          </w:p>
        </w:tc>
        <w:tc>
          <w:tcPr>
            <w:tcW w:w="3501" w:type="dxa"/>
            <w:shd w:val="clear" w:color="auto" w:fill="auto"/>
          </w:tcPr>
          <w:p w14:paraId="2678625C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736225CE" w14:textId="5C12CCF3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7514D7E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2516A5C7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- 50.00</w:t>
            </w:r>
          </w:p>
          <w:p w14:paraId="70E29650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Organizacja - 20.00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AD5ECB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70,00</w:t>
            </w:r>
          </w:p>
        </w:tc>
      </w:tr>
      <w:tr w:rsidR="00CC7D57" w:rsidRPr="00834EF4" w14:paraId="2AACF349" w14:textId="77777777" w:rsidTr="00B11728">
        <w:tc>
          <w:tcPr>
            <w:tcW w:w="2169" w:type="dxa"/>
            <w:shd w:val="clear" w:color="auto" w:fill="auto"/>
          </w:tcPr>
          <w:p w14:paraId="04453AB0" w14:textId="77777777" w:rsidR="00CC7D57" w:rsidRPr="009476E5" w:rsidRDefault="00CC7D57" w:rsidP="002B0479">
            <w:pPr>
              <w:rPr>
                <w:color w:val="000000"/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>5 - Transport zespołu transplantacyjnego</w:t>
            </w:r>
          </w:p>
        </w:tc>
        <w:tc>
          <w:tcPr>
            <w:tcW w:w="3501" w:type="dxa"/>
            <w:shd w:val="clear" w:color="auto" w:fill="auto"/>
          </w:tcPr>
          <w:p w14:paraId="6EE920EA" w14:textId="77777777" w:rsidR="00CC7D57" w:rsidRPr="009476E5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9476E5">
              <w:rPr>
                <w:b/>
                <w:bCs/>
                <w:sz w:val="20"/>
                <w:szCs w:val="20"/>
              </w:rPr>
              <w:t>MS MEDIK NZOZ</w:t>
            </w:r>
          </w:p>
          <w:p w14:paraId="00A0ACF2" w14:textId="584D5AF2" w:rsidR="00CC7D57" w:rsidRPr="009476E5" w:rsidRDefault="00CC7D57" w:rsidP="002B0479">
            <w:pPr>
              <w:rPr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 xml:space="preserve">Małachowskiego 41/5 </w:t>
            </w:r>
          </w:p>
          <w:p w14:paraId="2F175DD0" w14:textId="77777777" w:rsidR="00CC7D57" w:rsidRPr="009476E5" w:rsidRDefault="00CC7D57" w:rsidP="002B0479">
            <w:pPr>
              <w:rPr>
                <w:color w:val="000000"/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>61-129 Poznań</w:t>
            </w:r>
          </w:p>
        </w:tc>
        <w:tc>
          <w:tcPr>
            <w:tcW w:w="2552" w:type="dxa"/>
            <w:shd w:val="clear" w:color="auto" w:fill="auto"/>
          </w:tcPr>
          <w:p w14:paraId="2E76BA40" w14:textId="7AA0AF50" w:rsidR="00CC7D57" w:rsidRPr="009476E5" w:rsidRDefault="00CC7D57" w:rsidP="002B0479">
            <w:pPr>
              <w:rPr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 xml:space="preserve">1 - Cena - </w:t>
            </w:r>
            <w:r w:rsidR="00733BFB" w:rsidRPr="009476E5">
              <w:rPr>
                <w:sz w:val="20"/>
                <w:szCs w:val="20"/>
              </w:rPr>
              <w:t>0</w:t>
            </w:r>
            <w:r w:rsidRPr="009476E5">
              <w:rPr>
                <w:sz w:val="20"/>
                <w:szCs w:val="20"/>
              </w:rPr>
              <w:t>0.00</w:t>
            </w:r>
          </w:p>
          <w:p w14:paraId="1BD3E562" w14:textId="77777777" w:rsidR="00CC7D57" w:rsidRPr="009476E5" w:rsidRDefault="00CC7D57" w:rsidP="002B0479">
            <w:pPr>
              <w:rPr>
                <w:color w:val="000000"/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>2 - Organizacja - 0.00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B139E4E" w14:textId="2254BB0B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9476E5">
              <w:rPr>
                <w:sz w:val="20"/>
                <w:szCs w:val="20"/>
              </w:rPr>
              <w:t xml:space="preserve">  </w:t>
            </w:r>
            <w:r w:rsidR="00733BFB" w:rsidRPr="009476E5">
              <w:rPr>
                <w:sz w:val="20"/>
                <w:szCs w:val="20"/>
              </w:rPr>
              <w:t>0</w:t>
            </w:r>
            <w:r w:rsidRPr="009476E5">
              <w:rPr>
                <w:sz w:val="20"/>
                <w:szCs w:val="20"/>
              </w:rPr>
              <w:t>0,00</w:t>
            </w:r>
          </w:p>
        </w:tc>
      </w:tr>
      <w:tr w:rsidR="00CC7D57" w:rsidRPr="00834EF4" w14:paraId="15EADE71" w14:textId="77777777" w:rsidTr="00B11728">
        <w:tc>
          <w:tcPr>
            <w:tcW w:w="2169" w:type="dxa"/>
            <w:shd w:val="clear" w:color="auto" w:fill="auto"/>
          </w:tcPr>
          <w:p w14:paraId="47FE0AA7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karetką TMI</w:t>
            </w:r>
          </w:p>
        </w:tc>
        <w:tc>
          <w:tcPr>
            <w:tcW w:w="3501" w:type="dxa"/>
            <w:shd w:val="clear" w:color="auto" w:fill="auto"/>
          </w:tcPr>
          <w:p w14:paraId="77EB83AA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212714EF" w14:textId="2AA6D97F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</w:p>
          <w:p w14:paraId="735AD82F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7F246839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32BF5B4D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- 30.00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21E77E7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90,00</w:t>
            </w:r>
          </w:p>
        </w:tc>
      </w:tr>
      <w:tr w:rsidR="00CC7D57" w:rsidRPr="00834EF4" w14:paraId="78451E85" w14:textId="77777777" w:rsidTr="00B11728">
        <w:tc>
          <w:tcPr>
            <w:tcW w:w="2169" w:type="dxa"/>
            <w:shd w:val="clear" w:color="auto" w:fill="auto"/>
          </w:tcPr>
          <w:p w14:paraId="6E6462E6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lastRenderedPageBreak/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karetką TMI</w:t>
            </w:r>
          </w:p>
        </w:tc>
        <w:tc>
          <w:tcPr>
            <w:tcW w:w="3501" w:type="dxa"/>
            <w:shd w:val="clear" w:color="auto" w:fill="auto"/>
          </w:tcPr>
          <w:p w14:paraId="1C330732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6CA7C388" w14:textId="5DF29FF9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</w:p>
          <w:p w14:paraId="7B052559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0F76CBBC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- 57.18</w:t>
            </w:r>
          </w:p>
          <w:p w14:paraId="5B729D46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086630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72,18</w:t>
            </w:r>
          </w:p>
        </w:tc>
      </w:tr>
      <w:tr w:rsidR="00CC7D57" w:rsidRPr="00834EF4" w14:paraId="6AEC47DE" w14:textId="77777777" w:rsidTr="00B11728">
        <w:tc>
          <w:tcPr>
            <w:tcW w:w="2169" w:type="dxa"/>
            <w:shd w:val="clear" w:color="auto" w:fill="auto"/>
          </w:tcPr>
          <w:p w14:paraId="0EB0C16A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karetką TMII</w:t>
            </w:r>
          </w:p>
        </w:tc>
        <w:tc>
          <w:tcPr>
            <w:tcW w:w="3501" w:type="dxa"/>
            <w:shd w:val="clear" w:color="auto" w:fill="auto"/>
          </w:tcPr>
          <w:p w14:paraId="2DF8C4F8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3BA9202E" w14:textId="3FEFEE32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244667E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751CCB2F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6CABBAFD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3171ED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75,00</w:t>
            </w:r>
          </w:p>
        </w:tc>
      </w:tr>
      <w:tr w:rsidR="00CC7D57" w:rsidRPr="00834EF4" w14:paraId="54063C7D" w14:textId="77777777" w:rsidTr="00B11728">
        <w:tc>
          <w:tcPr>
            <w:tcW w:w="2169" w:type="dxa"/>
            <w:shd w:val="clear" w:color="auto" w:fill="auto"/>
          </w:tcPr>
          <w:p w14:paraId="058E0763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TS</w:t>
            </w:r>
          </w:p>
        </w:tc>
        <w:tc>
          <w:tcPr>
            <w:tcW w:w="3501" w:type="dxa"/>
            <w:shd w:val="clear" w:color="auto" w:fill="auto"/>
          </w:tcPr>
          <w:p w14:paraId="34BE1EA2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7CA9F322" w14:textId="7495D24F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1EE147BB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43898575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0DD1C002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- 30.00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BFD2C9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90,00</w:t>
            </w:r>
          </w:p>
        </w:tc>
      </w:tr>
      <w:tr w:rsidR="00CC7D57" w:rsidRPr="00834EF4" w14:paraId="3D35CF1E" w14:textId="77777777" w:rsidTr="00B11728">
        <w:tc>
          <w:tcPr>
            <w:tcW w:w="2169" w:type="dxa"/>
            <w:shd w:val="clear" w:color="auto" w:fill="auto"/>
          </w:tcPr>
          <w:p w14:paraId="0E4B6E97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TS</w:t>
            </w:r>
          </w:p>
        </w:tc>
        <w:tc>
          <w:tcPr>
            <w:tcW w:w="3501" w:type="dxa"/>
            <w:shd w:val="clear" w:color="auto" w:fill="auto"/>
          </w:tcPr>
          <w:p w14:paraId="7EDE4EE6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3185C8AA" w14:textId="32B21B0F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746FE604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03D81381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- 48.00</w:t>
            </w:r>
          </w:p>
          <w:p w14:paraId="1370ECA5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3332EE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63,00</w:t>
            </w:r>
          </w:p>
        </w:tc>
      </w:tr>
      <w:tr w:rsidR="00CC7D57" w:rsidRPr="00834EF4" w14:paraId="1DA43339" w14:textId="77777777" w:rsidTr="00B11728">
        <w:tc>
          <w:tcPr>
            <w:tcW w:w="2169" w:type="dxa"/>
            <w:shd w:val="clear" w:color="auto" w:fill="auto"/>
          </w:tcPr>
          <w:p w14:paraId="54579913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karetką TS I</w:t>
            </w:r>
          </w:p>
        </w:tc>
        <w:tc>
          <w:tcPr>
            <w:tcW w:w="3501" w:type="dxa"/>
            <w:shd w:val="clear" w:color="auto" w:fill="auto"/>
          </w:tcPr>
          <w:p w14:paraId="3F984C50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50B46DCE" w14:textId="75C4D9C0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</w:p>
          <w:p w14:paraId="34E56263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5EFC2EAE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- 60.00</w:t>
            </w:r>
          </w:p>
          <w:p w14:paraId="0B97A454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- 30.00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87D932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90,00</w:t>
            </w:r>
          </w:p>
        </w:tc>
      </w:tr>
      <w:tr w:rsidR="00CC7D57" w:rsidRPr="00834EF4" w14:paraId="42BB6B46" w14:textId="77777777" w:rsidTr="00B11728">
        <w:tc>
          <w:tcPr>
            <w:tcW w:w="2169" w:type="dxa"/>
            <w:shd w:val="clear" w:color="auto" w:fill="auto"/>
          </w:tcPr>
          <w:p w14:paraId="3F4DE64D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CC7D57">
              <w:rPr>
                <w:sz w:val="20"/>
                <w:szCs w:val="20"/>
              </w:rPr>
              <w:t>Transport sanitarny karetką TS I</w:t>
            </w:r>
          </w:p>
        </w:tc>
        <w:tc>
          <w:tcPr>
            <w:tcW w:w="3501" w:type="dxa"/>
            <w:shd w:val="clear" w:color="auto" w:fill="auto"/>
          </w:tcPr>
          <w:p w14:paraId="2A88F496" w14:textId="77777777" w:rsidR="00CC7D57" w:rsidRPr="00211A34" w:rsidRDefault="00CC7D57" w:rsidP="002B0479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Wojewódzka Stacja Pogotowia Ratunkowego w Poznaniu</w:t>
            </w:r>
          </w:p>
          <w:p w14:paraId="631BE573" w14:textId="1BE289A5" w:rsidR="00CC7D57" w:rsidRPr="00211A34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Rycerska 10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403E4724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60-346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</w:p>
        </w:tc>
        <w:tc>
          <w:tcPr>
            <w:tcW w:w="2552" w:type="dxa"/>
            <w:shd w:val="clear" w:color="auto" w:fill="auto"/>
          </w:tcPr>
          <w:p w14:paraId="303C0C2B" w14:textId="77777777" w:rsidR="00CC7D57" w:rsidRPr="00CC7D57" w:rsidRDefault="00CC7D57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1 - Cena - 52.00</w:t>
            </w:r>
          </w:p>
          <w:p w14:paraId="0AAB8A2B" w14:textId="77777777" w:rsidR="00CC7D57" w:rsidRPr="00211A34" w:rsidRDefault="00CC7D57" w:rsidP="002B0479">
            <w:pPr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2 - Dostępność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E03E1A" w14:textId="77777777" w:rsidR="00CC7D57" w:rsidRPr="00211A34" w:rsidRDefault="00CC7D57" w:rsidP="002B0479">
            <w:pPr>
              <w:jc w:val="center"/>
              <w:rPr>
                <w:color w:val="000000"/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 xml:space="preserve">  67,00</w:t>
            </w:r>
          </w:p>
        </w:tc>
      </w:tr>
    </w:tbl>
    <w:p w14:paraId="2B0F31C6" w14:textId="77777777" w:rsidR="00E85D70" w:rsidRDefault="00E85D70" w:rsidP="002B0479">
      <w:pPr>
        <w:jc w:val="both"/>
        <w:rPr>
          <w:color w:val="000000"/>
        </w:rPr>
      </w:pPr>
    </w:p>
    <w:p w14:paraId="00F54E81" w14:textId="77777777" w:rsidR="008642B3" w:rsidRPr="001B7815" w:rsidRDefault="00B464D3" w:rsidP="002B0479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57F1FCB6" w14:textId="77777777" w:rsidTr="00596EA3">
        <w:tc>
          <w:tcPr>
            <w:tcW w:w="871" w:type="dxa"/>
            <w:shd w:val="clear" w:color="auto" w:fill="F3F3F3"/>
            <w:vAlign w:val="center"/>
          </w:tcPr>
          <w:p w14:paraId="5DD1489C" w14:textId="77777777" w:rsidR="00211A34" w:rsidRPr="00596EA3" w:rsidRDefault="00596EA3" w:rsidP="002B047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40DB66C9" w14:textId="77777777" w:rsidR="00211A34" w:rsidRPr="00596EA3" w:rsidRDefault="00596EA3" w:rsidP="002B047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3C02F15B" w14:textId="77777777" w:rsidR="00211A34" w:rsidRPr="00596EA3" w:rsidRDefault="00211A34" w:rsidP="002B0479">
            <w:pPr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6B2F9CF" w14:textId="77777777" w:rsidTr="00596EA3">
        <w:tc>
          <w:tcPr>
            <w:tcW w:w="871" w:type="dxa"/>
            <w:vAlign w:val="center"/>
          </w:tcPr>
          <w:p w14:paraId="7978A4FC" w14:textId="6CD5ABFA" w:rsidR="00211A34" w:rsidRPr="00596EA3" w:rsidRDefault="00FB5DA2" w:rsidP="002B04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957" w:type="dxa"/>
            <w:vAlign w:val="center"/>
          </w:tcPr>
          <w:p w14:paraId="71BB28AF" w14:textId="77777777" w:rsidR="00FB5DA2" w:rsidRPr="00211A34" w:rsidRDefault="00FB5DA2" w:rsidP="00FB5DA2">
            <w:pPr>
              <w:rPr>
                <w:b/>
                <w:bCs/>
                <w:sz w:val="20"/>
                <w:szCs w:val="20"/>
              </w:rPr>
            </w:pPr>
            <w:r w:rsidRPr="00CC7D57">
              <w:rPr>
                <w:b/>
                <w:bCs/>
                <w:sz w:val="20"/>
                <w:szCs w:val="20"/>
              </w:rPr>
              <w:t>MS MEDIK NZOZ</w:t>
            </w:r>
          </w:p>
          <w:p w14:paraId="3414A53B" w14:textId="77777777" w:rsidR="00FB5DA2" w:rsidRPr="00211A34" w:rsidRDefault="00FB5DA2" w:rsidP="00FB5DA2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Małachowskiego 41/5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51BDF97B" w14:textId="10F6F304" w:rsidR="00211A34" w:rsidRPr="00211A34" w:rsidRDefault="00FB5DA2" w:rsidP="002B0479">
            <w:pPr>
              <w:rPr>
                <w:sz w:val="20"/>
                <w:szCs w:val="20"/>
              </w:rPr>
            </w:pPr>
            <w:r w:rsidRPr="00CC7D57">
              <w:rPr>
                <w:sz w:val="20"/>
                <w:szCs w:val="20"/>
              </w:rPr>
              <w:t>61-129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C7D57">
              <w:rPr>
                <w:sz w:val="20"/>
                <w:szCs w:val="20"/>
              </w:rPr>
              <w:t>Poznań</w:t>
            </w:r>
            <w:r w:rsidR="00211A34" w:rsidRPr="00211A34">
              <w:rPr>
                <w:sz w:val="20"/>
                <w:szCs w:val="20"/>
              </w:rPr>
              <w:t xml:space="preserve"> </w:t>
            </w:r>
          </w:p>
          <w:p w14:paraId="0018BC67" w14:textId="77777777" w:rsidR="00211A34" w:rsidRPr="00211A34" w:rsidRDefault="00211A34" w:rsidP="002B0479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5000714A" w14:textId="4F400A3C" w:rsidR="00211A34" w:rsidRDefault="00FB5DA2" w:rsidP="002B0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Zadanie 5</w:t>
            </w:r>
          </w:p>
          <w:p w14:paraId="66D57BCF" w14:textId="4CEF140D" w:rsidR="00733BFB" w:rsidRDefault="00733BFB" w:rsidP="002B047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Art. 226 ust. 1 pkt. 5.</w:t>
            </w:r>
          </w:p>
          <w:p w14:paraId="329C2C9B" w14:textId="2A248F16" w:rsidR="00FB5DA2" w:rsidRPr="00596EA3" w:rsidRDefault="00733BFB" w:rsidP="002B0479">
            <w:pPr>
              <w:rPr>
                <w:sz w:val="22"/>
                <w:szCs w:val="22"/>
              </w:rPr>
            </w:pPr>
            <w:r w:rsidRPr="00733BFB">
              <w:rPr>
                <w:sz w:val="22"/>
                <w:szCs w:val="22"/>
              </w:rPr>
              <w:t>Wykonawca w zadaniu nr 5 nie wpisał w formularzu ofertowym ilości pojazdów pozostawionych do ciągłej dyspozycji Zamawiającego.</w:t>
            </w:r>
          </w:p>
          <w:p w14:paraId="3C0714BA" w14:textId="77777777" w:rsidR="00211A34" w:rsidRPr="00596EA3" w:rsidRDefault="00211A34" w:rsidP="002B0479">
            <w:pPr>
              <w:jc w:val="both"/>
              <w:rPr>
                <w:sz w:val="22"/>
                <w:szCs w:val="22"/>
              </w:rPr>
            </w:pPr>
          </w:p>
        </w:tc>
      </w:tr>
    </w:tbl>
    <w:p w14:paraId="4B267D06" w14:textId="77777777" w:rsidR="008642B3" w:rsidRDefault="008642B3" w:rsidP="002B0479">
      <w:pPr>
        <w:jc w:val="both"/>
        <w:rPr>
          <w:color w:val="000000"/>
          <w:sz w:val="16"/>
          <w:szCs w:val="16"/>
        </w:rPr>
      </w:pPr>
    </w:p>
    <w:p w14:paraId="75F62A82" w14:textId="77777777" w:rsidR="00FB5DA2" w:rsidRDefault="00FB5DA2" w:rsidP="002B0479">
      <w:pPr>
        <w:jc w:val="both"/>
      </w:pPr>
    </w:p>
    <w:p w14:paraId="7686B889" w14:textId="7A6E2A71" w:rsidR="00FB5DA2" w:rsidRDefault="00FB5DA2" w:rsidP="002B0479">
      <w:pPr>
        <w:jc w:val="both"/>
      </w:pPr>
      <w:r>
        <w:t>Jednocześnie zamawiający informuje, że</w:t>
      </w:r>
      <w:r w:rsidR="0045112F">
        <w:t xml:space="preserve"> zgodnie z art. 255 ust. </w:t>
      </w:r>
      <w:r w:rsidR="000C58FA">
        <w:t xml:space="preserve">3 </w:t>
      </w:r>
      <w:r w:rsidR="0045112F" w:rsidRPr="000C58FA">
        <w:rPr>
          <w:b/>
          <w:bCs/>
        </w:rPr>
        <w:t>unieważnia zadanie nr 4</w:t>
      </w:r>
      <w:r w:rsidR="000C58FA">
        <w:t xml:space="preserve"> – cena lub koszt najkorzystniejszej oferty lub oferta z najniższą ceną przewyższa kwotę, którą zamawiający zamierza przeznaczyć na sfinansowanie zamówienia.</w:t>
      </w:r>
    </w:p>
    <w:p w14:paraId="1E972EB7" w14:textId="7FC9A9DE" w:rsidR="009F0E5C" w:rsidRDefault="009F0E5C" w:rsidP="002B0479">
      <w:pPr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8E7ECA9" w14:textId="47135406" w:rsidR="00F960D7" w:rsidRPr="00F33C66" w:rsidRDefault="00A029B8" w:rsidP="002B0479">
      <w:pPr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CC7D57" w:rsidRPr="00F33C66">
        <w:rPr>
          <w:sz w:val="22"/>
          <w:szCs w:val="22"/>
        </w:rPr>
        <w:t>nie krótszym niż 15 dni od dnia przesłania niniejszego zawiadomienia o wyborze najkorzystniejszej oferty.</w:t>
      </w:r>
    </w:p>
    <w:p w14:paraId="646EE27D" w14:textId="77777777" w:rsidR="00F960D7" w:rsidRPr="00F33C66" w:rsidRDefault="00D8427E" w:rsidP="002B047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0CF3C01D" w14:textId="77777777" w:rsidR="00F960D7" w:rsidRDefault="00F960D7" w:rsidP="002B0479">
      <w:pPr>
        <w:jc w:val="both"/>
        <w:rPr>
          <w:bCs/>
        </w:rPr>
      </w:pPr>
    </w:p>
    <w:p w14:paraId="7E1DBED2" w14:textId="441F6471" w:rsidR="00B464D3" w:rsidRDefault="00B464D3" w:rsidP="002B0479">
      <w:pPr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035D189F" w14:textId="77777777" w:rsidR="00374484" w:rsidRPr="004229DE" w:rsidRDefault="00374484" w:rsidP="002B0479">
      <w:pPr>
        <w:ind w:left="3119" w:firstLine="425"/>
        <w:jc w:val="right"/>
        <w:rPr>
          <w:i/>
          <w:sz w:val="22"/>
          <w:szCs w:val="22"/>
        </w:rPr>
      </w:pPr>
    </w:p>
    <w:p w14:paraId="13CC5E12" w14:textId="77777777" w:rsidR="00374484" w:rsidRDefault="00CC7D57" w:rsidP="00374484">
      <w:pPr>
        <w:pStyle w:val="Tekstpodstawowy"/>
        <w:ind w:firstLine="425"/>
        <w:jc w:val="right"/>
        <w:rPr>
          <w:sz w:val="22"/>
          <w:szCs w:val="22"/>
        </w:rPr>
      </w:pPr>
      <w:r w:rsidRPr="00CC7D57">
        <w:rPr>
          <w:sz w:val="22"/>
          <w:szCs w:val="22"/>
        </w:rPr>
        <w:t xml:space="preserve">  </w:t>
      </w:r>
      <w:r w:rsidR="00374484">
        <w:rPr>
          <w:sz w:val="22"/>
          <w:szCs w:val="22"/>
        </w:rPr>
        <w:t xml:space="preserve">    /-/ Dyrektor Szpitala Wojewódzkiego </w:t>
      </w:r>
    </w:p>
    <w:p w14:paraId="224194DC" w14:textId="77777777" w:rsidR="00374484" w:rsidRDefault="00374484" w:rsidP="00374484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48F877DD" w14:textId="77777777" w:rsidR="00374484" w:rsidRDefault="00374484" w:rsidP="00374484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Piotr Nowicki</w:t>
      </w:r>
    </w:p>
    <w:p w14:paraId="562E7786" w14:textId="7F1B3F1C" w:rsidR="00B464D3" w:rsidRPr="00E56378" w:rsidRDefault="00B464D3" w:rsidP="002B0479">
      <w:pPr>
        <w:jc w:val="right"/>
        <w:rPr>
          <w:sz w:val="32"/>
          <w:szCs w:val="32"/>
          <w:vertAlign w:val="superscript"/>
        </w:rPr>
      </w:pPr>
    </w:p>
    <w:bookmarkEnd w:id="0"/>
    <w:p w14:paraId="4FAC259F" w14:textId="77777777" w:rsidR="008642B3" w:rsidRPr="00B464D3" w:rsidRDefault="008642B3" w:rsidP="002B0479">
      <w:pPr>
        <w:tabs>
          <w:tab w:val="left" w:pos="8820"/>
        </w:tabs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C5A16C" w14:textId="77777777" w:rsidR="00F97238" w:rsidRDefault="00F97238">
      <w:r>
        <w:separator/>
      </w:r>
    </w:p>
  </w:endnote>
  <w:endnote w:type="continuationSeparator" w:id="0">
    <w:p w14:paraId="358FD1DA" w14:textId="77777777" w:rsidR="00F97238" w:rsidRDefault="00F97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F0A4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43AB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8EE3F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70024C0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6B1A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0677F" w14:textId="77777777" w:rsidR="00F97238" w:rsidRDefault="00F97238">
      <w:r>
        <w:separator/>
      </w:r>
    </w:p>
  </w:footnote>
  <w:footnote w:type="continuationSeparator" w:id="0">
    <w:p w14:paraId="4C9B28C7" w14:textId="77777777" w:rsidR="00F97238" w:rsidRDefault="00F972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EF7B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2AC0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FE65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0EB"/>
    <w:rsid w:val="00022322"/>
    <w:rsid w:val="00042497"/>
    <w:rsid w:val="000C1E6F"/>
    <w:rsid w:val="000C58FA"/>
    <w:rsid w:val="000E4E56"/>
    <w:rsid w:val="001A1468"/>
    <w:rsid w:val="001B7815"/>
    <w:rsid w:val="00211A34"/>
    <w:rsid w:val="002B0479"/>
    <w:rsid w:val="002B1E4F"/>
    <w:rsid w:val="002B6761"/>
    <w:rsid w:val="00322498"/>
    <w:rsid w:val="003445A0"/>
    <w:rsid w:val="00353FC5"/>
    <w:rsid w:val="00374484"/>
    <w:rsid w:val="003A0AFC"/>
    <w:rsid w:val="003D611C"/>
    <w:rsid w:val="004170EB"/>
    <w:rsid w:val="00431C0B"/>
    <w:rsid w:val="00437CAD"/>
    <w:rsid w:val="0045112F"/>
    <w:rsid w:val="004657DA"/>
    <w:rsid w:val="00465D3D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33BFB"/>
    <w:rsid w:val="00756CDA"/>
    <w:rsid w:val="007E2ACC"/>
    <w:rsid w:val="007E639A"/>
    <w:rsid w:val="007E68C5"/>
    <w:rsid w:val="00832144"/>
    <w:rsid w:val="008567C7"/>
    <w:rsid w:val="008642B3"/>
    <w:rsid w:val="008A6C10"/>
    <w:rsid w:val="008E5102"/>
    <w:rsid w:val="00915B9E"/>
    <w:rsid w:val="009476E5"/>
    <w:rsid w:val="00952256"/>
    <w:rsid w:val="0097748A"/>
    <w:rsid w:val="009F0E5C"/>
    <w:rsid w:val="00A029B8"/>
    <w:rsid w:val="00A91321"/>
    <w:rsid w:val="00AA02AC"/>
    <w:rsid w:val="00B11728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C7D57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97238"/>
    <w:rsid w:val="00FB5DA2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C25F83"/>
  <w15:chartTrackingRefBased/>
  <w15:docId w15:val="{CB6CBF7D-1F54-4141-A4D8-08D013F33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7448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968</Words>
  <Characters>5809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7</cp:revision>
  <cp:lastPrinted>2021-08-26T10:31:00Z</cp:lastPrinted>
  <dcterms:created xsi:type="dcterms:W3CDTF">2021-08-26T10:29:00Z</dcterms:created>
  <dcterms:modified xsi:type="dcterms:W3CDTF">2021-08-26T10:35:00Z</dcterms:modified>
</cp:coreProperties>
</file>