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CE26A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E26AD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dnia: </w:t>
      </w:r>
      <w:r w:rsidRPr="00CE26AD">
        <w:rPr>
          <w:sz w:val="22"/>
          <w:szCs w:val="22"/>
        </w:rPr>
        <w:t>2021-08-26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CE26AD" w:rsidP="00FB7F50">
      <w:pPr>
        <w:spacing w:after="40"/>
        <w:rPr>
          <w:b/>
          <w:bCs/>
          <w:sz w:val="22"/>
          <w:szCs w:val="22"/>
        </w:rPr>
      </w:pPr>
      <w:r w:rsidRPr="00CE26AD">
        <w:rPr>
          <w:b/>
          <w:bCs/>
          <w:sz w:val="22"/>
          <w:szCs w:val="22"/>
        </w:rPr>
        <w:t>Gmina Łapanów</w:t>
      </w:r>
    </w:p>
    <w:p w:rsidR="00FB7F50" w:rsidRPr="002245BE" w:rsidRDefault="00CE26AD" w:rsidP="00FB7F50">
      <w:pPr>
        <w:rPr>
          <w:sz w:val="22"/>
          <w:szCs w:val="22"/>
        </w:rPr>
      </w:pPr>
      <w:r w:rsidRPr="00CE26AD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</w:t>
      </w:r>
      <w:r w:rsidRPr="00CE26AD">
        <w:rPr>
          <w:sz w:val="22"/>
          <w:szCs w:val="22"/>
        </w:rPr>
        <w:t>34</w:t>
      </w:r>
    </w:p>
    <w:p w:rsidR="00FB7F50" w:rsidRPr="002245BE" w:rsidRDefault="00CE26AD" w:rsidP="00FB7F50">
      <w:pPr>
        <w:rPr>
          <w:sz w:val="22"/>
          <w:szCs w:val="22"/>
        </w:rPr>
      </w:pPr>
      <w:r w:rsidRPr="00CE26AD">
        <w:rPr>
          <w:sz w:val="22"/>
          <w:szCs w:val="22"/>
        </w:rPr>
        <w:t>32-740</w:t>
      </w:r>
      <w:r w:rsidR="00FB7F50" w:rsidRPr="002245BE">
        <w:rPr>
          <w:sz w:val="22"/>
          <w:szCs w:val="22"/>
        </w:rPr>
        <w:t xml:space="preserve"> </w:t>
      </w:r>
      <w:r w:rsidRPr="00CE26AD">
        <w:rPr>
          <w:sz w:val="22"/>
          <w:szCs w:val="22"/>
        </w:rPr>
        <w:t>Łapanów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E26AD" w:rsidRPr="00607F9B" w:rsidTr="00DA3275">
        <w:trPr>
          <w:trHeight w:val="638"/>
        </w:trPr>
        <w:tc>
          <w:tcPr>
            <w:tcW w:w="959" w:type="dxa"/>
            <w:shd w:val="clear" w:color="auto" w:fill="auto"/>
          </w:tcPr>
          <w:p w:rsidR="00CE26AD" w:rsidRPr="00607F9B" w:rsidRDefault="00CE26AD" w:rsidP="00DA32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26AD" w:rsidRPr="00607F9B" w:rsidRDefault="00CE26AD" w:rsidP="00DA32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B859D7">
              <w:rPr>
                <w:sz w:val="22"/>
                <w:szCs w:val="22"/>
              </w:rPr>
              <w:t>„</w:t>
            </w:r>
            <w:r w:rsidRPr="00CE26AD">
              <w:rPr>
                <w:sz w:val="22"/>
                <w:szCs w:val="22"/>
              </w:rPr>
              <w:t>tryb podstawowy</w:t>
            </w:r>
            <w:r w:rsidR="00B859D7">
              <w:rPr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B859D7">
              <w:rPr>
                <w:b/>
                <w:bCs/>
                <w:sz w:val="22"/>
                <w:szCs w:val="22"/>
              </w:rPr>
              <w:t>Modernizację</w:t>
            </w:r>
            <w:r w:rsidRPr="00CE26AD">
              <w:rPr>
                <w:b/>
                <w:bCs/>
                <w:sz w:val="22"/>
                <w:szCs w:val="22"/>
              </w:rPr>
              <w:t xml:space="preserve"> drogi gminnej Nr 580162 K Boczów –Za Rzeką km 0+280 – 1+341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26AD">
              <w:rPr>
                <w:b/>
                <w:sz w:val="22"/>
                <w:szCs w:val="22"/>
              </w:rPr>
              <w:t>IBP.III.271.1.2021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E26AD" w:rsidRPr="00CE26AD">
        <w:rPr>
          <w:b/>
          <w:sz w:val="22"/>
          <w:szCs w:val="22"/>
        </w:rPr>
        <w:t>Gmina Łapanów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E26AD" w:rsidRPr="00CE26A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E26AD" w:rsidTr="00DA32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E26AD" w:rsidRPr="00D26ED6" w:rsidRDefault="00CE26AD" w:rsidP="00DA327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26AD">
              <w:rPr>
                <w:b/>
                <w:sz w:val="22"/>
                <w:szCs w:val="22"/>
              </w:rPr>
              <w:t xml:space="preserve">Enigma </w:t>
            </w:r>
            <w:proofErr w:type="spellStart"/>
            <w:r w:rsidRPr="00CE26AD">
              <w:rPr>
                <w:b/>
                <w:sz w:val="22"/>
                <w:szCs w:val="22"/>
              </w:rPr>
              <w:t>Group</w:t>
            </w:r>
            <w:proofErr w:type="spellEnd"/>
            <w:r w:rsidRPr="00CE26AD">
              <w:rPr>
                <w:b/>
                <w:sz w:val="22"/>
                <w:szCs w:val="22"/>
              </w:rPr>
              <w:t xml:space="preserve"> Sp.  </w:t>
            </w:r>
            <w:proofErr w:type="spellStart"/>
            <w:r w:rsidRPr="00CE26AD">
              <w:rPr>
                <w:b/>
                <w:sz w:val="22"/>
                <w:szCs w:val="22"/>
              </w:rPr>
              <w:t>zo.o</w:t>
            </w:r>
            <w:proofErr w:type="spellEnd"/>
            <w:r w:rsidRPr="00CE26AD">
              <w:rPr>
                <w:b/>
                <w:sz w:val="22"/>
                <w:szCs w:val="22"/>
              </w:rPr>
              <w:t>.</w:t>
            </w:r>
          </w:p>
          <w:p w:rsidR="00CE26AD" w:rsidRPr="009F0E5C" w:rsidRDefault="00B859D7" w:rsidP="00DA327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E26AD" w:rsidRPr="00CE26AD">
              <w:rPr>
                <w:bCs/>
                <w:sz w:val="22"/>
                <w:szCs w:val="22"/>
              </w:rPr>
              <w:t>Chodenicka</w:t>
            </w:r>
            <w:r w:rsidR="00CE26AD" w:rsidRPr="009F0E5C">
              <w:rPr>
                <w:bCs/>
                <w:sz w:val="22"/>
                <w:szCs w:val="22"/>
              </w:rPr>
              <w:t xml:space="preserve"> </w:t>
            </w:r>
            <w:r w:rsidR="00CE26AD" w:rsidRPr="00CE26AD">
              <w:rPr>
                <w:bCs/>
                <w:sz w:val="22"/>
                <w:szCs w:val="22"/>
              </w:rPr>
              <w:t>39</w:t>
            </w:r>
            <w:r w:rsidR="00CE26AD">
              <w:rPr>
                <w:bCs/>
                <w:sz w:val="22"/>
                <w:szCs w:val="22"/>
              </w:rPr>
              <w:t xml:space="preserve"> </w:t>
            </w:r>
          </w:p>
          <w:p w:rsidR="00CE26AD" w:rsidRPr="009F0E5C" w:rsidRDefault="00CE26AD" w:rsidP="00DA3275">
            <w:pPr>
              <w:jc w:val="both"/>
              <w:rPr>
                <w:bCs/>
                <w:sz w:val="22"/>
                <w:szCs w:val="22"/>
              </w:rPr>
            </w:pPr>
            <w:r w:rsidRPr="00CE26AD">
              <w:rPr>
                <w:bCs/>
                <w:sz w:val="22"/>
                <w:szCs w:val="22"/>
              </w:rPr>
              <w:t>32-700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26AD">
              <w:rPr>
                <w:bCs/>
                <w:sz w:val="22"/>
                <w:szCs w:val="22"/>
              </w:rPr>
              <w:t>Bochnia</w:t>
            </w:r>
          </w:p>
          <w:p w:rsidR="00CE26AD" w:rsidRPr="00D26ED6" w:rsidRDefault="00B859D7" w:rsidP="00DA327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</w:t>
            </w:r>
            <w:r w:rsidR="00CE26AD" w:rsidRPr="00D26ED6">
              <w:rPr>
                <w:sz w:val="22"/>
                <w:szCs w:val="22"/>
              </w:rPr>
              <w:t>za cenę</w:t>
            </w:r>
            <w:r w:rsidR="00CE26AD">
              <w:rPr>
                <w:sz w:val="22"/>
                <w:szCs w:val="22"/>
              </w:rPr>
              <w:t xml:space="preserve"> brutto</w:t>
            </w:r>
            <w:r w:rsidR="00CE26AD" w:rsidRPr="00D26ED6">
              <w:rPr>
                <w:sz w:val="22"/>
                <w:szCs w:val="22"/>
              </w:rPr>
              <w:t xml:space="preserve"> </w:t>
            </w:r>
            <w:r w:rsidR="00CE26AD" w:rsidRPr="00CE26AD">
              <w:rPr>
                <w:b/>
                <w:sz w:val="22"/>
                <w:szCs w:val="22"/>
              </w:rPr>
              <w:t>355 243.41 zł</w:t>
            </w:r>
            <w:r w:rsidR="00CE26AD" w:rsidRPr="004657DA">
              <w:rPr>
                <w:bCs/>
                <w:sz w:val="22"/>
                <w:szCs w:val="22"/>
              </w:rPr>
              <w:t>.</w:t>
            </w:r>
          </w:p>
          <w:p w:rsidR="00CE26AD" w:rsidRPr="00D26ED6" w:rsidRDefault="00CE26AD" w:rsidP="00DA32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26AD" w:rsidRDefault="00CE26AD" w:rsidP="00DA32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26AD">
              <w:t>Została wybrana oferta która przedstawiła najkorzystniejszy bilans ceny i kryterium gwarancji i rękojmi.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992"/>
        <w:gridCol w:w="1701"/>
        <w:gridCol w:w="1418"/>
      </w:tblGrid>
      <w:tr w:rsidR="00B859D7" w:rsidRPr="008567C7" w:rsidTr="00B859D7">
        <w:trPr>
          <w:trHeight w:val="510"/>
        </w:trPr>
        <w:tc>
          <w:tcPr>
            <w:tcW w:w="709" w:type="dxa"/>
            <w:vAlign w:val="center"/>
          </w:tcPr>
          <w:p w:rsidR="00B859D7" w:rsidRPr="008567C7" w:rsidRDefault="00B859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vAlign w:val="center"/>
          </w:tcPr>
          <w:p w:rsidR="00B859D7" w:rsidRPr="008567C7" w:rsidRDefault="00B859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B859D7" w:rsidRPr="008567C7" w:rsidRDefault="00B859D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B859D7" w:rsidRPr="008567C7" w:rsidRDefault="00B859D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i rękojmi</w:t>
            </w:r>
          </w:p>
        </w:tc>
        <w:tc>
          <w:tcPr>
            <w:tcW w:w="1418" w:type="dxa"/>
            <w:vAlign w:val="center"/>
          </w:tcPr>
          <w:p w:rsidR="00B859D7" w:rsidRPr="008567C7" w:rsidRDefault="00B859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859D7" w:rsidRPr="008567C7" w:rsidTr="00B859D7">
        <w:tc>
          <w:tcPr>
            <w:tcW w:w="709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87" w:type="dxa"/>
            <w:vAlign w:val="center"/>
          </w:tcPr>
          <w:p w:rsidR="00B859D7" w:rsidRPr="002B6761" w:rsidRDefault="00B859D7" w:rsidP="00DA3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Enigma </w:t>
            </w:r>
            <w:proofErr w:type="spellStart"/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 </w:t>
            </w:r>
            <w:proofErr w:type="spellStart"/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B859D7" w:rsidRPr="008567C7" w:rsidRDefault="00B859D7" w:rsidP="00DA3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Chodenicka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9D7" w:rsidRPr="001B7815" w:rsidRDefault="00B859D7" w:rsidP="00DA3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32-700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Bochnia</w:t>
            </w:r>
          </w:p>
        </w:tc>
        <w:tc>
          <w:tcPr>
            <w:tcW w:w="992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859D7" w:rsidRPr="008567C7" w:rsidTr="00B859D7">
        <w:tc>
          <w:tcPr>
            <w:tcW w:w="709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387" w:type="dxa"/>
            <w:vAlign w:val="center"/>
          </w:tcPr>
          <w:p w:rsidR="00B859D7" w:rsidRPr="002B6761" w:rsidRDefault="00B859D7" w:rsidP="00DA3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>ZIBUD Spółka z ograniczoną odpowiedzialnością Spółka komandytowa</w:t>
            </w:r>
          </w:p>
          <w:p w:rsidR="00B859D7" w:rsidRPr="008567C7" w:rsidRDefault="00B859D7" w:rsidP="00DA3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Kamienica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1000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9D7" w:rsidRPr="001B7815" w:rsidRDefault="00B859D7" w:rsidP="00DA3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34-608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Kamienica</w:t>
            </w:r>
          </w:p>
        </w:tc>
        <w:tc>
          <w:tcPr>
            <w:tcW w:w="992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54,02</w:t>
            </w:r>
          </w:p>
        </w:tc>
        <w:tc>
          <w:tcPr>
            <w:tcW w:w="1701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94,02</w:t>
            </w:r>
          </w:p>
        </w:tc>
      </w:tr>
      <w:tr w:rsidR="00B859D7" w:rsidRPr="008567C7" w:rsidTr="00B859D7">
        <w:tc>
          <w:tcPr>
            <w:tcW w:w="709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387" w:type="dxa"/>
            <w:vAlign w:val="center"/>
          </w:tcPr>
          <w:p w:rsidR="00B859D7" w:rsidRPr="002B6761" w:rsidRDefault="00B859D7" w:rsidP="00DA3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>Miejskie Przedsiębiorstwo Robót Inżynieryjnych Sp. z o.o.</w:t>
            </w:r>
          </w:p>
          <w:p w:rsidR="00B859D7" w:rsidRPr="008567C7" w:rsidRDefault="00B859D7" w:rsidP="00DA3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Obrońców Modlina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9D7" w:rsidRPr="001B7815" w:rsidRDefault="00B859D7" w:rsidP="00DA3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53,42</w:t>
            </w:r>
          </w:p>
        </w:tc>
        <w:tc>
          <w:tcPr>
            <w:tcW w:w="1701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93,42</w:t>
            </w:r>
          </w:p>
        </w:tc>
      </w:tr>
      <w:tr w:rsidR="00B859D7" w:rsidRPr="008567C7" w:rsidTr="00B859D7">
        <w:tc>
          <w:tcPr>
            <w:tcW w:w="709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87" w:type="dxa"/>
            <w:vAlign w:val="center"/>
          </w:tcPr>
          <w:p w:rsidR="00B859D7" w:rsidRPr="002B6761" w:rsidRDefault="00B859D7" w:rsidP="00DA3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>ZIEM-DRÓG Usługi Transportowo-Sprzętowe Roboty Ziemno-Drogowe Stanisław Kupiec Gdów 806</w:t>
            </w:r>
          </w:p>
          <w:p w:rsidR="00B859D7" w:rsidRPr="008567C7" w:rsidRDefault="00B859D7" w:rsidP="00DA3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806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9D7" w:rsidRPr="001B7815" w:rsidRDefault="00B859D7" w:rsidP="00DA3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92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53,15</w:t>
            </w:r>
          </w:p>
        </w:tc>
        <w:tc>
          <w:tcPr>
            <w:tcW w:w="1701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93,15</w:t>
            </w:r>
          </w:p>
        </w:tc>
      </w:tr>
      <w:tr w:rsidR="00B859D7" w:rsidRPr="008567C7" w:rsidTr="00B859D7">
        <w:tc>
          <w:tcPr>
            <w:tcW w:w="709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387" w:type="dxa"/>
            <w:vAlign w:val="center"/>
          </w:tcPr>
          <w:p w:rsidR="00B859D7" w:rsidRPr="002B6761" w:rsidRDefault="00B859D7" w:rsidP="00DA3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/>
                <w:sz w:val="18"/>
                <w:szCs w:val="18"/>
              </w:rPr>
              <w:t>Krusz-Bud Piotr Iwulski Roboty Drogowo-Budowlane</w:t>
            </w:r>
          </w:p>
          <w:p w:rsidR="00B859D7" w:rsidRPr="008567C7" w:rsidRDefault="00B859D7" w:rsidP="00DA3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Wola Batorska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2147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:rsidR="00B859D7" w:rsidRPr="001B7815" w:rsidRDefault="00B859D7" w:rsidP="00DA3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32-007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26AD">
              <w:rPr>
                <w:rFonts w:ascii="Times New Roman" w:hAnsi="Times New Roman" w:cs="Times New Roman"/>
                <w:bCs/>
                <w:sz w:val="18"/>
                <w:szCs w:val="18"/>
              </w:rPr>
              <w:t>Zabierzów Bocheński</w:t>
            </w:r>
          </w:p>
        </w:tc>
        <w:tc>
          <w:tcPr>
            <w:tcW w:w="992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47,92</w:t>
            </w:r>
          </w:p>
        </w:tc>
        <w:tc>
          <w:tcPr>
            <w:tcW w:w="1701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B859D7" w:rsidRPr="008567C7" w:rsidRDefault="00B859D7" w:rsidP="00DA3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6AD">
              <w:rPr>
                <w:rFonts w:ascii="Times New Roman" w:hAnsi="Times New Roman" w:cs="Times New Roman"/>
                <w:sz w:val="18"/>
                <w:szCs w:val="18"/>
              </w:rPr>
              <w:t xml:space="preserve">  87,92</w:t>
            </w:r>
          </w:p>
        </w:tc>
      </w:tr>
    </w:tbl>
    <w:p w:rsidR="008642B3" w:rsidRPr="00005838" w:rsidRDefault="008642B3" w:rsidP="00B859D7">
      <w:pPr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5A" w:rsidRDefault="00F70B5A">
      <w:r>
        <w:separator/>
      </w:r>
    </w:p>
  </w:endnote>
  <w:endnote w:type="continuationSeparator" w:id="0">
    <w:p w:rsidR="00F70B5A" w:rsidRDefault="00F7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5A" w:rsidRDefault="00F70B5A">
      <w:r>
        <w:separator/>
      </w:r>
    </w:p>
  </w:footnote>
  <w:footnote w:type="continuationSeparator" w:id="0">
    <w:p w:rsidR="00F70B5A" w:rsidRDefault="00F70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B5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59D7"/>
    <w:rsid w:val="00BD2174"/>
    <w:rsid w:val="00C423DD"/>
    <w:rsid w:val="00C60D7B"/>
    <w:rsid w:val="00C65E53"/>
    <w:rsid w:val="00CA0B33"/>
    <w:rsid w:val="00CA3511"/>
    <w:rsid w:val="00CE26AD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0B5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D3AE0"/>
  <w15:chartTrackingRefBased/>
  <w15:docId w15:val="{24289317-C10D-4342-A1BF-69EE336DF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1601-01-01T00:00:00Z</cp:lastPrinted>
  <dcterms:created xsi:type="dcterms:W3CDTF">2021-08-26T11:37:00Z</dcterms:created>
  <dcterms:modified xsi:type="dcterms:W3CDTF">2021-08-26T11:37:00Z</dcterms:modified>
</cp:coreProperties>
</file>