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08B74" w14:textId="05C5F221" w:rsidR="0075600E" w:rsidRDefault="00787EB5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187EF749" wp14:editId="4FA19B0C">
            <wp:extent cx="1318260" cy="350520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0E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59E15CD2" wp14:editId="58979C72">
            <wp:extent cx="213360" cy="373380"/>
            <wp:effectExtent l="0" t="0" r="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0E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35B2D20F" wp14:editId="59CC123F">
            <wp:extent cx="1569720" cy="419100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2ABEB" w14:textId="77777777"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14:paraId="4EFA3AD9" w14:textId="3417338A"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 w:rsidR="003A7751">
        <w:rPr>
          <w:rFonts w:ascii="Verdana" w:hAnsi="Verdana"/>
          <w:b/>
        </w:rPr>
        <w:t>4</w:t>
      </w:r>
    </w:p>
    <w:p w14:paraId="70B086EC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3F3501BF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14:paraId="6F90D985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22F5BB0E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14:paraId="4815C5C0" w14:textId="337F420A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14:paraId="0650436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14:paraId="5036621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515D00F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14:paraId="77FBC97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14:paraId="116BE499" w14:textId="77777777"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14:paraId="732D6E7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14:paraId="30F39D8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14:paraId="0CEE226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14:paraId="192CB442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14:paraId="630BF887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5D4A47DB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14:paraId="05B37D3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51D78CF5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14:paraId="55477502" w14:textId="77777777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14:paraId="3160BE0C" w14:textId="127EF18C" w:rsidR="0075600E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 w:rsidR="007D1845"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14:paraId="6767908C" w14:textId="77D31663" w:rsidR="0075600E" w:rsidRPr="00093688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093688">
        <w:rPr>
          <w:rFonts w:ascii="Verdana" w:eastAsia="Arial Unicode MS" w:hAnsi="Verdana"/>
        </w:rPr>
        <w:t xml:space="preserve">Przedmiot umowy jest realizowany </w:t>
      </w:r>
      <w:r w:rsidR="00093688" w:rsidRPr="00093688">
        <w:rPr>
          <w:rFonts w:ascii="Verdana" w:hAnsi="Verdana"/>
          <w:b/>
        </w:rPr>
        <w:t>w ramach projektu POWR.03.05.00-00-Z309/18</w:t>
      </w:r>
      <w:r w:rsidR="00093688" w:rsidRPr="00093688">
        <w:rPr>
          <w:rFonts w:ascii="Verdana" w:hAnsi="Verdana"/>
          <w:b/>
          <w:color w:val="000000" w:themeColor="text1"/>
        </w:rPr>
        <w:t xml:space="preserve">, pt. Zintegrowany Program Rozwoju Akademii Górniczo-Hutniczej w Krakowie II - </w:t>
      </w:r>
      <w:r w:rsidRPr="00093688">
        <w:rPr>
          <w:rFonts w:ascii="Verdana" w:eastAsia="Arial Unicode MS" w:hAnsi="Verdana"/>
        </w:rPr>
        <w:t>pt. Zintegrowany Program Rozwoju Akademii Górniczo-Hutniczej w Krakowie.</w:t>
      </w:r>
    </w:p>
    <w:p w14:paraId="0B2141ED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5EAC644" w14:textId="77777777"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14:paraId="07CF66AB" w14:textId="77777777" w:rsidR="00093688" w:rsidRDefault="0075600E" w:rsidP="0009368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5D0F63E4" w14:textId="7E6BC729" w:rsidR="0075600E" w:rsidRPr="005F5AE1" w:rsidRDefault="0075600E" w:rsidP="005F5AE1">
      <w:pPr>
        <w:keepNext/>
        <w:widowControl w:val="0"/>
        <w:autoSpaceDE w:val="0"/>
        <w:autoSpaceDN w:val="0"/>
        <w:jc w:val="both"/>
        <w:outlineLvl w:val="0"/>
        <w:rPr>
          <w:rFonts w:ascii="Verdana" w:hAnsi="Verdana"/>
        </w:rPr>
      </w:pPr>
      <w:r w:rsidRPr="005F5AE1">
        <w:rPr>
          <w:rFonts w:ascii="Verdana" w:eastAsia="Arial Unicode MS" w:hAnsi="Verdana"/>
        </w:rPr>
        <w:t xml:space="preserve">Wykonawca zobowiązuje się wykonać usługę w terminie: </w:t>
      </w:r>
      <w:r w:rsidR="00864D66" w:rsidRPr="005F5AE1">
        <w:rPr>
          <w:rFonts w:ascii="Verdana" w:eastAsia="Arial Unicode MS" w:hAnsi="Verdana"/>
        </w:rPr>
        <w:t xml:space="preserve">do </w:t>
      </w:r>
      <w:r w:rsidR="00093688" w:rsidRPr="005F5AE1">
        <w:rPr>
          <w:rFonts w:ascii="Verdana" w:eastAsia="Arial Unicode MS" w:hAnsi="Verdana"/>
        </w:rPr>
        <w:t>3 miesięcy od daty podpisania umowy.</w:t>
      </w:r>
      <w:bookmarkStart w:id="3" w:name="_Toc447696300"/>
    </w:p>
    <w:p w14:paraId="32780FF9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14:paraId="43099DBF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62F57D81" w14:textId="77777777" w:rsidR="0075600E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14:paraId="7EDCA4E3" w14:textId="79A4D0F3" w:rsidR="0075600E" w:rsidRPr="00FC4767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</w:t>
      </w:r>
      <w:r w:rsidRPr="00C945BB">
        <w:rPr>
          <w:rFonts w:ascii="Verdana" w:hAnsi="Verdana"/>
          <w:bCs/>
          <w:iCs/>
          <w:lang w:eastAsia="zh-CN"/>
        </w:rPr>
        <w:t>dla 1 osoby wynosi ……………………………………..………….</w:t>
      </w:r>
    </w:p>
    <w:p w14:paraId="71AE8F4C" w14:textId="77777777" w:rsidR="0075600E" w:rsidRPr="00FC4767" w:rsidRDefault="0075600E" w:rsidP="0075600E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5455F62E" w:rsidR="0075600E" w:rsidRPr="00C945BB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C945BB">
        <w:rPr>
          <w:rFonts w:ascii="Verdana" w:hAnsi="Verdana" w:cs="Verdana"/>
          <w:lang w:eastAsia="zh-CN"/>
        </w:rPr>
        <w:t>4. Płatność nastąpi po przeprowadzeniu każdorazowego szkolenia</w:t>
      </w:r>
      <w:r w:rsidR="00093688">
        <w:rPr>
          <w:rFonts w:ascii="Verdana" w:hAnsi="Verdana" w:cs="Verdana"/>
          <w:lang w:eastAsia="zh-CN"/>
        </w:rPr>
        <w:t xml:space="preserve"> </w:t>
      </w:r>
      <w:r w:rsidR="009F2784" w:rsidRPr="00C945BB">
        <w:rPr>
          <w:rFonts w:ascii="Verdana" w:hAnsi="Verdana" w:cs="Verdana"/>
          <w:lang w:eastAsia="zh-CN"/>
        </w:rPr>
        <w:t>dla faktycznej ilości osób,</w:t>
      </w:r>
      <w:r w:rsidRPr="00C945BB">
        <w:rPr>
          <w:rFonts w:ascii="Verdana" w:hAnsi="Verdana" w:cs="Verdana"/>
          <w:lang w:eastAsia="zh-CN"/>
        </w:rPr>
        <w:t xml:space="preserve"> przelewem w ciągu 21 dni od daty otrzymania </w:t>
      </w:r>
      <w:r w:rsidR="009F2784" w:rsidRPr="00C945BB">
        <w:rPr>
          <w:rFonts w:ascii="Verdana" w:hAnsi="Verdana" w:cs="Verdana"/>
          <w:lang w:eastAsia="zh-CN"/>
        </w:rPr>
        <w:t>faktury przez Zamawiającego</w:t>
      </w:r>
      <w:r w:rsidRPr="00C945BB">
        <w:rPr>
          <w:rFonts w:ascii="Verdana" w:hAnsi="Verdana" w:cs="Verdana"/>
          <w:lang w:eastAsia="zh-CN"/>
        </w:rPr>
        <w:t>,</w:t>
      </w:r>
      <w:r w:rsidR="00B14C5E" w:rsidRPr="00C945BB">
        <w:t xml:space="preserve"> </w:t>
      </w:r>
      <w:r w:rsidR="00B14C5E"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="00C945BB" w:rsidRPr="00C945BB">
        <w:rPr>
          <w:rStyle w:val="Odwoaniedokomentarza"/>
        </w:rPr>
        <w:t>.</w:t>
      </w:r>
    </w:p>
    <w:p w14:paraId="5A81A079" w14:textId="77718C98" w:rsidR="0075600E" w:rsidRPr="0074784E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t>5</w:t>
      </w:r>
      <w:r w:rsidR="0075600E" w:rsidRPr="0074784E">
        <w:rPr>
          <w:rFonts w:ascii="Verdana" w:eastAsia="Arial Unicode MS" w:hAnsi="Verdana"/>
          <w:iCs/>
        </w:rPr>
        <w:t>. Na fakturze Wykonawca umieści numer niniejszej umowy.</w:t>
      </w:r>
    </w:p>
    <w:p w14:paraId="39F632F3" w14:textId="54B3B43A" w:rsidR="0075600E" w:rsidRPr="0074784E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lastRenderedPageBreak/>
        <w:t>6</w:t>
      </w:r>
      <w:r w:rsidR="0075600E" w:rsidRPr="0074784E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="0075600E" w:rsidRPr="0074784E">
        <w:rPr>
          <w:rFonts w:ascii="Verdana" w:eastAsia="Arial Unicode MS" w:hAnsi="Verdana"/>
          <w:b/>
          <w:iCs/>
        </w:rPr>
        <w:t xml:space="preserve">…………… </w:t>
      </w:r>
      <w:r w:rsidR="0075600E" w:rsidRPr="0074784E">
        <w:rPr>
          <w:rFonts w:ascii="Verdana" w:eastAsia="Arial Unicode MS" w:hAnsi="Verdana"/>
          <w:iCs/>
        </w:rPr>
        <w:t xml:space="preserve">nr rachunku </w:t>
      </w:r>
      <w:r w:rsidR="0075600E" w:rsidRPr="0074784E">
        <w:rPr>
          <w:rFonts w:ascii="Verdana" w:eastAsia="Arial Unicode MS" w:hAnsi="Verdana"/>
          <w:b/>
          <w:iCs/>
        </w:rPr>
        <w:t>…………….</w:t>
      </w:r>
      <w:r w:rsidR="0075600E" w:rsidRPr="0074784E">
        <w:rPr>
          <w:rFonts w:ascii="Verdana" w:eastAsia="Arial Unicode MS" w:hAnsi="Verdana"/>
          <w:iCs/>
        </w:rPr>
        <w:t>.</w:t>
      </w:r>
    </w:p>
    <w:p w14:paraId="350D6AD2" w14:textId="206F304E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74784E">
        <w:rPr>
          <w:rFonts w:ascii="Verdana" w:eastAsia="Arial Unicode MS" w:hAnsi="Verdana"/>
          <w:iCs/>
        </w:rPr>
        <w:t>7</w:t>
      </w:r>
      <w:r w:rsidR="0075600E" w:rsidRPr="0074784E">
        <w:rPr>
          <w:rFonts w:ascii="Verdana" w:eastAsia="Arial Unicode MS" w:hAnsi="Verdana"/>
          <w:iCs/>
        </w:rPr>
        <w:t>. W przypadku faktury wystawionej niezgodnie z obowiązującymi przepisami lub postanowieniami umowy, jej zapłata zostanie wstrzymana do czasu otrzymania przez</w:t>
      </w:r>
      <w:r w:rsidR="0075600E" w:rsidRPr="00FC4767">
        <w:rPr>
          <w:rFonts w:ascii="Verdana" w:eastAsia="Arial Unicode MS" w:hAnsi="Verdana"/>
          <w:iCs/>
        </w:rPr>
        <w:t xml:space="preserve">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EC7CC42" w14:textId="73B2537A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31F3F53E" w14:textId="0289FB42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75600E" w:rsidRPr="00FC4767">
        <w:rPr>
          <w:rFonts w:ascii="Verdana" w:eastAsia="Arial Unicode MS" w:hAnsi="Verdana"/>
          <w:iCs/>
        </w:rPr>
        <w:br/>
        <w:t>w ustawowej wysokości.</w:t>
      </w:r>
    </w:p>
    <w:p w14:paraId="77140943" w14:textId="709E2814"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</w:t>
      </w:r>
      <w:r w:rsidR="00B14C5E">
        <w:rPr>
          <w:rFonts w:ascii="Verdana" w:eastAsia="Arial Unicode MS" w:hAnsi="Verdana"/>
          <w:iCs/>
        </w:rPr>
        <w:t>0</w:t>
      </w:r>
      <w:r>
        <w:rPr>
          <w:rFonts w:ascii="Verdana" w:eastAsia="Arial Unicode MS" w:hAnsi="Verdana"/>
          <w:iCs/>
        </w:rPr>
        <w:t xml:space="preserve">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56B442F4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14:paraId="5C796EF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14:paraId="4F69FDFA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stanowiących przedmiot umowy </w:t>
      </w:r>
      <w:r w:rsidRPr="00111747">
        <w:rPr>
          <w:rFonts w:ascii="Verdana" w:hAnsi="Verdana"/>
        </w:rPr>
        <w:br/>
        <w:t>z należytą starannością określoną przy uwzględnieniu zawodowego charakteru prowadzonej przez niego działalności gospodarczej.</w:t>
      </w:r>
    </w:p>
    <w:p w14:paraId="30412E92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w sposób zgodny z umową, obowiązującymi przepisami, normami, wiedzą i sztuką w zakresie przedmiotu umowy. </w:t>
      </w:r>
    </w:p>
    <w:p w14:paraId="6BB29BC6" w14:textId="475AF308" w:rsidR="0075600E" w:rsidRPr="00111747" w:rsidRDefault="00093688" w:rsidP="0075600E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Odbiór usług przez Zleceniodawcę nastąpi na podstawie sporządzonego przez Zleceniodawcę protokołu zdawczo-odbiorczego podpisanego przez obie Strony. Podpisanie przez Strony protokołu odbioru usług będzie podstawą do wystawienia faktury. </w:t>
      </w: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14:paraId="3E0EE5C7" w14:textId="77777777"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14:paraId="5C91DE0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62FFB17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C62DFB3" w14:textId="77777777"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82C9DE3" w14:textId="77777777"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14:paraId="02B1C85D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14:paraId="5B88637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14:paraId="66B0B60C" w14:textId="072A5EC3" w:rsidR="0075600E" w:rsidRPr="00093688" w:rsidRDefault="0075600E" w:rsidP="0009368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444E76B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26EAD6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14:paraId="6AFFA88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14:paraId="6CF127E5" w14:textId="5EA2BACA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Jeżeli </w:t>
      </w:r>
      <w:r w:rsidR="00D2476E" w:rsidRPr="00111747">
        <w:rPr>
          <w:rFonts w:ascii="Verdana" w:eastAsia="Arial Unicode MS" w:hAnsi="Verdana"/>
        </w:rPr>
        <w:t>zwłoka</w:t>
      </w:r>
      <w:r w:rsidRPr="00111747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111747">
        <w:rPr>
          <w:rFonts w:ascii="Verdana" w:hAnsi="Verdana"/>
          <w:iCs/>
        </w:rPr>
        <w:t>wynagrodzenia umownego.</w:t>
      </w:r>
    </w:p>
    <w:p w14:paraId="7A947FD6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lastRenderedPageBreak/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2AB7AC7C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5. Jeżeli kary umowne, o których mowa w </w:t>
      </w:r>
      <w:r w:rsidRPr="00111747">
        <w:rPr>
          <w:rFonts w:ascii="Verdana" w:hAnsi="Verdana"/>
          <w:bCs/>
        </w:rPr>
        <w:t xml:space="preserve">§ </w:t>
      </w:r>
      <w:r w:rsidR="001D7E55">
        <w:rPr>
          <w:rFonts w:ascii="Verdana" w:hAnsi="Verdana"/>
          <w:bCs/>
        </w:rPr>
        <w:t>7</w:t>
      </w:r>
      <w:r w:rsidRPr="0011174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14:paraId="33E47319" w14:textId="655CD0BA" w:rsidR="00645EFB" w:rsidRPr="00111747" w:rsidRDefault="00645EFB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7.</w:t>
      </w:r>
      <w:r w:rsidRPr="00111747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14:paraId="4B33ED39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222077C7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11747">
        <w:rPr>
          <w:rFonts w:ascii="Verdana" w:eastAsia="Arial Unicode MS" w:hAnsi="Verdana"/>
          <w:b/>
        </w:rPr>
        <w:t>§ 8</w:t>
      </w:r>
      <w:r w:rsidRPr="00111747">
        <w:rPr>
          <w:rFonts w:ascii="Verdana" w:eastAsia="Arial Unicode MS" w:hAnsi="Verdana"/>
        </w:rPr>
        <w:t xml:space="preserve"> </w:t>
      </w:r>
      <w:r w:rsidRPr="0011174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14:paraId="67275700" w14:textId="77777777" w:rsidR="00D2476E" w:rsidRPr="00111747" w:rsidRDefault="00D2476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46C0A283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</w:t>
      </w:r>
      <w:r w:rsidRPr="00FC4767">
        <w:rPr>
          <w:rFonts w:ascii="Verdana" w:eastAsia="Arial Unicode MS" w:hAnsi="Verdana"/>
        </w:rPr>
        <w:t xml:space="preserve">przedmiotu Umowy dalej nienależycie wykonuje zobowiązania wynikające z Umowy. </w:t>
      </w:r>
    </w:p>
    <w:p w14:paraId="6F54EFB8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7D5A95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6C08DFF7" w14:textId="77777777"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14:paraId="67F7F331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2E397DA9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969495" w14:textId="77777777" w:rsidR="00F55672" w:rsidRPr="0033398D" w:rsidRDefault="00F55672" w:rsidP="00F5567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21CF1051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1FB1B464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1BFED0A8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99771DC" w14:textId="77777777" w:rsidR="00F55672" w:rsidRPr="0002546C" w:rsidRDefault="00F55672" w:rsidP="00F5567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1F7BA92" w14:textId="77777777" w:rsidR="00F55672" w:rsidRPr="00D6747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77BD4EF9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348BA1CA" w14:textId="77777777" w:rsidR="00F55672" w:rsidRPr="0033398D" w:rsidRDefault="00F55672" w:rsidP="00F55672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36F5ED39" w14:textId="77777777" w:rsidR="0075600E" w:rsidRPr="00FC4767" w:rsidRDefault="0075600E" w:rsidP="00D2476E">
      <w:pPr>
        <w:rPr>
          <w:rFonts w:ascii="Verdana" w:hAnsi="Verdana"/>
          <w:b/>
          <w:bCs/>
        </w:rPr>
      </w:pPr>
    </w:p>
    <w:p w14:paraId="139A76BB" w14:textId="4CA185F2" w:rsidR="0075600E" w:rsidRPr="00D2476E" w:rsidRDefault="0075600E" w:rsidP="0075600E">
      <w:pPr>
        <w:ind w:left="567"/>
        <w:jc w:val="center"/>
        <w:rPr>
          <w:rFonts w:ascii="Verdana" w:hAnsi="Verdana"/>
          <w:b/>
          <w:bCs/>
          <w:color w:val="FF0000"/>
        </w:rPr>
      </w:pPr>
      <w:r w:rsidRPr="00D2476E">
        <w:rPr>
          <w:rFonts w:ascii="Verdana" w:hAnsi="Verdana"/>
          <w:b/>
          <w:bCs/>
          <w:color w:val="FF0000"/>
        </w:rPr>
        <w:t>§ 1</w:t>
      </w:r>
      <w:r w:rsidR="00D2476E" w:rsidRPr="00D2476E">
        <w:rPr>
          <w:rFonts w:ascii="Verdana" w:hAnsi="Verdana"/>
          <w:b/>
          <w:bCs/>
          <w:color w:val="FF0000"/>
        </w:rPr>
        <w:t>0</w:t>
      </w:r>
      <w:r w:rsidRPr="00D2476E">
        <w:rPr>
          <w:rFonts w:ascii="Verdana" w:hAnsi="Verdana"/>
          <w:b/>
          <w:bCs/>
          <w:color w:val="FF0000"/>
        </w:rPr>
        <w:t xml:space="preserve"> Postanowienia końcowe</w:t>
      </w:r>
    </w:p>
    <w:p w14:paraId="27C9A14D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14:paraId="7D3DD7BE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488A8CE2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064B937F" w14:textId="77777777" w:rsidR="0075600E" w:rsidRPr="00FC4767" w:rsidRDefault="0075600E" w:rsidP="0075600E">
      <w:pPr>
        <w:rPr>
          <w:rFonts w:ascii="Verdana" w:hAnsi="Verdana"/>
        </w:rPr>
      </w:pPr>
    </w:p>
    <w:p w14:paraId="1C661700" w14:textId="77777777" w:rsidR="0075600E" w:rsidRPr="00FC4767" w:rsidRDefault="0075600E" w:rsidP="0075600E">
      <w:pPr>
        <w:rPr>
          <w:rFonts w:ascii="Verdana" w:hAnsi="Verdana"/>
        </w:rPr>
      </w:pPr>
    </w:p>
    <w:p w14:paraId="138D26C1" w14:textId="77777777"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369013E" w14:textId="77777777"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E6155AE" w14:textId="77777777"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720C9DB" w14:textId="77777777"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14:paraId="7FECA1A2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401C434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2D0DE93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F78584" w14:textId="77777777"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6FCA0A2B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4F4FF12" w14:textId="77777777"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35EA1B4C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1261091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5C568256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14:paraId="7DD2FA3A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14:paraId="21D66CDF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14:paraId="3A1B6CC5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14:paraId="49289F8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14:paraId="367CCF5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14:paraId="6D2B198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7E904BF8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14:paraId="00BF740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14:paraId="4BD267F0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14:paraId="61EA3BA7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14:paraId="71FF5653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14:paraId="6B9F9421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4029811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14:paraId="5290BB89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15775E2C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14:paraId="1F648AF0" w14:textId="22405D2E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133032">
        <w:rPr>
          <w:rFonts w:ascii="Verdana" w:hAnsi="Verdana" w:cs="TimesNewRomanPSMT"/>
          <w:color w:val="000000"/>
          <w:sz w:val="20"/>
          <w:szCs w:val="20"/>
        </w:rPr>
        <w:t xml:space="preserve">realizacją projektu </w:t>
      </w:r>
      <w:r w:rsidR="00133032" w:rsidRPr="00133032">
        <w:rPr>
          <w:rFonts w:ascii="Verdana" w:hAnsi="Verdana"/>
          <w:sz w:val="20"/>
          <w:szCs w:val="20"/>
        </w:rPr>
        <w:t>w ramach projektu POWR.03.05.00-00-Z309/18</w:t>
      </w:r>
      <w:r w:rsidR="00133032" w:rsidRPr="00133032">
        <w:rPr>
          <w:rFonts w:ascii="Verdana" w:hAnsi="Verdana"/>
          <w:color w:val="000000" w:themeColor="text1"/>
          <w:sz w:val="20"/>
          <w:szCs w:val="20"/>
        </w:rPr>
        <w:t xml:space="preserve">, pt. Zintegrowany Program Rozwoju Akademii Górniczo-Hutniczej w Krakowie II - </w:t>
      </w:r>
      <w:r w:rsidR="00133032" w:rsidRPr="00133032">
        <w:rPr>
          <w:rFonts w:ascii="Verdana" w:eastAsia="Arial Unicode MS" w:hAnsi="Verdana"/>
          <w:sz w:val="20"/>
          <w:szCs w:val="20"/>
        </w:rPr>
        <w:t>pt. Zintegrowany Program Rozwoju Akademii Górniczo-Hutniczej w Krakowie</w:t>
      </w:r>
      <w:r w:rsidR="00133032" w:rsidRPr="001F2BA2">
        <w:rPr>
          <w:rFonts w:ascii="Verdana" w:hAnsi="Verdana" w:cs="TimesNewRomanPSMT"/>
          <w:color w:val="000000"/>
          <w:sz w:val="20"/>
          <w:szCs w:val="20"/>
        </w:rPr>
        <w:t xml:space="preserve"> </w:t>
      </w:r>
    </w:p>
    <w:p w14:paraId="6F32E191" w14:textId="381F2131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133032">
        <w:rPr>
          <w:rFonts w:ascii="Verdana" w:hAnsi="Verdana" w:cs="TimesNewRomanPSMT"/>
          <w:color w:val="000000"/>
          <w:sz w:val="20"/>
          <w:szCs w:val="20"/>
        </w:rPr>
        <w:t>112</w:t>
      </w:r>
      <w:r w:rsidR="007D1845">
        <w:rPr>
          <w:rFonts w:ascii="Verdana" w:hAnsi="Verdana" w:cs="TimesNewRomanPSMT"/>
          <w:color w:val="000000"/>
          <w:sz w:val="20"/>
          <w:szCs w:val="20"/>
        </w:rPr>
        <w:t>/21.</w:t>
      </w:r>
    </w:p>
    <w:p w14:paraId="0E04635A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596427EB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725C535C" w14:textId="77777777"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14:paraId="5AF6ED5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14:paraId="44A6472E" w14:textId="77777777"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14:paraId="3A058FB2" w14:textId="77777777"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14:paraId="02666D4B" w14:textId="77777777"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14:paraId="2E7B909E" w14:textId="77777777"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14:paraId="5567C3F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14:paraId="08D6691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14:paraId="5377901D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14:paraId="07B34724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14:paraId="03BCF33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14:paraId="4D918084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14:paraId="61FC17C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14:paraId="1F2822C1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14:paraId="61C9FF35" w14:textId="77777777"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14:paraId="1D507DD5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14:paraId="33F80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5123ECA6" w14:textId="77777777"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14:paraId="6A3A83C7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14:paraId="61DE6393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14:paraId="2B9EE907" w14:textId="77777777"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14:paraId="0A5E773B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14:paraId="6510C30F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14:paraId="4F18123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14:paraId="69803DF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14:paraId="77D6397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14:paraId="7066A8E5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14:paraId="2D6A5B58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14:paraId="643F061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14:paraId="60D8EF3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14:paraId="7D5D71BB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14:paraId="04E11CF5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4B208698" w14:textId="77777777" w:rsidR="0075600E" w:rsidRDefault="0075600E" w:rsidP="0075600E">
      <w:pPr>
        <w:jc w:val="center"/>
        <w:rPr>
          <w:rFonts w:ascii="Verdana" w:hAnsi="Verdana"/>
        </w:rPr>
      </w:pPr>
    </w:p>
    <w:p w14:paraId="39D859C6" w14:textId="77777777"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14:paraId="3BF8D1A1" w14:textId="77777777"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14:paraId="538ED904" w14:textId="77777777"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14:paraId="2A284BE4" w14:textId="77777777" w:rsidR="0075600E" w:rsidRDefault="0075600E" w:rsidP="0075600E">
      <w:pPr>
        <w:jc w:val="center"/>
        <w:rPr>
          <w:rFonts w:ascii="Verdana" w:hAnsi="Verdana"/>
        </w:rPr>
      </w:pPr>
    </w:p>
    <w:p w14:paraId="66F430B5" w14:textId="77777777" w:rsidR="0075600E" w:rsidRDefault="0075600E" w:rsidP="0075600E">
      <w:pPr>
        <w:jc w:val="center"/>
        <w:rPr>
          <w:rFonts w:ascii="Verdana" w:hAnsi="Verdana"/>
        </w:rPr>
      </w:pPr>
    </w:p>
    <w:p w14:paraId="40FD8983" w14:textId="77777777"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14:paraId="599146CC" w14:textId="77777777" w:rsidR="0075600E" w:rsidRDefault="0075600E" w:rsidP="0075600E">
      <w:pPr>
        <w:jc w:val="center"/>
        <w:rPr>
          <w:rFonts w:ascii="Verdana" w:hAnsi="Verdana"/>
        </w:rPr>
      </w:pPr>
    </w:p>
    <w:p w14:paraId="3555E2A4" w14:textId="77777777" w:rsidR="0075600E" w:rsidRDefault="0075600E" w:rsidP="0075600E">
      <w:pPr>
        <w:jc w:val="center"/>
        <w:rPr>
          <w:rFonts w:ascii="Verdana" w:hAnsi="Verdana"/>
        </w:rPr>
      </w:pPr>
    </w:p>
    <w:p w14:paraId="3AE481F3" w14:textId="77777777" w:rsidR="0075600E" w:rsidRDefault="0075600E" w:rsidP="0075600E">
      <w:pPr>
        <w:jc w:val="center"/>
        <w:rPr>
          <w:rFonts w:ascii="Verdana" w:hAnsi="Verdana"/>
        </w:rPr>
      </w:pPr>
    </w:p>
    <w:p w14:paraId="6B5A0EFB" w14:textId="77777777"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8FDACDD" w14:textId="77777777" w:rsidR="0075600E" w:rsidRPr="00C71549" w:rsidRDefault="0075600E" w:rsidP="0075600E">
      <w:pPr>
        <w:rPr>
          <w:rFonts w:ascii="Verdana" w:hAnsi="Verdana" w:cs="Arial"/>
          <w:spacing w:val="-6"/>
        </w:rPr>
      </w:pPr>
    </w:p>
    <w:p w14:paraId="36DD99E4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E658030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0E1DD077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28D30EBE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A469087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3023742B" w14:textId="77777777"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5B2C6964" w14:textId="77777777" w:rsidR="0075600E" w:rsidRDefault="0075600E" w:rsidP="0075600E">
      <w:pPr>
        <w:jc w:val="both"/>
        <w:rPr>
          <w:rFonts w:ascii="Calibri" w:eastAsia="Calibri" w:hAnsi="Calibri" w:cs="Calibri"/>
        </w:rPr>
      </w:pPr>
    </w:p>
    <w:p w14:paraId="51D3FE03" w14:textId="77777777"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14:paraId="4CC4AD61" w14:textId="77777777"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03C387B" w14:textId="77777777"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14FA326" w14:textId="77777777"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3732A1D3" w14:textId="77777777"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14:paraId="2C76FE42" w14:textId="77777777"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14:paraId="6C050550" w14:textId="77777777"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17A9B804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10809A7B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14:paraId="30B32A7D" w14:textId="77777777"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DDFE97B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F0557" w14:textId="77777777" w:rsidR="009A1EED" w:rsidRDefault="009A1EED">
      <w:r>
        <w:separator/>
      </w:r>
    </w:p>
  </w:endnote>
  <w:endnote w:type="continuationSeparator" w:id="0">
    <w:p w14:paraId="6B8EEBAC" w14:textId="77777777" w:rsidR="009A1EED" w:rsidRDefault="009A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883D3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85A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519E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0EA44" w14:textId="77777777" w:rsidR="009A1EED" w:rsidRDefault="009A1EED">
      <w:r>
        <w:separator/>
      </w:r>
    </w:p>
  </w:footnote>
  <w:footnote w:type="continuationSeparator" w:id="0">
    <w:p w14:paraId="62BE0A71" w14:textId="77777777" w:rsidR="009A1EED" w:rsidRDefault="009A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393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AF84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F2392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2633F6"/>
    <w:multiLevelType w:val="hybridMultilevel"/>
    <w:tmpl w:val="90A22156"/>
    <w:lvl w:ilvl="0" w:tplc="49709FA2">
      <w:start w:val="1"/>
      <w:numFmt w:val="decimal"/>
      <w:lvlText w:val="%1."/>
      <w:lvlJc w:val="left"/>
      <w:pPr>
        <w:ind w:left="71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803E3A"/>
    <w:multiLevelType w:val="hybridMultilevel"/>
    <w:tmpl w:val="4FB09246"/>
    <w:lvl w:ilvl="0" w:tplc="32204940">
      <w:start w:val="1"/>
      <w:numFmt w:val="decimal"/>
      <w:lvlText w:val="%1."/>
      <w:lvlJc w:val="left"/>
      <w:pPr>
        <w:ind w:left="7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3"/>
  </w:num>
  <w:num w:numId="4">
    <w:abstractNumId w:val="13"/>
  </w:num>
  <w:num w:numId="5">
    <w:abstractNumId w:val="16"/>
  </w:num>
  <w:num w:numId="6">
    <w:abstractNumId w:val="12"/>
  </w:num>
  <w:num w:numId="7">
    <w:abstractNumId w:val="19"/>
  </w:num>
  <w:num w:numId="8">
    <w:abstractNumId w:val="14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0"/>
  </w:num>
  <w:num w:numId="18">
    <w:abstractNumId w:val="5"/>
  </w:num>
  <w:num w:numId="19">
    <w:abstractNumId w:val="10"/>
  </w:num>
  <w:num w:numId="20">
    <w:abstractNumId w:val="21"/>
  </w:num>
  <w:num w:numId="21">
    <w:abstractNumId w:val="9"/>
  </w:num>
  <w:num w:numId="2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4A"/>
    <w:rsid w:val="00007A4A"/>
    <w:rsid w:val="00093688"/>
    <w:rsid w:val="000B6493"/>
    <w:rsid w:val="000E6EAF"/>
    <w:rsid w:val="00111747"/>
    <w:rsid w:val="00133032"/>
    <w:rsid w:val="001836C1"/>
    <w:rsid w:val="001B682A"/>
    <w:rsid w:val="001D7E55"/>
    <w:rsid w:val="001F2F0A"/>
    <w:rsid w:val="002D5E0A"/>
    <w:rsid w:val="0030650E"/>
    <w:rsid w:val="003A7751"/>
    <w:rsid w:val="00446B8D"/>
    <w:rsid w:val="00451B18"/>
    <w:rsid w:val="004973AF"/>
    <w:rsid w:val="004A0F0D"/>
    <w:rsid w:val="004C1054"/>
    <w:rsid w:val="0050385D"/>
    <w:rsid w:val="00552A66"/>
    <w:rsid w:val="005D69AA"/>
    <w:rsid w:val="005F5AE1"/>
    <w:rsid w:val="00645EFB"/>
    <w:rsid w:val="00691104"/>
    <w:rsid w:val="006D0F7E"/>
    <w:rsid w:val="007007FD"/>
    <w:rsid w:val="0074784E"/>
    <w:rsid w:val="0075600E"/>
    <w:rsid w:val="007613A2"/>
    <w:rsid w:val="00774622"/>
    <w:rsid w:val="007858A8"/>
    <w:rsid w:val="00787EB5"/>
    <w:rsid w:val="007D1845"/>
    <w:rsid w:val="007D2881"/>
    <w:rsid w:val="007D2D0B"/>
    <w:rsid w:val="00864D66"/>
    <w:rsid w:val="00892E0C"/>
    <w:rsid w:val="008C28D7"/>
    <w:rsid w:val="008C634A"/>
    <w:rsid w:val="00976B68"/>
    <w:rsid w:val="009A1EED"/>
    <w:rsid w:val="009D554D"/>
    <w:rsid w:val="009F2784"/>
    <w:rsid w:val="00A00864"/>
    <w:rsid w:val="00A2054D"/>
    <w:rsid w:val="00A326F9"/>
    <w:rsid w:val="00A82F98"/>
    <w:rsid w:val="00AE506E"/>
    <w:rsid w:val="00AF42D3"/>
    <w:rsid w:val="00B14C5E"/>
    <w:rsid w:val="00B46AF2"/>
    <w:rsid w:val="00B75500"/>
    <w:rsid w:val="00B8264E"/>
    <w:rsid w:val="00B93047"/>
    <w:rsid w:val="00BA2036"/>
    <w:rsid w:val="00BE4BCF"/>
    <w:rsid w:val="00C06A4D"/>
    <w:rsid w:val="00C75B3E"/>
    <w:rsid w:val="00C945BB"/>
    <w:rsid w:val="00CD329B"/>
    <w:rsid w:val="00D15551"/>
    <w:rsid w:val="00D2476E"/>
    <w:rsid w:val="00D52207"/>
    <w:rsid w:val="00D679EB"/>
    <w:rsid w:val="00D67DB9"/>
    <w:rsid w:val="00DA1BE1"/>
    <w:rsid w:val="00DB133F"/>
    <w:rsid w:val="00E32983"/>
    <w:rsid w:val="00E73A2C"/>
    <w:rsid w:val="00E8656B"/>
    <w:rsid w:val="00ED2BA1"/>
    <w:rsid w:val="00F16EC6"/>
    <w:rsid w:val="00F20D4C"/>
    <w:rsid w:val="00F54208"/>
    <w:rsid w:val="00F55672"/>
    <w:rsid w:val="00F96E4B"/>
    <w:rsid w:val="00F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0BF04-78E2-4057-9D82-0FBCF82F8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2547</Words>
  <Characters>18626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2</cp:revision>
  <cp:lastPrinted>1899-12-31T23:00:00Z</cp:lastPrinted>
  <dcterms:created xsi:type="dcterms:W3CDTF">2021-08-09T10:34:00Z</dcterms:created>
  <dcterms:modified xsi:type="dcterms:W3CDTF">2021-08-09T10:34:00Z</dcterms:modified>
</cp:coreProperties>
</file>