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83BC5E9" w:rsidR="005A4CE4" w:rsidRPr="00A5283E" w:rsidRDefault="005A4CE4" w:rsidP="00B60E51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B60E51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r w:rsidR="00A5283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5283E">
        <w:rPr>
          <w:rFonts w:ascii="Times New Roman" w:hAnsi="Times New Roman"/>
          <w:b/>
          <w:color w:val="000000" w:themeColor="text1"/>
        </w:rPr>
        <w:t>Szkolenie z oprogramowania biurowego MS-Office w zakresie edytora tekstu oraz arkusza kalkulacyjnego dla pracowników administracyjnych obsługujących studentów oraz działalności B+R - Kc-zp.272-424/21</w:t>
      </w:r>
      <w:r w:rsidRPr="00B60E51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B60E5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B60E5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B60E51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26A93CF1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FB6F73">
        <w:rPr>
          <w:rFonts w:ascii="Arial" w:hAnsi="Arial" w:cs="Arial"/>
          <w:b/>
          <w:sz w:val="20"/>
          <w:szCs w:val="20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CF2C3" w14:textId="77777777" w:rsidR="00AA758B" w:rsidRDefault="00AA758B" w:rsidP="0038231F">
      <w:pPr>
        <w:spacing w:after="0" w:line="240" w:lineRule="auto"/>
      </w:pPr>
      <w:r>
        <w:separator/>
      </w:r>
    </w:p>
  </w:endnote>
  <w:endnote w:type="continuationSeparator" w:id="0">
    <w:p w14:paraId="5C6E6BE5" w14:textId="77777777" w:rsidR="00AA758B" w:rsidRDefault="00AA7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55B5B" w14:textId="77777777" w:rsidR="00A5283E" w:rsidRDefault="00A528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F17AA" w14:textId="77777777" w:rsidR="00A5283E" w:rsidRDefault="00A52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C9F95" w14:textId="77777777" w:rsidR="00AA758B" w:rsidRDefault="00AA758B" w:rsidP="0038231F">
      <w:pPr>
        <w:spacing w:after="0" w:line="240" w:lineRule="auto"/>
      </w:pPr>
      <w:r>
        <w:separator/>
      </w:r>
    </w:p>
  </w:footnote>
  <w:footnote w:type="continuationSeparator" w:id="0">
    <w:p w14:paraId="44132784" w14:textId="77777777" w:rsidR="00AA758B" w:rsidRDefault="00AA75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8FC23" w14:textId="77777777" w:rsidR="00A5283E" w:rsidRDefault="00A52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0EF29" w14:textId="75259B83" w:rsidR="00C25002" w:rsidRPr="00C25002" w:rsidRDefault="00A5283E" w:rsidP="00C25002">
    <w:pPr>
      <w:suppressAutoHyphens/>
      <w:spacing w:after="0" w:line="240" w:lineRule="auto"/>
      <w:jc w:val="center"/>
      <w:rPr>
        <w:lang w:eastAsia="zh-CN"/>
      </w:rPr>
    </w:pPr>
    <w:r>
      <w:rPr>
        <w:noProof/>
      </w:rPr>
      <w:drawing>
        <wp:inline distT="0" distB="0" distL="0" distR="0" wp14:anchorId="3ECBE9F9" wp14:editId="29E71B0F">
          <wp:extent cx="5760720" cy="532389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3C46" w14:textId="77777777" w:rsidR="00A5283E" w:rsidRDefault="00A52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A42"/>
    <w:rsid w:val="00A5283E"/>
    <w:rsid w:val="00AA758B"/>
    <w:rsid w:val="00AE51E4"/>
    <w:rsid w:val="00AE6FF2"/>
    <w:rsid w:val="00B0088C"/>
    <w:rsid w:val="00B15219"/>
    <w:rsid w:val="00B15FD3"/>
    <w:rsid w:val="00B34079"/>
    <w:rsid w:val="00B60E51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DF7A7F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73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2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E2A11-F3A1-4B78-BC8C-85E61C6B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Patrycja Droździel</cp:lastModifiedBy>
  <cp:revision>3</cp:revision>
  <cp:lastPrinted>2016-07-26T10:32:00Z</cp:lastPrinted>
  <dcterms:created xsi:type="dcterms:W3CDTF">2021-08-09T10:37:00Z</dcterms:created>
  <dcterms:modified xsi:type="dcterms:W3CDTF">2021-08-09T10:41:00Z</dcterms:modified>
</cp:coreProperties>
</file>