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B626D90" w:rsidR="00E40A3C" w:rsidRPr="0059143F" w:rsidRDefault="00E40A3C" w:rsidP="00E40A3C">
      <w:pPr>
        <w:tabs>
          <w:tab w:val="left" w:pos="0"/>
        </w:tabs>
        <w:rPr>
          <w:b/>
          <w:sz w:val="24"/>
          <w:szCs w:val="24"/>
        </w:rPr>
      </w:pPr>
      <w:r w:rsidRPr="0059143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59143F">
        <w:rPr>
          <w:sz w:val="24"/>
          <w:szCs w:val="24"/>
        </w:rPr>
        <w:t xml:space="preserve">przetarg nieograniczony </w:t>
      </w:r>
      <w:r w:rsidRPr="0059143F">
        <w:rPr>
          <w:color w:val="000000"/>
          <w:sz w:val="24"/>
          <w:szCs w:val="24"/>
        </w:rPr>
        <w:t>na:</w:t>
      </w:r>
      <w:r w:rsidR="007105ED" w:rsidRPr="0059143F">
        <w:rPr>
          <w:b/>
          <w:color w:val="000000" w:themeColor="text1"/>
          <w:sz w:val="24"/>
          <w:szCs w:val="24"/>
        </w:rPr>
        <w:t xml:space="preserve"> </w:t>
      </w:r>
      <w:r w:rsidR="0059143F" w:rsidRPr="0059143F">
        <w:rPr>
          <w:b/>
          <w:color w:val="000000" w:themeColor="text1"/>
          <w:sz w:val="24"/>
          <w:szCs w:val="24"/>
        </w:rPr>
        <w:t>Szkolenie z oprogramowania biurowego MS-Office w zakresie edytora tekstu oraz arkusza kalkulacyjnego dla pracowników administracyjnych obsługujących studentów oraz działalności B+R - Kc-zp.272-424/</w:t>
      </w:r>
      <w:r w:rsidR="0059143F" w:rsidRPr="0059143F">
        <w:rPr>
          <w:b/>
          <w:color w:val="000000" w:themeColor="text1"/>
          <w:sz w:val="24"/>
          <w:szCs w:val="24"/>
        </w:rPr>
        <w:t>21</w:t>
      </w:r>
      <w:r w:rsidRPr="0059143F">
        <w:rPr>
          <w:b/>
          <w:sz w:val="24"/>
          <w:szCs w:val="24"/>
        </w:rPr>
        <w:t xml:space="preserve">, </w:t>
      </w:r>
      <w:r w:rsidRPr="0059143F"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E40A3C" w14:paraId="48785F38" w14:textId="77777777" w:rsidTr="00285629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14:paraId="31981277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14:paraId="32093579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14:paraId="26553F6C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0A3C" w:rsidRDefault="00E40A3C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40A3C" w14:paraId="21D5C273" w14:textId="77777777" w:rsidTr="00285629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14:paraId="3EDE772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14:paraId="778E339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14:paraId="255DFD93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0A3C" w14:paraId="7B668A21" w14:textId="77777777" w:rsidTr="00285629">
        <w:trPr>
          <w:cantSplit/>
          <w:trHeight w:val="921"/>
        </w:trPr>
        <w:tc>
          <w:tcPr>
            <w:tcW w:w="633" w:type="dxa"/>
          </w:tcPr>
          <w:p w14:paraId="20918BA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0AA718EE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477409B9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9A5DEF0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0A3C" w14:paraId="298C3FD5" w14:textId="77777777" w:rsidTr="00285629">
        <w:trPr>
          <w:cantSplit/>
          <w:trHeight w:val="870"/>
        </w:trPr>
        <w:tc>
          <w:tcPr>
            <w:tcW w:w="633" w:type="dxa"/>
          </w:tcPr>
          <w:p w14:paraId="27CE183D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14:paraId="2884A69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14:paraId="03F6CA51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2DBC3D66" w14:textId="77777777" w:rsidR="00E40A3C" w:rsidRDefault="00E40A3C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F094E" w14:textId="77777777" w:rsidR="00066BF7" w:rsidRDefault="00066BF7">
      <w:r>
        <w:separator/>
      </w:r>
    </w:p>
  </w:endnote>
  <w:endnote w:type="continuationSeparator" w:id="0">
    <w:p w14:paraId="1BDAF6DE" w14:textId="77777777" w:rsidR="00066BF7" w:rsidRDefault="0006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1169" w14:textId="77777777" w:rsidR="00066BF7" w:rsidRDefault="00066BF7">
      <w:r>
        <w:separator/>
      </w:r>
    </w:p>
  </w:footnote>
  <w:footnote w:type="continuationSeparator" w:id="0">
    <w:p w14:paraId="0F3ACFFF" w14:textId="77777777" w:rsidR="00066BF7" w:rsidRDefault="00066BF7">
      <w:r>
        <w:continuationSeparator/>
      </w:r>
    </w:p>
  </w:footnote>
  <w:footnote w:id="1">
    <w:p w14:paraId="2D6EB44F" w14:textId="7FDDB600" w:rsidR="00E40A3C" w:rsidRDefault="00E40A3C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D76928">
        <w:rPr>
          <w:b/>
          <w:u w:val="single"/>
        </w:rPr>
        <w:t>8.1.4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31281" w14:textId="400E6B28" w:rsidR="001A068E" w:rsidRDefault="001A068E">
    <w:pPr>
      <w:pStyle w:val="Nagwek"/>
    </w:pPr>
    <w:r>
      <w:rPr>
        <w:noProof/>
      </w:rPr>
      <w:drawing>
        <wp:inline distT="0" distB="0" distL="0" distR="0" wp14:anchorId="0431AD8F" wp14:editId="4157236F">
          <wp:extent cx="5760720" cy="532389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3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F70DDA" w14:textId="77777777" w:rsidR="001A068E" w:rsidRDefault="001A068E">
    <w:pPr>
      <w:pStyle w:val="Nagwek"/>
    </w:pPr>
  </w:p>
  <w:p w14:paraId="791FDFDD" w14:textId="08A9C4FF" w:rsidR="00082E0F" w:rsidRDefault="00082E0F">
    <w:pPr>
      <w:pStyle w:val="Nagwek"/>
    </w:pPr>
    <w:r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62"/>
    <w:rsid w:val="00066BF7"/>
    <w:rsid w:val="00082E0F"/>
    <w:rsid w:val="001A068E"/>
    <w:rsid w:val="00210E8E"/>
    <w:rsid w:val="0026785E"/>
    <w:rsid w:val="00276C10"/>
    <w:rsid w:val="00561097"/>
    <w:rsid w:val="0059143F"/>
    <w:rsid w:val="006C357F"/>
    <w:rsid w:val="00702A72"/>
    <w:rsid w:val="00707683"/>
    <w:rsid w:val="007105ED"/>
    <w:rsid w:val="007F7B24"/>
    <w:rsid w:val="0080568B"/>
    <w:rsid w:val="009B7E62"/>
    <w:rsid w:val="00A40AE7"/>
    <w:rsid w:val="00A91C25"/>
    <w:rsid w:val="00C049BA"/>
    <w:rsid w:val="00C254C7"/>
    <w:rsid w:val="00C34B2E"/>
    <w:rsid w:val="00D11BC3"/>
    <w:rsid w:val="00D76928"/>
    <w:rsid w:val="00DD5BF2"/>
    <w:rsid w:val="00E40A3C"/>
    <w:rsid w:val="00E966E9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4</cp:revision>
  <cp:lastPrinted>1899-12-31T23:00:00Z</cp:lastPrinted>
  <dcterms:created xsi:type="dcterms:W3CDTF">2021-08-09T10:36:00Z</dcterms:created>
  <dcterms:modified xsi:type="dcterms:W3CDTF">2021-08-09T10:42:00Z</dcterms:modified>
</cp:coreProperties>
</file>