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5581E" w14:textId="3AF30419" w:rsidR="003D1274" w:rsidRPr="004C33A7" w:rsidRDefault="004C33A7" w:rsidP="004C33A7">
      <w:pPr>
        <w:pStyle w:val="Gwka"/>
        <w:tabs>
          <w:tab w:val="left" w:pos="6525"/>
        </w:tabs>
        <w:rPr>
          <w:rFonts w:ascii="Verdana" w:hAnsi="Verdana" w:cs="Verdana"/>
          <w:color w:val="000000"/>
          <w:sz w:val="16"/>
          <w:szCs w:val="16"/>
          <w:lang w:eastAsia="pl-PL"/>
        </w:rPr>
      </w:pPr>
      <w:r w:rsidRPr="004C33A7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       </w:t>
      </w:r>
      <w:r w:rsidR="00EE780E">
        <w:rPr>
          <w:noProof/>
        </w:rPr>
        <w:pict w14:anchorId="0FE0B7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53pt;height:42pt;visibility:visible;mso-wrap-style:square">
            <v:imagedata r:id="rId7" o:title=""/>
          </v:shape>
        </w:pict>
      </w:r>
    </w:p>
    <w:p w14:paraId="1E622296" w14:textId="77777777" w:rsidR="001056DE" w:rsidRDefault="001056DE" w:rsidP="003D1274">
      <w:pPr>
        <w:pStyle w:val="Nagwek3"/>
        <w:ind w:left="0"/>
        <w:rPr>
          <w:rFonts w:ascii="Verdana" w:hAnsi="Verdana"/>
          <w:spacing w:val="20"/>
        </w:rPr>
      </w:pPr>
      <w:r w:rsidRPr="001056DE">
        <w:rPr>
          <w:rFonts w:ascii="Verdana" w:hAnsi="Verdana"/>
          <w:spacing w:val="20"/>
        </w:rPr>
        <w:t xml:space="preserve">                               </w:t>
      </w:r>
    </w:p>
    <w:p w14:paraId="35D583FF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5B35AD9E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35527A63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382E08B3" w14:textId="77777777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4C33A7">
        <w:rPr>
          <w:rFonts w:ascii="Verdana" w:hAnsi="Verdana"/>
          <w:sz w:val="20"/>
          <w:szCs w:val="20"/>
        </w:rPr>
        <w:t xml:space="preserve">przetarg nieograniczony (ar. 129 ust.1 pkt 1 ustawy </w:t>
      </w:r>
      <w:proofErr w:type="spellStart"/>
      <w:r w:rsidR="004C33A7">
        <w:rPr>
          <w:rFonts w:ascii="Verdana" w:hAnsi="Verdana"/>
          <w:sz w:val="20"/>
          <w:szCs w:val="20"/>
        </w:rPr>
        <w:t>Pzp</w:t>
      </w:r>
      <w:proofErr w:type="spellEnd"/>
      <w:r w:rsidR="004C33A7">
        <w:rPr>
          <w:rFonts w:ascii="Verdana" w:hAnsi="Verdana"/>
          <w:sz w:val="20"/>
          <w:szCs w:val="20"/>
        </w:rPr>
        <w:t>.)</w:t>
      </w:r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14:paraId="1AA6ABF7" w14:textId="4577DB25" w:rsidR="00EE780E" w:rsidRDefault="00EE780E" w:rsidP="00EE780E">
      <w:pPr>
        <w:keepNext/>
        <w:jc w:val="both"/>
        <w:outlineLvl w:val="0"/>
        <w:rPr>
          <w:b/>
          <w:sz w:val="28"/>
          <w:szCs w:val="28"/>
          <w:lang w:eastAsia="pl-PL"/>
        </w:rPr>
      </w:pPr>
      <w:r w:rsidRPr="00EE780E">
        <w:rPr>
          <w:b/>
          <w:color w:val="000000"/>
          <w:sz w:val="28"/>
          <w:szCs w:val="28"/>
        </w:rPr>
        <w:t>szkolenie z oprogramowania biurowego MS-Office w zakresie edytora tekstu oraz arkusza kalkulacyjnego dla pracowników administracyjnych obsługujących studentów oraz działalności B+R - Kc-zp.272-424/21</w:t>
      </w:r>
    </w:p>
    <w:p w14:paraId="69491B8E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34B30747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532B0FD3" w14:textId="77777777" w:rsidR="00623F70" w:rsidRPr="004C33A7" w:rsidRDefault="00237270" w:rsidP="004C33A7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360AF41C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5D43A392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06E70A3C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68804C61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1CFF0201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7DFC8EE4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73ECFBDE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2B950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C0EE6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696B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6D6CE7FB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7773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9E0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121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038E59D5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C754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109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3F7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0718F56F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638C4783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17A06288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7EF0AB22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71E22C3D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86827" w14:textId="77777777" w:rsidR="00D172D1" w:rsidRDefault="00D172D1">
      <w:pPr>
        <w:spacing w:after="0" w:line="240" w:lineRule="auto"/>
      </w:pPr>
      <w:r>
        <w:separator/>
      </w:r>
    </w:p>
  </w:endnote>
  <w:endnote w:type="continuationSeparator" w:id="0">
    <w:p w14:paraId="3AB4C442" w14:textId="77777777" w:rsidR="00D172D1" w:rsidRDefault="00D17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9326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EEDAC7" w14:textId="77777777" w:rsidR="00336EEB" w:rsidRDefault="00EE780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0632" w14:textId="77777777" w:rsidR="00336EEB" w:rsidRDefault="00EE780E" w:rsidP="004704CB">
    <w:pPr>
      <w:pStyle w:val="Stopka"/>
      <w:framePr w:wrap="around" w:vAnchor="text" w:hAnchor="margin" w:xAlign="right" w:y="1"/>
      <w:rPr>
        <w:rStyle w:val="Numerstrony"/>
      </w:rPr>
    </w:pPr>
  </w:p>
  <w:p w14:paraId="4AAA7F69" w14:textId="77777777" w:rsidR="00336EEB" w:rsidRDefault="00EE780E" w:rsidP="00336EEB">
    <w:pPr>
      <w:pStyle w:val="Stopka"/>
      <w:tabs>
        <w:tab w:val="clear" w:pos="4536"/>
      </w:tabs>
      <w:jc w:val="center"/>
    </w:pPr>
    <w:r>
      <w:rPr>
        <w:noProof/>
      </w:rPr>
      <w:pict w14:anchorId="19C3E4D9">
        <v:line id="_x0000_s2049" style="position:absolute;left:0;text-align:left;z-index:251659264" from="-3.85pt,8.7pt" to="455.15pt,8.7pt"/>
      </w:pict>
    </w:r>
  </w:p>
  <w:p w14:paraId="09E6B16B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9C02A" w14:textId="77777777" w:rsidR="00903726" w:rsidRDefault="00EE78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52CF4" w14:textId="77777777" w:rsidR="00D172D1" w:rsidRDefault="00D172D1">
      <w:pPr>
        <w:spacing w:after="0" w:line="240" w:lineRule="auto"/>
      </w:pPr>
      <w:r>
        <w:separator/>
      </w:r>
    </w:p>
  </w:footnote>
  <w:footnote w:type="continuationSeparator" w:id="0">
    <w:p w14:paraId="66C428F0" w14:textId="77777777" w:rsidR="00D172D1" w:rsidRDefault="00D172D1">
      <w:pPr>
        <w:spacing w:after="0" w:line="240" w:lineRule="auto"/>
      </w:pPr>
      <w:r>
        <w:continuationSeparator/>
      </w:r>
    </w:p>
  </w:footnote>
  <w:footnote w:id="1">
    <w:p w14:paraId="0B2F1168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27BB7B94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06C34" w14:textId="77777777" w:rsidR="00903726" w:rsidRDefault="00EE78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E393" w14:textId="77777777" w:rsidR="00903726" w:rsidRDefault="00EE78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A0FC6" w14:textId="77777777" w:rsidR="00903726" w:rsidRDefault="00EE78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172D1"/>
    <w:rsid w:val="000563B7"/>
    <w:rsid w:val="000E6C60"/>
    <w:rsid w:val="000F6E99"/>
    <w:rsid w:val="001056DE"/>
    <w:rsid w:val="001F4E82"/>
    <w:rsid w:val="00237270"/>
    <w:rsid w:val="00285E58"/>
    <w:rsid w:val="002923F6"/>
    <w:rsid w:val="003D1274"/>
    <w:rsid w:val="00430A9F"/>
    <w:rsid w:val="004C33A7"/>
    <w:rsid w:val="005E5BD1"/>
    <w:rsid w:val="00623F70"/>
    <w:rsid w:val="00927537"/>
    <w:rsid w:val="0093180B"/>
    <w:rsid w:val="00BC579B"/>
    <w:rsid w:val="00D137A1"/>
    <w:rsid w:val="00D172D1"/>
    <w:rsid w:val="00D70839"/>
    <w:rsid w:val="00E67EFE"/>
    <w:rsid w:val="00EE780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CA594A"/>
  <w15:docId w15:val="{886CCD4E-6851-49CE-94F3-0AB09F0A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4C33A7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18C1C-B448-456D-9AD2-F9AE0FA09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Patrycja Droździel</cp:lastModifiedBy>
  <cp:revision>4</cp:revision>
  <cp:lastPrinted>2021-04-22T08:26:00Z</cp:lastPrinted>
  <dcterms:created xsi:type="dcterms:W3CDTF">2021-04-22T08:26:00Z</dcterms:created>
  <dcterms:modified xsi:type="dcterms:W3CDTF">2021-08-20T09:09:00Z</dcterms:modified>
</cp:coreProperties>
</file>