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DBFCF39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E1948">
        <w:rPr>
          <w:b/>
          <w:bCs/>
        </w:rPr>
        <w:t>10</w:t>
      </w:r>
      <w:r w:rsidRPr="00272917">
        <w:rPr>
          <w:b/>
          <w:bCs/>
        </w:rPr>
        <w:t>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619D84A5" w14:textId="77777777" w:rsidR="00AE1948" w:rsidRDefault="00AE1948" w:rsidP="00AE1948">
      <w:pPr>
        <w:jc w:val="center"/>
        <w:rPr>
          <w:sz w:val="22"/>
          <w:szCs w:val="22"/>
        </w:rPr>
      </w:pPr>
      <w:r>
        <w:rPr>
          <w:b/>
        </w:rPr>
        <w:t>Remont balkonów przy pokojach mieszkańców w budynku Nowy Blok w Domu Pomocy Społecznej w Osieku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7BB2C8A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gwarancji</w:t>
            </w:r>
            <w:r w:rsidR="004C3DF9">
              <w:rPr>
                <w:b/>
                <w:sz w:val="22"/>
                <w:szCs w:val="22"/>
              </w:rPr>
              <w:t xml:space="preserve"> i </w:t>
            </w:r>
            <w:r w:rsidR="004C3DF9">
              <w:rPr>
                <w:b/>
                <w:sz w:val="22"/>
                <w:szCs w:val="22"/>
              </w:rPr>
              <w:t xml:space="preserve">rękojmi 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3BBF18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029BD08D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>roboty</w:t>
      </w:r>
      <w:r w:rsidR="00AE1948">
        <w:rPr>
          <w:sz w:val="22"/>
        </w:rPr>
        <w:t xml:space="preserve"> </w:t>
      </w:r>
      <w:r w:rsidR="00584709" w:rsidRPr="00584709">
        <w:rPr>
          <w:sz w:val="22"/>
        </w:rPr>
        <w:t xml:space="preserve">związane z </w:t>
      </w:r>
      <w:r w:rsidR="00AE1948">
        <w:rPr>
          <w:sz w:val="22"/>
        </w:rPr>
        <w:t xml:space="preserve">remontem balkonów przy pokojach mieszkańców DPS </w:t>
      </w:r>
      <w:r w:rsidR="00AE1948">
        <w:rPr>
          <w:sz w:val="22"/>
        </w:rPr>
        <w:br/>
        <w:t>w Osieku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AE1948">
        <w:rPr>
          <w:sz w:val="22"/>
        </w:rPr>
        <w:t>.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1FEDF" w14:textId="77777777" w:rsidR="00434999" w:rsidRDefault="00434999" w:rsidP="00FF57EE">
      <w:r>
        <w:separator/>
      </w:r>
    </w:p>
  </w:endnote>
  <w:endnote w:type="continuationSeparator" w:id="0">
    <w:p w14:paraId="02DCBBE6" w14:textId="77777777" w:rsidR="00434999" w:rsidRDefault="0043499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DBBA3" w14:textId="77777777" w:rsidR="00434999" w:rsidRDefault="00434999" w:rsidP="00FF57EE">
      <w:r>
        <w:separator/>
      </w:r>
    </w:p>
  </w:footnote>
  <w:footnote w:type="continuationSeparator" w:id="0">
    <w:p w14:paraId="72CC6FDE" w14:textId="77777777" w:rsidR="00434999" w:rsidRDefault="00434999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B769C"/>
    <w:rsid w:val="00416884"/>
    <w:rsid w:val="00434999"/>
    <w:rsid w:val="00493A1E"/>
    <w:rsid w:val="004B0785"/>
    <w:rsid w:val="004C3DF9"/>
    <w:rsid w:val="004D47E1"/>
    <w:rsid w:val="004D5A42"/>
    <w:rsid w:val="004E2126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2021-07-21T09:38:00Z</cp:lastPrinted>
  <dcterms:created xsi:type="dcterms:W3CDTF">2021-07-30T05:39:00Z</dcterms:created>
  <dcterms:modified xsi:type="dcterms:W3CDTF">2021-08-23T07:18:00Z</dcterms:modified>
</cp:coreProperties>
</file>