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4B1E5E" w:rsidRPr="004B1E5E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6428D99B" w14:textId="77777777" w:rsidTr="00AF7375">
        <w:tc>
          <w:tcPr>
            <w:tcW w:w="9104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16E26BC9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05A4A" w:rsidRPr="00C05A4A">
        <w:rPr>
          <w:rFonts w:ascii="Times New Roman" w:eastAsia="Times New Roman" w:hAnsi="Times New Roman"/>
          <w:b/>
          <w:lang w:eastAsia="pl-PL"/>
        </w:rPr>
        <w:t>PCUW.261.3.</w:t>
      </w:r>
      <w:r w:rsidR="002E59B1">
        <w:rPr>
          <w:rFonts w:ascii="Times New Roman" w:eastAsia="Times New Roman" w:hAnsi="Times New Roman"/>
          <w:b/>
          <w:lang w:eastAsia="pl-PL"/>
        </w:rPr>
        <w:t>10</w:t>
      </w:r>
      <w:r w:rsidR="00C05A4A" w:rsidRPr="00C05A4A">
        <w:rPr>
          <w:rFonts w:ascii="Times New Roman" w:eastAsia="Times New Roman" w:hAnsi="Times New Roman"/>
          <w:b/>
          <w:lang w:eastAsia="pl-PL"/>
        </w:rPr>
        <w:t>.2021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51832B54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62369E">
        <w:rPr>
          <w:rFonts w:ascii="Times New Roman" w:hAnsi="Times New Roman"/>
        </w:rPr>
        <w:t xml:space="preserve">tj.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 xml:space="preserve">z 2021 r.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1129</w:t>
      </w:r>
      <w:r w:rsidR="00C05A4A" w:rsidRPr="00C05A4A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4147AE80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5FE4395" w14:textId="3646B0AC" w:rsidR="00E27ABB" w:rsidRPr="00135DF9" w:rsidRDefault="00135DF9" w:rsidP="00135DF9">
      <w:pPr>
        <w:jc w:val="center"/>
        <w:rPr>
          <w:rFonts w:asciiTheme="minorHAnsi" w:eastAsiaTheme="minorHAnsi" w:hAnsiTheme="minorHAnsi" w:cstheme="minorBidi"/>
        </w:rPr>
      </w:pPr>
      <w:r w:rsidRPr="00135DF9">
        <w:rPr>
          <w:rFonts w:ascii="Times New Roman" w:eastAsiaTheme="minorHAnsi" w:hAnsi="Times New Roman" w:cstheme="minorBidi"/>
          <w:b/>
        </w:rPr>
        <w:t>Remont balkonów przy pokojach mieszkańców w budynku Nowy Blok w Domu Pomocy Społecznej w Osieku</w:t>
      </w:r>
      <w:r w:rsidR="00C05A4A" w:rsidRPr="00C05A4A">
        <w:rPr>
          <w:rFonts w:ascii="Times New Roman" w:eastAsia="Times New Roman" w:hAnsi="Times New Roman"/>
          <w:b/>
          <w:lang w:eastAsia="pl-PL"/>
        </w:rPr>
        <w:t>.</w:t>
      </w:r>
    </w:p>
    <w:p w14:paraId="3673983A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DD16C2A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5D566F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F089722" w14:textId="50F49A23"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4A0247D1" w14:textId="4A45A077" w:rsidR="00135DF9" w:rsidRDefault="004374F2" w:rsidP="00135DF9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6994C62" w14:textId="77777777" w:rsidR="00135DF9" w:rsidRPr="001D125F" w:rsidRDefault="00135DF9" w:rsidP="00135DF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lastRenderedPageBreak/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6C29BFA2" w14:textId="77777777" w:rsidR="00135DF9" w:rsidRDefault="00135DF9" w:rsidP="00135DF9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79A987A" w14:textId="50D847F3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144D27FF" w14:textId="6F0418A2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B31E522" w14:textId="142FFA95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FACE692" w14:textId="77162A9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86D65A9" w14:textId="07E1C6D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969DD1" w14:textId="5C314818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9A7B395" w14:textId="61A1466D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317A1A3" w14:textId="3CA09C1E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89203B0" w14:textId="5A0B674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2866ED5" w14:textId="7A5698E6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734A03F" w14:textId="68F488FF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8387F00" w14:textId="7A6CC6BD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A113327" w14:textId="40E427A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BD0F168" w14:textId="69C9D2CF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EA93998" w14:textId="3D1379B9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F3191A3" w14:textId="1BACF57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5522C4D" w14:textId="4C7A5DC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D6CE3BB" w14:textId="25692C24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ECF2530" w14:textId="7BD2808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59A5A18" w14:textId="1D7F1F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0E6DC6B" w14:textId="23A2B39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3D05C9B" w14:textId="5B7D7B5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7F20BC0" w14:textId="1BB9BFB6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FFC5F71" w14:textId="4FE63FF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F313010" w14:textId="2D0DB24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17D06D1" w14:textId="347B3C2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6C018F5" w14:textId="428A6474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23C9885" w14:textId="79B4131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C4E0F7D" w14:textId="29B4DAB2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1A369F8E" w14:textId="3C93C99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CA9E992" w14:textId="6D724A99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4A4B123" w14:textId="4D2C78B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E20A927" w14:textId="06060361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FBC5B48" w14:textId="6806B81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4D12983" w14:textId="47327AA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698405E" w14:textId="49EA3EF9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A7EB4CB" w14:textId="29EA9D86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8A9E5FD" w14:textId="18E8D941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7E34AE3" w14:textId="25BCA9C1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1C908EF" w14:textId="28689F0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0A9A017" w14:textId="166F765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D1A9A60" w14:textId="10A1416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FE11FA9" w14:textId="5A888DF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14769" w14:textId="77777777" w:rsidR="00AD4FB9" w:rsidRDefault="00AD4FB9" w:rsidP="00025386">
      <w:pPr>
        <w:spacing w:after="0" w:line="240" w:lineRule="auto"/>
      </w:pPr>
      <w:r>
        <w:separator/>
      </w:r>
    </w:p>
  </w:endnote>
  <w:endnote w:type="continuationSeparator" w:id="0">
    <w:p w14:paraId="0D84D6B4" w14:textId="77777777" w:rsidR="00AD4FB9" w:rsidRDefault="00AD4FB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367C8" w14:textId="77777777" w:rsidR="00AD4FB9" w:rsidRDefault="00AD4FB9" w:rsidP="00025386">
      <w:pPr>
        <w:spacing w:after="0" w:line="240" w:lineRule="auto"/>
      </w:pPr>
      <w:r>
        <w:separator/>
      </w:r>
    </w:p>
  </w:footnote>
  <w:footnote w:type="continuationSeparator" w:id="0">
    <w:p w14:paraId="3C0A6B6B" w14:textId="77777777" w:rsidR="00AD4FB9" w:rsidRDefault="00AD4FB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BB86F" w14:textId="07AA5BEE" w:rsidR="004B1E5E" w:rsidRDefault="004B1E5E">
    <w:pPr>
      <w:pStyle w:val="Nagwek"/>
    </w:pPr>
  </w:p>
  <w:p w14:paraId="47F3865D" w14:textId="77777777" w:rsidR="00C05A4A" w:rsidRDefault="00C05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84786"/>
    <w:rsid w:val="00135DF9"/>
    <w:rsid w:val="0016158F"/>
    <w:rsid w:val="001C2314"/>
    <w:rsid w:val="001D125F"/>
    <w:rsid w:val="00213980"/>
    <w:rsid w:val="002152AA"/>
    <w:rsid w:val="002E59B1"/>
    <w:rsid w:val="004374F2"/>
    <w:rsid w:val="00457FF8"/>
    <w:rsid w:val="00460705"/>
    <w:rsid w:val="00485239"/>
    <w:rsid w:val="004B1E5E"/>
    <w:rsid w:val="004E27D7"/>
    <w:rsid w:val="0055145C"/>
    <w:rsid w:val="005624D8"/>
    <w:rsid w:val="00620476"/>
    <w:rsid w:val="0062369E"/>
    <w:rsid w:val="00657A47"/>
    <w:rsid w:val="00745A44"/>
    <w:rsid w:val="007666D6"/>
    <w:rsid w:val="00824D73"/>
    <w:rsid w:val="00830970"/>
    <w:rsid w:val="00844ADE"/>
    <w:rsid w:val="008B797E"/>
    <w:rsid w:val="008F2498"/>
    <w:rsid w:val="0093388F"/>
    <w:rsid w:val="00A56A6F"/>
    <w:rsid w:val="00A87380"/>
    <w:rsid w:val="00AD4FB9"/>
    <w:rsid w:val="00AF7375"/>
    <w:rsid w:val="00B643E6"/>
    <w:rsid w:val="00B77707"/>
    <w:rsid w:val="00B84A8D"/>
    <w:rsid w:val="00BE3BCE"/>
    <w:rsid w:val="00C05A4A"/>
    <w:rsid w:val="00CB29AC"/>
    <w:rsid w:val="00D55FC4"/>
    <w:rsid w:val="00D76E47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861C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5</cp:revision>
  <cp:lastPrinted>2021-07-21T09:30:00Z</cp:lastPrinted>
  <dcterms:created xsi:type="dcterms:W3CDTF">2021-07-30T05:38:00Z</dcterms:created>
  <dcterms:modified xsi:type="dcterms:W3CDTF">2021-08-20T12:16:00Z</dcterms:modified>
</cp:coreProperties>
</file>