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DCC1C" w14:textId="22C80801" w:rsidR="00A26581" w:rsidRPr="00A718BB" w:rsidRDefault="00713DAB" w:rsidP="004C4270">
      <w:pPr>
        <w:tabs>
          <w:tab w:val="left" w:pos="694"/>
          <w:tab w:val="right" w:pos="9000"/>
        </w:tabs>
        <w:ind w:left="-1560"/>
        <w:jc w:val="right"/>
        <w:rPr>
          <w:rFonts w:ascii="Times New Roman" w:hAnsi="Times New Roman"/>
          <w:b/>
          <w:sz w:val="24"/>
          <w:szCs w:val="24"/>
        </w:rPr>
      </w:pPr>
      <w:r w:rsidRPr="00447DB7">
        <w:rPr>
          <w:noProof/>
        </w:rPr>
        <w:drawing>
          <wp:inline distT="0" distB="0" distL="0" distR="0" wp14:anchorId="6EE7E3B4" wp14:editId="6ABE442C">
            <wp:extent cx="4716145" cy="430405"/>
            <wp:effectExtent l="0" t="0" r="0" b="8255"/>
            <wp:docPr id="3" name="Obraz 3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6145" cy="43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6581" w:rsidRPr="00A718BB">
        <w:rPr>
          <w:rFonts w:ascii="Times New Roman" w:hAnsi="Times New Roman"/>
        </w:rPr>
        <w:tab/>
      </w:r>
    </w:p>
    <w:p w14:paraId="1CC019C2" w14:textId="77777777" w:rsidR="00A26581" w:rsidRPr="00615F61" w:rsidRDefault="00A26581" w:rsidP="00A26581">
      <w:pPr>
        <w:tabs>
          <w:tab w:val="right" w:pos="900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WZÓR </w:t>
      </w:r>
      <w:r w:rsidRPr="00615F61">
        <w:rPr>
          <w:rFonts w:ascii="Times New Roman" w:eastAsia="Times New Roman" w:hAnsi="Times New Roman"/>
          <w:b/>
          <w:sz w:val="28"/>
          <w:szCs w:val="28"/>
          <w:lang w:eastAsia="pl-PL"/>
        </w:rPr>
        <w:t>WYKAZ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U</w:t>
      </w:r>
      <w:r w:rsidRPr="00615F61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OSÓB 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SKIEROWANYCH</w:t>
      </w:r>
      <w:r w:rsidRPr="00615F61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Pr="00615F61">
        <w:rPr>
          <w:rFonts w:ascii="Times New Roman" w:eastAsia="Times New Roman" w:hAnsi="Times New Roman"/>
          <w:b/>
          <w:sz w:val="28"/>
          <w:szCs w:val="28"/>
          <w:lang w:eastAsia="pl-PL"/>
        </w:rPr>
        <w:br/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DO REALIZACJI</w:t>
      </w:r>
      <w:r w:rsidRPr="00615F61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ZAMÓWIENIA  </w:t>
      </w:r>
    </w:p>
    <w:p w14:paraId="10A8E5AC" w14:textId="77777777" w:rsidR="00A26581" w:rsidRPr="00D15D60" w:rsidRDefault="00A26581" w:rsidP="00D15D60">
      <w:pPr>
        <w:tabs>
          <w:tab w:val="right" w:pos="9000"/>
        </w:tabs>
        <w:spacing w:after="0" w:line="240" w:lineRule="auto"/>
        <w:ind w:left="-1418"/>
        <w:rPr>
          <w:rFonts w:ascii="Times New Roman" w:eastAsia="Times New Roman" w:hAnsi="Times New Roman"/>
          <w:sz w:val="20"/>
          <w:szCs w:val="20"/>
          <w:lang w:eastAsia="pl-PL"/>
        </w:rPr>
      </w:pPr>
      <w:r w:rsidRPr="00D15D60">
        <w:rPr>
          <w:rFonts w:ascii="Times New Roman" w:eastAsia="Times New Roman" w:hAnsi="Times New Roman"/>
          <w:sz w:val="20"/>
          <w:szCs w:val="20"/>
          <w:lang w:eastAsia="pl-PL"/>
        </w:rPr>
        <w:t>NAZWA WYKONAWCY:…………………………………….</w:t>
      </w:r>
    </w:p>
    <w:p w14:paraId="3A7FA1D2" w14:textId="77777777" w:rsidR="00A26581" w:rsidRPr="00D15D60" w:rsidRDefault="00A26581" w:rsidP="00D15D60">
      <w:pPr>
        <w:tabs>
          <w:tab w:val="right" w:pos="9000"/>
        </w:tabs>
        <w:spacing w:after="0" w:line="240" w:lineRule="auto"/>
        <w:ind w:left="-1418"/>
        <w:rPr>
          <w:rFonts w:ascii="Times New Roman" w:eastAsia="Times New Roman" w:hAnsi="Times New Roman"/>
          <w:sz w:val="20"/>
          <w:szCs w:val="20"/>
          <w:lang w:eastAsia="pl-PL"/>
        </w:rPr>
      </w:pPr>
      <w:r w:rsidRPr="00D15D60">
        <w:rPr>
          <w:rFonts w:ascii="Times New Roman" w:eastAsia="Times New Roman" w:hAnsi="Times New Roman"/>
          <w:sz w:val="20"/>
          <w:szCs w:val="20"/>
          <w:lang w:eastAsia="pl-PL"/>
        </w:rPr>
        <w:t xml:space="preserve">ADRES:………………………………………………..………. </w:t>
      </w:r>
    </w:p>
    <w:p w14:paraId="4D6FC0D1" w14:textId="72E6F5ED" w:rsidR="00A26581" w:rsidRPr="00D15D60" w:rsidRDefault="00A26581" w:rsidP="00D15D60">
      <w:pPr>
        <w:spacing w:after="0" w:line="240" w:lineRule="auto"/>
        <w:ind w:left="-1418"/>
        <w:jc w:val="both"/>
        <w:rPr>
          <w:rFonts w:ascii="Times New Roman" w:hAnsi="Times New Roman"/>
          <w:b/>
          <w:bCs/>
          <w:iCs/>
          <w:sz w:val="20"/>
          <w:szCs w:val="20"/>
        </w:rPr>
      </w:pPr>
      <w:r w:rsidRPr="00D15D60">
        <w:rPr>
          <w:rFonts w:ascii="Times New Roman" w:eastAsia="Times New Roman" w:hAnsi="Times New Roman"/>
          <w:sz w:val="20"/>
          <w:szCs w:val="20"/>
          <w:lang w:eastAsia="pl-PL"/>
        </w:rPr>
        <w:t>Przedmiot postępowania:</w:t>
      </w:r>
      <w:r w:rsidRPr="00D15D60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  <w:r w:rsidR="009A0130">
        <w:rPr>
          <w:rFonts w:ascii="Times New Roman" w:hAnsi="Times New Roman"/>
          <w:b/>
          <w:bCs/>
          <w:iCs/>
          <w:color w:val="000000"/>
          <w:lang w:eastAsia="x-none"/>
        </w:rPr>
        <w:t>Kurs językowy dla pracowników administracyjnych AGH j. angielski specjalistyczny i ogólny na różnych poziomach zaawansowania w ramach projektu POWR.03.05.00-00-00-Z309/18 – KC-zp.272-358/21</w:t>
      </w:r>
    </w:p>
    <w:p w14:paraId="5344EF5C" w14:textId="77777777" w:rsidR="00A26581" w:rsidRPr="00D15D60" w:rsidRDefault="00A26581" w:rsidP="00D15D60">
      <w:pPr>
        <w:spacing w:after="0" w:line="240" w:lineRule="auto"/>
        <w:ind w:left="-141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15D60">
        <w:rPr>
          <w:rFonts w:ascii="Times New Roman" w:eastAsia="Times New Roman" w:hAnsi="Times New Roman"/>
          <w:sz w:val="20"/>
          <w:szCs w:val="20"/>
          <w:lang w:eastAsia="pl-PL"/>
        </w:rPr>
        <w:t>Tryb: podstawowy z możliwością negocjacji</w:t>
      </w:r>
    </w:p>
    <w:p w14:paraId="169F89AC" w14:textId="098408DB" w:rsidR="00A26581" w:rsidRDefault="00A26581" w:rsidP="00D15D60">
      <w:pPr>
        <w:tabs>
          <w:tab w:val="left" w:pos="0"/>
        </w:tabs>
        <w:spacing w:after="0" w:line="240" w:lineRule="auto"/>
        <w:ind w:left="-1418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  <w:r w:rsidRPr="00D15D60"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 xml:space="preserve">1.WYKAZ OSÓB SKIEROWANYCH  DO REALIZACJI ZAMÓWIENIA </w:t>
      </w:r>
    </w:p>
    <w:p w14:paraId="29545FD9" w14:textId="24EDDAB4" w:rsidR="009A0130" w:rsidRDefault="009A0130" w:rsidP="00D15D60">
      <w:pPr>
        <w:tabs>
          <w:tab w:val="left" w:pos="0"/>
        </w:tabs>
        <w:spacing w:after="0" w:line="240" w:lineRule="auto"/>
        <w:ind w:left="-1418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</w:p>
    <w:tbl>
      <w:tblPr>
        <w:tblW w:w="539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40"/>
        <w:gridCol w:w="4940"/>
        <w:gridCol w:w="1363"/>
      </w:tblGrid>
      <w:tr w:rsidR="009A0130" w:rsidRPr="009A0130" w14:paraId="0F46A73E" w14:textId="77777777" w:rsidTr="004E16ED">
        <w:trPr>
          <w:trHeight w:val="777"/>
          <w:jc w:val="center"/>
        </w:trPr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D6A24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9A0130">
              <w:rPr>
                <w:rFonts w:ascii="Times New Roman" w:hAnsi="Times New Roman"/>
                <w:b/>
                <w:sz w:val="20"/>
                <w:szCs w:val="20"/>
              </w:rPr>
              <w:t>Imię i Nazwisko</w:t>
            </w:r>
          </w:p>
        </w:tc>
        <w:tc>
          <w:tcPr>
            <w:tcW w:w="3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DD226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A0130">
              <w:rPr>
                <w:rFonts w:ascii="Times New Roman" w:hAnsi="Times New Roman"/>
                <w:b/>
                <w:sz w:val="20"/>
                <w:szCs w:val="20"/>
              </w:rPr>
              <w:t xml:space="preserve"> Doświadczenie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3EB4D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A0130">
              <w:rPr>
                <w:rFonts w:ascii="Times New Roman" w:hAnsi="Times New Roman"/>
                <w:b/>
                <w:sz w:val="20"/>
                <w:szCs w:val="20"/>
              </w:rPr>
              <w:t>Informacja o podstawie do dysponowania osobą</w:t>
            </w:r>
            <w:r w:rsidRPr="009A0130">
              <w:rPr>
                <w:rFonts w:ascii="Times New Roman" w:hAnsi="Times New Roman"/>
                <w:b/>
                <w:sz w:val="20"/>
                <w:szCs w:val="20"/>
                <w:vertAlign w:val="superscript"/>
              </w:rPr>
              <w:t>1</w:t>
            </w:r>
          </w:p>
        </w:tc>
      </w:tr>
      <w:tr w:rsidR="009A0130" w:rsidRPr="009A0130" w14:paraId="4C4572B8" w14:textId="77777777" w:rsidTr="004E16ED">
        <w:trPr>
          <w:jc w:val="center"/>
        </w:trPr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</w:tcPr>
          <w:p w14:paraId="248AA6D4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14:paraId="762EDA6B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A0130">
              <w:rPr>
                <w:rFonts w:ascii="Times New Roman" w:hAnsi="Times New Roman"/>
                <w:b/>
                <w:sz w:val="20"/>
                <w:szCs w:val="20"/>
              </w:rPr>
              <w:t>ZADANIE NR 1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</w:tcPr>
          <w:p w14:paraId="7E7E3F0B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A0130" w:rsidRPr="009A0130" w14:paraId="59E15A03" w14:textId="77777777" w:rsidTr="004E16ED">
        <w:trPr>
          <w:jc w:val="center"/>
        </w:trPr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713E" w14:textId="77777777" w:rsid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56458D4F" w14:textId="77777777" w:rsid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68C843F4" w14:textId="77777777" w:rsid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1F4EE213" w14:textId="24FB478E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…………………………………</w:t>
            </w:r>
          </w:p>
        </w:tc>
        <w:tc>
          <w:tcPr>
            <w:tcW w:w="3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3B597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A0130">
              <w:rPr>
                <w:rFonts w:ascii="Times New Roman" w:hAnsi="Times New Roman"/>
                <w:b/>
                <w:sz w:val="20"/>
                <w:szCs w:val="20"/>
              </w:rPr>
              <w:t>Lektor języka angielskiego</w:t>
            </w:r>
          </w:p>
          <w:p w14:paraId="25FCC3D7" w14:textId="34DCC37D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t xml:space="preserve">a/ posiada ….. letnie </w:t>
            </w:r>
            <w:r w:rsidRPr="009A0130">
              <w:rPr>
                <w:rFonts w:ascii="Times New Roman" w:hAnsi="Times New Roman"/>
                <w:i/>
                <w:sz w:val="20"/>
                <w:szCs w:val="20"/>
              </w:rPr>
              <w:t>(należy wpisać ilość lat)</w:t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  doświadczenie w szkoleniach z zakresu języka angielskiego, w tym co najmniej ….. letnie (</w:t>
            </w:r>
            <w:r w:rsidRPr="009A0130">
              <w:rPr>
                <w:rFonts w:ascii="Times New Roman" w:hAnsi="Times New Roman"/>
                <w:i/>
                <w:iCs/>
                <w:sz w:val="20"/>
                <w:szCs w:val="20"/>
              </w:rPr>
              <w:t>należy wpisać ilość lat</w:t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) w szkoleniach osób dorosłych z zakresu języka angielskiego specjalistycznego </w:t>
            </w:r>
          </w:p>
          <w:p w14:paraId="6CF1DCA7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15AAF2CC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t>b/ posiada:</w:t>
            </w:r>
          </w:p>
          <w:p w14:paraId="5A3146F6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0130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4E16ED">
              <w:rPr>
                <w:rFonts w:ascii="Times New Roman" w:hAnsi="Times New Roman"/>
                <w:sz w:val="20"/>
                <w:szCs w:val="20"/>
              </w:rPr>
            </w:r>
            <w:r w:rsidR="004E16ED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9A0130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 dyplom ukończenia studiów wyższych lub wyższych zawodowych na kierunku filologia angielska lub lingwistyka stosowana obejmująca język angielski i przygotowanie pedagogiczne ………………………………..….……….…</w:t>
            </w:r>
          </w:p>
          <w:p w14:paraId="2F7C36D1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t>………………………………………………………………</w:t>
            </w:r>
            <w:r w:rsidRPr="009A0130">
              <w:rPr>
                <w:rFonts w:ascii="Times New Roman" w:hAnsi="Times New Roman"/>
                <w:i/>
                <w:sz w:val="20"/>
                <w:szCs w:val="20"/>
              </w:rPr>
              <w:t xml:space="preserve"> należy wpisać nazwę szkoły wyższej wraz z podaniem kierunku studiów</w:t>
            </w:r>
          </w:p>
          <w:p w14:paraId="4B4FB589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t>lub</w:t>
            </w:r>
          </w:p>
          <w:p w14:paraId="4BF418CB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0130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4E16ED">
              <w:rPr>
                <w:rFonts w:ascii="Times New Roman" w:hAnsi="Times New Roman"/>
                <w:sz w:val="20"/>
                <w:szCs w:val="20"/>
              </w:rPr>
            </w:r>
            <w:r w:rsidR="004E16ED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9A0130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 dyplom ukończenia studiów magisterskich lub wyższych zawodowych ukończonych w kraju, w którym językiem urzędowym jest język angielski i posiada przygotowanie pedagogiczne ………………………………..….……….…</w:t>
            </w:r>
          </w:p>
          <w:p w14:paraId="6E67FD48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lastRenderedPageBreak/>
              <w:t>………………………………………………………………</w:t>
            </w:r>
            <w:r w:rsidRPr="009A0130">
              <w:rPr>
                <w:rFonts w:ascii="Times New Roman" w:hAnsi="Times New Roman"/>
                <w:i/>
                <w:sz w:val="20"/>
                <w:szCs w:val="20"/>
              </w:rPr>
              <w:t xml:space="preserve">  należy wpisać nazwę szkoły wyższej wraz z podaniem kierunku studiów</w:t>
            </w:r>
          </w:p>
          <w:p w14:paraId="266CB5AF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t>lub</w:t>
            </w:r>
          </w:p>
          <w:p w14:paraId="3382BE3C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0130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4E16ED">
              <w:rPr>
                <w:rFonts w:ascii="Times New Roman" w:hAnsi="Times New Roman"/>
                <w:sz w:val="20"/>
                <w:szCs w:val="20"/>
              </w:rPr>
            </w:r>
            <w:r w:rsidR="004E16ED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9A0130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 certyfikat ukończenia kursu CELTA lub równoważny  …………………………………………………………..</w:t>
            </w:r>
          </w:p>
          <w:p w14:paraId="39C8DE76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i/>
                <w:sz w:val="20"/>
                <w:szCs w:val="20"/>
              </w:rPr>
              <w:t>(należy wpisać nazwę równoważnego certyfikatu)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B2676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48CF75A7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A0130" w:rsidRPr="009A0130" w14:paraId="19252692" w14:textId="77777777" w:rsidTr="004E16ED">
        <w:trPr>
          <w:trHeight w:val="712"/>
          <w:jc w:val="center"/>
        </w:trPr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716D5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3B8E2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A0130">
              <w:rPr>
                <w:rFonts w:ascii="Times New Roman" w:hAnsi="Times New Roman"/>
                <w:b/>
                <w:sz w:val="20"/>
                <w:szCs w:val="20"/>
              </w:rPr>
              <w:t>Lektor języka angielskiego</w:t>
            </w:r>
          </w:p>
          <w:p w14:paraId="1E0E1B0A" w14:textId="77777777" w:rsidR="00045051" w:rsidRPr="00045051" w:rsidRDefault="00045051" w:rsidP="00045051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045051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a/ posiada </w:t>
            </w:r>
            <w:r w:rsidRPr="00045051"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  <w:t>…..</w:t>
            </w:r>
            <w:r w:rsidRPr="00045051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letnie </w:t>
            </w:r>
            <w:r w:rsidRPr="00045051">
              <w:rPr>
                <w:rFonts w:ascii="Times New Roman" w:hAnsi="Times New Roman"/>
                <w:i/>
                <w:color w:val="FF0000"/>
                <w:sz w:val="20"/>
                <w:szCs w:val="20"/>
              </w:rPr>
              <w:t>(należy wpisać ilość lat)</w:t>
            </w:r>
            <w:r w:rsidRPr="00045051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 doświadczenie w szkoleniach z zakresu języka angielskiego w ilości godzin </w:t>
            </w:r>
            <w:r w:rsidRPr="00045051"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  <w:t>…………….</w:t>
            </w:r>
            <w:r w:rsidRPr="00045051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045051">
              <w:rPr>
                <w:rFonts w:ascii="Times New Roman" w:hAnsi="Times New Roman"/>
                <w:i/>
                <w:iCs/>
                <w:color w:val="FF0000"/>
                <w:sz w:val="20"/>
                <w:szCs w:val="20"/>
              </w:rPr>
              <w:t>(wpisać ilość godzin)</w:t>
            </w:r>
            <w:r w:rsidRPr="00045051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nauczania np.: Metodą </w:t>
            </w:r>
            <w:proofErr w:type="spellStart"/>
            <w:r w:rsidRPr="00045051">
              <w:rPr>
                <w:rFonts w:ascii="Times New Roman" w:hAnsi="Times New Roman"/>
                <w:color w:val="FF0000"/>
                <w:sz w:val="20"/>
                <w:szCs w:val="20"/>
              </w:rPr>
              <w:t>Callana</w:t>
            </w:r>
            <w:proofErr w:type="spellEnd"/>
            <w:r w:rsidRPr="00045051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(</w:t>
            </w:r>
            <w:proofErr w:type="spellStart"/>
            <w:r w:rsidRPr="00045051">
              <w:rPr>
                <w:rFonts w:ascii="Times New Roman" w:hAnsi="Times New Roman"/>
                <w:color w:val="FF0000"/>
                <w:sz w:val="20"/>
                <w:szCs w:val="20"/>
              </w:rPr>
              <w:t>Callan</w:t>
            </w:r>
            <w:proofErr w:type="spellEnd"/>
            <w:r w:rsidRPr="00045051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Method) lub Direct Language Lab lub Direct Method lub równoważną</w:t>
            </w:r>
          </w:p>
          <w:p w14:paraId="1708A6B8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t xml:space="preserve">b/ posiada </w:t>
            </w:r>
            <w:r w:rsidRPr="00045051">
              <w:rPr>
                <w:rFonts w:ascii="Times New Roman" w:hAnsi="Times New Roman"/>
                <w:sz w:val="20"/>
                <w:szCs w:val="20"/>
                <w:highlight w:val="yellow"/>
              </w:rPr>
              <w:t>…..</w:t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 letnie </w:t>
            </w:r>
            <w:r w:rsidRPr="009A0130">
              <w:rPr>
                <w:rFonts w:ascii="Times New Roman" w:hAnsi="Times New Roman"/>
                <w:i/>
                <w:sz w:val="20"/>
                <w:szCs w:val="20"/>
              </w:rPr>
              <w:t>(należy wpisać ilość lat)</w:t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  doświadczenie </w:t>
            </w:r>
            <w:r w:rsidRPr="009A0130">
              <w:rPr>
                <w:rFonts w:ascii="Times New Roman" w:hAnsi="Times New Roman"/>
                <w:sz w:val="20"/>
                <w:szCs w:val="20"/>
              </w:rPr>
              <w:br/>
              <w:t xml:space="preserve">w szkoleniach z zakresu języka angielskiego, w tym co najmniej </w:t>
            </w:r>
            <w:r w:rsidRPr="00045051">
              <w:rPr>
                <w:rFonts w:ascii="Times New Roman" w:hAnsi="Times New Roman"/>
                <w:sz w:val="20"/>
                <w:szCs w:val="20"/>
                <w:highlight w:val="yellow"/>
              </w:rPr>
              <w:t>…..</w:t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 letnie (należy wpisać ilość lat) w szkoleniach osób dorosłych z zakresu języka angielskiego specjalistycznego </w:t>
            </w:r>
          </w:p>
          <w:p w14:paraId="41F096CB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45D5BB31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t>c/ posiada:</w:t>
            </w:r>
          </w:p>
          <w:p w14:paraId="337B31A6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0130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4E16ED">
              <w:rPr>
                <w:rFonts w:ascii="Times New Roman" w:hAnsi="Times New Roman"/>
                <w:sz w:val="20"/>
                <w:szCs w:val="20"/>
              </w:rPr>
            </w:r>
            <w:r w:rsidR="004E16ED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9A0130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 dyplom ukończenia studiów wyższych lub wyższych zawodowych na kierunku filologia angielska lub lingwistyka stosowana obejmująca język angielski i przygotowanie pedagogiczne ………………………………..….……….…</w:t>
            </w:r>
          </w:p>
          <w:p w14:paraId="182C87E5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t>………………………………………………………………</w:t>
            </w:r>
            <w:r w:rsidRPr="009A0130">
              <w:rPr>
                <w:rFonts w:ascii="Times New Roman" w:hAnsi="Times New Roman"/>
                <w:i/>
                <w:sz w:val="20"/>
                <w:szCs w:val="20"/>
              </w:rPr>
              <w:t xml:space="preserve"> należy wpisać nazwę szkoły wyższej wraz z podaniem kierunku studiów</w:t>
            </w:r>
          </w:p>
          <w:p w14:paraId="7F6626D1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t>lub</w:t>
            </w:r>
          </w:p>
          <w:p w14:paraId="0CEC1CD6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0130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4E16ED">
              <w:rPr>
                <w:rFonts w:ascii="Times New Roman" w:hAnsi="Times New Roman"/>
                <w:sz w:val="20"/>
                <w:szCs w:val="20"/>
              </w:rPr>
            </w:r>
            <w:r w:rsidR="004E16ED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9A0130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 dyplom ukończenia studiów magisterskich lub wyższych zawodowych ukończonych w kraju, w którym językiem urzędowym jest język angielski i posiada przygotowanie pedagogiczne ………………………………..….……….…</w:t>
            </w:r>
          </w:p>
          <w:p w14:paraId="591AE96D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t>………………………………………………………………</w:t>
            </w:r>
            <w:r w:rsidRPr="009A0130">
              <w:rPr>
                <w:rFonts w:ascii="Times New Roman" w:hAnsi="Times New Roman"/>
                <w:i/>
                <w:sz w:val="20"/>
                <w:szCs w:val="20"/>
              </w:rPr>
              <w:t xml:space="preserve">  należy wpisać nazwę szkoły wyższej wraz z podaniem kierunku studiów</w:t>
            </w:r>
          </w:p>
          <w:p w14:paraId="7879D076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t>lub</w:t>
            </w:r>
          </w:p>
          <w:p w14:paraId="743F4536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0130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4E16ED">
              <w:rPr>
                <w:rFonts w:ascii="Times New Roman" w:hAnsi="Times New Roman"/>
                <w:sz w:val="20"/>
                <w:szCs w:val="20"/>
              </w:rPr>
            </w:r>
            <w:r w:rsidR="004E16ED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9A0130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 certyfikat ukończenia kursu CELTA lub równoważny  …………………………………………………………..</w:t>
            </w:r>
          </w:p>
          <w:p w14:paraId="3A4F1CAF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9A0130">
              <w:rPr>
                <w:rFonts w:ascii="Times New Roman" w:hAnsi="Times New Roman"/>
                <w:i/>
                <w:sz w:val="20"/>
                <w:szCs w:val="20"/>
              </w:rPr>
              <w:t>(należy wpisać nazwę równoważnego certyfikatu)</w:t>
            </w:r>
          </w:p>
          <w:p w14:paraId="080C26FE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08157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26AEC0BF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A0130" w:rsidRPr="009A0130" w14:paraId="15F9F52C" w14:textId="77777777" w:rsidTr="004E16ED">
        <w:trPr>
          <w:trHeight w:val="712"/>
          <w:jc w:val="center"/>
        </w:trPr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577F2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74EA4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A0130">
              <w:rPr>
                <w:rFonts w:ascii="Times New Roman" w:hAnsi="Times New Roman"/>
                <w:b/>
                <w:sz w:val="20"/>
                <w:szCs w:val="20"/>
              </w:rPr>
              <w:t>Native speaker</w:t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A0130">
              <w:rPr>
                <w:rFonts w:ascii="Times New Roman" w:hAnsi="Times New Roman"/>
                <w:b/>
                <w:sz w:val="20"/>
                <w:szCs w:val="20"/>
              </w:rPr>
              <w:t>z akcentem brytyjskim</w:t>
            </w:r>
          </w:p>
          <w:p w14:paraId="638CE22B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t>a/ posiada (należy zaznaczyć właściwe):</w:t>
            </w:r>
          </w:p>
          <w:p w14:paraId="2ECD73FF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1AE7D874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0130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4E16ED">
              <w:rPr>
                <w:rFonts w:ascii="Times New Roman" w:hAnsi="Times New Roman"/>
                <w:sz w:val="20"/>
                <w:szCs w:val="20"/>
              </w:rPr>
            </w:r>
            <w:r w:rsidR="004E16ED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9A0130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 dyplom ukończenia studiów wyższych i przygotowanie pedagogiczne </w:t>
            </w:r>
          </w:p>
          <w:p w14:paraId="4B67934F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t>lub</w:t>
            </w:r>
          </w:p>
          <w:p w14:paraId="5F8B2E3D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0130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4E16ED">
              <w:rPr>
                <w:rFonts w:ascii="Times New Roman" w:hAnsi="Times New Roman"/>
                <w:sz w:val="20"/>
                <w:szCs w:val="20"/>
              </w:rPr>
            </w:r>
            <w:r w:rsidR="004E16ED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9A0130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certyfikat ukończenia kursu CELTA lub równoważny ………………………… </w:t>
            </w:r>
            <w:r w:rsidRPr="009A0130">
              <w:rPr>
                <w:rFonts w:ascii="Times New Roman" w:hAnsi="Times New Roman"/>
                <w:i/>
                <w:sz w:val="20"/>
                <w:szCs w:val="20"/>
              </w:rPr>
              <w:t>(należy wpisać nazwę równoważnego certyfikatu)</w:t>
            </w:r>
          </w:p>
          <w:p w14:paraId="7979D39E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51B83F18" w14:textId="33ED8F64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b/ posiada …….. letnie </w:t>
            </w:r>
            <w:r w:rsidRPr="009A0130">
              <w:rPr>
                <w:rFonts w:ascii="Times New Roman" w:hAnsi="Times New Roman"/>
                <w:i/>
                <w:sz w:val="20"/>
                <w:szCs w:val="20"/>
              </w:rPr>
              <w:t>(należy wpisać ilość lat)</w:t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 doświadczenie w szkoleniu z zakresu języka angielskiego</w:t>
            </w:r>
            <w:r w:rsidR="004E16ED">
              <w:rPr>
                <w:rFonts w:ascii="Times New Roman" w:hAnsi="Times New Roman"/>
                <w:sz w:val="20"/>
                <w:szCs w:val="20"/>
              </w:rPr>
              <w:t xml:space="preserve"> osób dorosłych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96EBC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A0130" w:rsidRPr="009A0130" w14:paraId="72D59B45" w14:textId="77777777" w:rsidTr="004E16ED">
        <w:trPr>
          <w:trHeight w:val="712"/>
          <w:jc w:val="center"/>
        </w:trPr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F486A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9E385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A0130">
              <w:rPr>
                <w:rFonts w:ascii="Times New Roman" w:hAnsi="Times New Roman"/>
                <w:b/>
                <w:sz w:val="20"/>
                <w:szCs w:val="20"/>
              </w:rPr>
              <w:t>Native speaker</w:t>
            </w:r>
          </w:p>
          <w:p w14:paraId="1B4EFEF5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t>a/ posiada (należy zaznaczyć właściwe):</w:t>
            </w:r>
          </w:p>
          <w:p w14:paraId="4097C71C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19BE494D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Wybór1"/>
            <w:r w:rsidRPr="009A0130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4E16ED">
              <w:rPr>
                <w:rFonts w:ascii="Times New Roman" w:hAnsi="Times New Roman"/>
                <w:sz w:val="20"/>
                <w:szCs w:val="20"/>
              </w:rPr>
            </w:r>
            <w:r w:rsidR="004E16ED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9A0130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bookmarkEnd w:id="0"/>
            <w:r w:rsidRPr="009A0130">
              <w:rPr>
                <w:rFonts w:ascii="Times New Roman" w:hAnsi="Times New Roman"/>
                <w:sz w:val="20"/>
                <w:szCs w:val="20"/>
              </w:rPr>
              <w:t xml:space="preserve"> dyplom ukończenia studiów wyższych i przygotowanie pedagogiczne</w:t>
            </w:r>
          </w:p>
          <w:p w14:paraId="340ED76E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t>lub</w:t>
            </w:r>
          </w:p>
          <w:p w14:paraId="386B633D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Wybór3"/>
            <w:r w:rsidRPr="009A0130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4E16ED">
              <w:rPr>
                <w:rFonts w:ascii="Times New Roman" w:hAnsi="Times New Roman"/>
                <w:sz w:val="20"/>
                <w:szCs w:val="20"/>
              </w:rPr>
            </w:r>
            <w:r w:rsidR="004E16ED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9A0130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bookmarkEnd w:id="1"/>
            <w:r w:rsidRPr="009A0130">
              <w:rPr>
                <w:rFonts w:ascii="Times New Roman" w:hAnsi="Times New Roman"/>
                <w:sz w:val="20"/>
                <w:szCs w:val="20"/>
              </w:rPr>
              <w:t xml:space="preserve">certyfikat ukończenia kursu CELTA lub równoważny ………………………… </w:t>
            </w:r>
            <w:r w:rsidRPr="009A0130">
              <w:rPr>
                <w:rFonts w:ascii="Times New Roman" w:hAnsi="Times New Roman"/>
                <w:i/>
                <w:sz w:val="20"/>
                <w:szCs w:val="20"/>
              </w:rPr>
              <w:t>(należy wpisać nazwę równoważnego certyfikatu)</w:t>
            </w:r>
          </w:p>
          <w:p w14:paraId="0ACAF18E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26A1989F" w14:textId="4365360D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t xml:space="preserve">b/ posiada …….. letnie </w:t>
            </w:r>
            <w:r w:rsidRPr="009A0130">
              <w:rPr>
                <w:rFonts w:ascii="Times New Roman" w:hAnsi="Times New Roman"/>
                <w:i/>
                <w:sz w:val="20"/>
                <w:szCs w:val="20"/>
              </w:rPr>
              <w:t>(należy wpisać ilość lat)</w:t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 doświadczenie w szkoleniu z zakresu języka angielskiego</w:t>
            </w:r>
            <w:r w:rsidR="004E16E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4E16ED">
              <w:rPr>
                <w:rFonts w:ascii="Times New Roman" w:hAnsi="Times New Roman"/>
                <w:sz w:val="20"/>
                <w:szCs w:val="20"/>
              </w:rPr>
              <w:t>osób dorosłych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8E2E8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A0130" w:rsidRPr="009A0130" w14:paraId="4FA69DD5" w14:textId="77777777" w:rsidTr="004E16ED">
        <w:trPr>
          <w:trHeight w:val="203"/>
          <w:jc w:val="center"/>
        </w:trPr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</w:tcPr>
          <w:p w14:paraId="07B2A0BA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14:paraId="6ACCC062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A0130">
              <w:rPr>
                <w:rFonts w:ascii="Times New Roman" w:hAnsi="Times New Roman"/>
                <w:b/>
                <w:sz w:val="20"/>
                <w:szCs w:val="20"/>
              </w:rPr>
              <w:t>ZADANIE NR 2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</w:tcPr>
          <w:p w14:paraId="4BFD4E03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A0130" w:rsidRPr="009A0130" w14:paraId="0EF7D7F4" w14:textId="77777777" w:rsidTr="004E16ED">
        <w:trPr>
          <w:trHeight w:val="203"/>
          <w:jc w:val="center"/>
        </w:trPr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01DEED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D20F2D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A0130">
              <w:rPr>
                <w:rFonts w:ascii="Times New Roman" w:hAnsi="Times New Roman"/>
                <w:b/>
                <w:sz w:val="20"/>
                <w:szCs w:val="20"/>
              </w:rPr>
              <w:t>Lektor języka angielskiego</w:t>
            </w:r>
          </w:p>
          <w:p w14:paraId="14F3DFEA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t xml:space="preserve">a/ posiada …….  letnie </w:t>
            </w:r>
            <w:r w:rsidRPr="009A0130">
              <w:rPr>
                <w:rFonts w:ascii="Times New Roman" w:hAnsi="Times New Roman"/>
                <w:i/>
                <w:sz w:val="20"/>
                <w:szCs w:val="20"/>
              </w:rPr>
              <w:t>(należy wpisać ilość lat)</w:t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 doświadczenie </w:t>
            </w:r>
            <w:r w:rsidRPr="009A0130">
              <w:rPr>
                <w:rFonts w:ascii="Times New Roman" w:hAnsi="Times New Roman"/>
                <w:sz w:val="20"/>
                <w:szCs w:val="20"/>
              </w:rPr>
              <w:br/>
              <w:t xml:space="preserve">w szkoleniach z zakresu języka angielskiego, w tym …….. letnie </w:t>
            </w:r>
            <w:r w:rsidRPr="009A0130">
              <w:rPr>
                <w:rFonts w:ascii="Times New Roman" w:hAnsi="Times New Roman"/>
                <w:i/>
                <w:sz w:val="20"/>
                <w:szCs w:val="20"/>
              </w:rPr>
              <w:t>(należy wpisać ilość lat)</w:t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  doświadczenie w szkoleniach osób dorosłych z zakresu języka angielskiego</w:t>
            </w:r>
          </w:p>
          <w:p w14:paraId="6AE1CDB3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739D46FB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t>b/ posiada :</w:t>
            </w:r>
          </w:p>
          <w:p w14:paraId="73B90E3B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0130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4E16ED">
              <w:rPr>
                <w:rFonts w:ascii="Times New Roman" w:hAnsi="Times New Roman"/>
                <w:sz w:val="20"/>
                <w:szCs w:val="20"/>
              </w:rPr>
            </w:r>
            <w:r w:rsidR="004E16ED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9A0130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 dyplom ukończenia studiów wyższych lub wyższych zawodowych na kierunku filologia angielska lub lingwistyka stosowana obejmująca język angielski i przygotowanie pedagogiczne ………………………………..….……….…</w:t>
            </w:r>
          </w:p>
          <w:p w14:paraId="1D63E1CD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t>………………………………………………………………</w:t>
            </w:r>
            <w:r w:rsidRPr="009A0130">
              <w:rPr>
                <w:rFonts w:ascii="Times New Roman" w:hAnsi="Times New Roman"/>
                <w:i/>
                <w:sz w:val="20"/>
                <w:szCs w:val="20"/>
              </w:rPr>
              <w:t xml:space="preserve"> należy wpisać nazwę szkoły wyższej wraz z podaniem kierunku studiów</w:t>
            </w:r>
          </w:p>
          <w:p w14:paraId="1BDA2C66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t>lub</w:t>
            </w:r>
          </w:p>
          <w:p w14:paraId="1BE5FE01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0130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4E16ED">
              <w:rPr>
                <w:rFonts w:ascii="Times New Roman" w:hAnsi="Times New Roman"/>
                <w:sz w:val="20"/>
                <w:szCs w:val="20"/>
              </w:rPr>
            </w:r>
            <w:r w:rsidR="004E16ED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9A0130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 dyplom ukończenia studiów magisterskich lub wyższych zawodowych ukończonych w kraju, w którym językiem urzędowym jest język angielski i posiada przygotowanie pedagogiczne ………………………………..….……….…</w:t>
            </w:r>
          </w:p>
          <w:p w14:paraId="614E21A3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t>………………………………………………………………</w:t>
            </w:r>
            <w:r w:rsidRPr="009A0130">
              <w:rPr>
                <w:rFonts w:ascii="Times New Roman" w:hAnsi="Times New Roman"/>
                <w:i/>
                <w:sz w:val="20"/>
                <w:szCs w:val="20"/>
              </w:rPr>
              <w:t xml:space="preserve">  należy wpisać nazwę szkoły wyższej wraz z podaniem kierunku studiów</w:t>
            </w:r>
          </w:p>
          <w:p w14:paraId="0D6D49AD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t>lub</w:t>
            </w:r>
          </w:p>
          <w:p w14:paraId="34B0350F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0130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4E16ED">
              <w:rPr>
                <w:rFonts w:ascii="Times New Roman" w:hAnsi="Times New Roman"/>
                <w:sz w:val="20"/>
                <w:szCs w:val="20"/>
              </w:rPr>
            </w:r>
            <w:r w:rsidR="004E16ED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9A0130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 certyfikat ukończenia kursu CELTA lub równoważny  …………………………………………………………..</w:t>
            </w:r>
          </w:p>
          <w:p w14:paraId="66F057AA" w14:textId="77777777" w:rsidR="009A0130" w:rsidRPr="009A0130" w:rsidRDefault="009A0130" w:rsidP="009A0130">
            <w:pPr>
              <w:spacing w:after="0" w:line="240" w:lineRule="auto"/>
              <w:ind w:left="474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i/>
                <w:sz w:val="20"/>
                <w:szCs w:val="20"/>
              </w:rPr>
              <w:t>(należy wpisać nazwę równoważnego certyfikatu)</w:t>
            </w:r>
          </w:p>
          <w:p w14:paraId="2D5FFF15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C998CD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A0130" w:rsidRPr="009A0130" w14:paraId="6DC6A30C" w14:textId="77777777" w:rsidTr="004E16ED">
        <w:trPr>
          <w:trHeight w:val="203"/>
          <w:jc w:val="center"/>
        </w:trPr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245932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7EBDC9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A0130">
              <w:rPr>
                <w:rFonts w:ascii="Times New Roman" w:hAnsi="Times New Roman"/>
                <w:b/>
                <w:sz w:val="20"/>
                <w:szCs w:val="20"/>
              </w:rPr>
              <w:t>Lektor języka angielskiego</w:t>
            </w:r>
          </w:p>
          <w:p w14:paraId="5D7F2CAD" w14:textId="77777777" w:rsidR="00045051" w:rsidRPr="00045051" w:rsidRDefault="00045051" w:rsidP="00045051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045051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a/ posiada </w:t>
            </w:r>
            <w:r w:rsidRPr="00045051"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  <w:t>…..</w:t>
            </w:r>
            <w:r w:rsidRPr="00045051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letnie </w:t>
            </w:r>
            <w:r w:rsidRPr="00045051">
              <w:rPr>
                <w:rFonts w:ascii="Times New Roman" w:hAnsi="Times New Roman"/>
                <w:i/>
                <w:color w:val="FF0000"/>
                <w:sz w:val="20"/>
                <w:szCs w:val="20"/>
              </w:rPr>
              <w:t>(należy wpisać ilość lat)</w:t>
            </w:r>
            <w:r w:rsidRPr="00045051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 doświadczenie w szkoleniach z zakresu języka angielskiego w ilości godzin </w:t>
            </w:r>
            <w:r w:rsidRPr="00045051"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  <w:t>…………….</w:t>
            </w:r>
            <w:r w:rsidRPr="00045051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045051">
              <w:rPr>
                <w:rFonts w:ascii="Times New Roman" w:hAnsi="Times New Roman"/>
                <w:i/>
                <w:iCs/>
                <w:color w:val="FF0000"/>
                <w:sz w:val="20"/>
                <w:szCs w:val="20"/>
              </w:rPr>
              <w:t>(wpisać ilość godzin)</w:t>
            </w:r>
            <w:r w:rsidRPr="00045051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nauczania np.: Metodą </w:t>
            </w:r>
            <w:proofErr w:type="spellStart"/>
            <w:r w:rsidRPr="00045051">
              <w:rPr>
                <w:rFonts w:ascii="Times New Roman" w:hAnsi="Times New Roman"/>
                <w:color w:val="FF0000"/>
                <w:sz w:val="20"/>
                <w:szCs w:val="20"/>
              </w:rPr>
              <w:t>Callana</w:t>
            </w:r>
            <w:proofErr w:type="spellEnd"/>
            <w:r w:rsidRPr="00045051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(</w:t>
            </w:r>
            <w:proofErr w:type="spellStart"/>
            <w:r w:rsidRPr="00045051">
              <w:rPr>
                <w:rFonts w:ascii="Times New Roman" w:hAnsi="Times New Roman"/>
                <w:color w:val="FF0000"/>
                <w:sz w:val="20"/>
                <w:szCs w:val="20"/>
              </w:rPr>
              <w:t>Callan</w:t>
            </w:r>
            <w:proofErr w:type="spellEnd"/>
            <w:r w:rsidRPr="00045051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Method) lub Direct Language Lab lub Direct Method lub równoważną</w:t>
            </w:r>
          </w:p>
          <w:p w14:paraId="2F4439F4" w14:textId="72E1C322" w:rsidR="009A0130" w:rsidRPr="009A0130" w:rsidRDefault="00045051" w:rsidP="00045051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b/ posiada </w:t>
            </w:r>
            <w:r w:rsidRPr="00045051">
              <w:rPr>
                <w:rFonts w:ascii="Times New Roman" w:hAnsi="Times New Roman"/>
                <w:sz w:val="20"/>
                <w:szCs w:val="20"/>
                <w:highlight w:val="yellow"/>
              </w:rPr>
              <w:t>…..</w:t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 letnie </w:t>
            </w:r>
            <w:r w:rsidRPr="009A0130">
              <w:rPr>
                <w:rFonts w:ascii="Times New Roman" w:hAnsi="Times New Roman"/>
                <w:i/>
                <w:sz w:val="20"/>
                <w:szCs w:val="20"/>
              </w:rPr>
              <w:t>(należy wpisać ilość lat)</w:t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  doświadczenie </w:t>
            </w:r>
            <w:r w:rsidRPr="009A0130">
              <w:rPr>
                <w:rFonts w:ascii="Times New Roman" w:hAnsi="Times New Roman"/>
                <w:sz w:val="20"/>
                <w:szCs w:val="20"/>
              </w:rPr>
              <w:br/>
              <w:t xml:space="preserve">w szkoleniach z zakresu języka angielskiego, w tym co najmniej </w:t>
            </w:r>
            <w:r w:rsidRPr="00045051">
              <w:rPr>
                <w:rFonts w:ascii="Times New Roman" w:hAnsi="Times New Roman"/>
                <w:sz w:val="20"/>
                <w:szCs w:val="20"/>
                <w:highlight w:val="yellow"/>
              </w:rPr>
              <w:t>…..</w:t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 letnie (należy wpisać ilość lat) w szkoleniach osób dorosłych z zakresu języka angielskiego specjalistycznego </w:t>
            </w:r>
          </w:p>
          <w:p w14:paraId="67700674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t>c/ posiada :</w:t>
            </w:r>
          </w:p>
          <w:p w14:paraId="4FB46E8D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0130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4E16ED">
              <w:rPr>
                <w:rFonts w:ascii="Times New Roman" w:hAnsi="Times New Roman"/>
                <w:sz w:val="20"/>
                <w:szCs w:val="20"/>
              </w:rPr>
            </w:r>
            <w:r w:rsidR="004E16ED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9A0130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 dyplom ukończenia studiów wyższych lub wyższych zawodowych na kierunku filologia angielska lub lingwistyka stosowana obejmująca język angielski i przygotowanie pedagogiczne ………………………………..….……….…</w:t>
            </w:r>
          </w:p>
          <w:p w14:paraId="5801EBF7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t>………………………………………………………………</w:t>
            </w:r>
            <w:r w:rsidRPr="009A0130">
              <w:rPr>
                <w:rFonts w:ascii="Times New Roman" w:hAnsi="Times New Roman"/>
                <w:i/>
                <w:sz w:val="20"/>
                <w:szCs w:val="20"/>
              </w:rPr>
              <w:t xml:space="preserve"> należy wpisać nazwę szkoły wyższej wraz z podaniem kierunku studiów</w:t>
            </w:r>
          </w:p>
          <w:p w14:paraId="5CC64D47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t>lub</w:t>
            </w:r>
          </w:p>
          <w:p w14:paraId="3E8F81DF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0130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4E16ED">
              <w:rPr>
                <w:rFonts w:ascii="Times New Roman" w:hAnsi="Times New Roman"/>
                <w:sz w:val="20"/>
                <w:szCs w:val="20"/>
              </w:rPr>
            </w:r>
            <w:r w:rsidR="004E16ED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9A0130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 dyplom ukończenia studiów magisterskich lub wyższych zawodowych ukończonych w kraju, w którym językiem urzędowym jest język angielski i posiada przygotowanie pedagogiczne ………………………………..….……….…</w:t>
            </w:r>
          </w:p>
          <w:p w14:paraId="22762320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t>………………………………………………………………</w:t>
            </w:r>
            <w:r w:rsidRPr="009A0130">
              <w:rPr>
                <w:rFonts w:ascii="Times New Roman" w:hAnsi="Times New Roman"/>
                <w:i/>
                <w:sz w:val="20"/>
                <w:szCs w:val="20"/>
              </w:rPr>
              <w:t xml:space="preserve">  należy wpisać nazwę szkoły wyższej wraz z podaniem kierunku studiów</w:t>
            </w:r>
          </w:p>
          <w:p w14:paraId="292E57AC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t>lub</w:t>
            </w:r>
          </w:p>
          <w:p w14:paraId="71E61B2D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0130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4E16ED">
              <w:rPr>
                <w:rFonts w:ascii="Times New Roman" w:hAnsi="Times New Roman"/>
                <w:sz w:val="20"/>
                <w:szCs w:val="20"/>
              </w:rPr>
            </w:r>
            <w:r w:rsidR="004E16ED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9A0130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 certyfikat ukończenia kursu CELTA lub równoważny  …………………………………………………………..</w:t>
            </w:r>
          </w:p>
          <w:p w14:paraId="23AD884F" w14:textId="77777777" w:rsidR="009A0130" w:rsidRPr="009A0130" w:rsidRDefault="009A0130" w:rsidP="009A0130">
            <w:pPr>
              <w:spacing w:after="0" w:line="240" w:lineRule="auto"/>
              <w:ind w:left="474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i/>
                <w:sz w:val="20"/>
                <w:szCs w:val="20"/>
              </w:rPr>
              <w:t>(należy wpisać nazwę równoważnego certyfikatu)</w:t>
            </w:r>
          </w:p>
          <w:p w14:paraId="5352F505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8EB51B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A0130" w:rsidRPr="009A0130" w14:paraId="762A7FE6" w14:textId="77777777" w:rsidTr="004E16ED">
        <w:trPr>
          <w:trHeight w:val="203"/>
          <w:jc w:val="center"/>
        </w:trPr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6A062E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7C189C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A0130">
              <w:rPr>
                <w:rFonts w:ascii="Times New Roman" w:hAnsi="Times New Roman"/>
                <w:b/>
                <w:sz w:val="20"/>
                <w:szCs w:val="20"/>
              </w:rPr>
              <w:t>Native speaker z akcentem brytyjskim</w:t>
            </w:r>
          </w:p>
          <w:p w14:paraId="02B6782A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t>a/ posiada (należy zaznaczyć właściwe):</w:t>
            </w:r>
          </w:p>
          <w:p w14:paraId="2D2CA379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248825FD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0130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4E16ED">
              <w:rPr>
                <w:rFonts w:ascii="Times New Roman" w:hAnsi="Times New Roman"/>
                <w:sz w:val="20"/>
                <w:szCs w:val="20"/>
              </w:rPr>
            </w:r>
            <w:r w:rsidR="004E16ED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9A0130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 dyplom ukończenia studiów wyższych i przygotowanie pedagogiczne </w:t>
            </w:r>
          </w:p>
          <w:p w14:paraId="16261AE7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t>lub</w:t>
            </w:r>
          </w:p>
          <w:p w14:paraId="4EE2C80A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0130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4E16ED">
              <w:rPr>
                <w:rFonts w:ascii="Times New Roman" w:hAnsi="Times New Roman"/>
                <w:sz w:val="20"/>
                <w:szCs w:val="20"/>
              </w:rPr>
            </w:r>
            <w:r w:rsidR="004E16ED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9A0130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certyfikat ukończenia kursu CELTA lub równoważny ………………………… </w:t>
            </w:r>
            <w:r w:rsidRPr="009A0130">
              <w:rPr>
                <w:rFonts w:ascii="Times New Roman" w:hAnsi="Times New Roman"/>
                <w:i/>
                <w:sz w:val="20"/>
                <w:szCs w:val="20"/>
              </w:rPr>
              <w:t>(należy wpisać nazwę równoważnego certyfikatu)</w:t>
            </w:r>
          </w:p>
          <w:p w14:paraId="6D210358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268A2D66" w14:textId="0D3CFDB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t xml:space="preserve">b/ posiada …….. letnie </w:t>
            </w:r>
            <w:r w:rsidRPr="009A0130">
              <w:rPr>
                <w:rFonts w:ascii="Times New Roman" w:hAnsi="Times New Roman"/>
                <w:i/>
                <w:sz w:val="20"/>
                <w:szCs w:val="20"/>
              </w:rPr>
              <w:t>(należy wpisać ilość lat)</w:t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 doświadczenie w szkoleniu z zakresu języka angielskiego</w:t>
            </w:r>
            <w:r w:rsidR="004E16E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4E16ED">
              <w:rPr>
                <w:rFonts w:ascii="Times New Roman" w:hAnsi="Times New Roman"/>
                <w:sz w:val="20"/>
                <w:szCs w:val="20"/>
              </w:rPr>
              <w:t>osób dorosłych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FC6139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A0130" w:rsidRPr="009A0130" w14:paraId="3C1DE61C" w14:textId="77777777" w:rsidTr="004E16ED">
        <w:trPr>
          <w:trHeight w:val="203"/>
          <w:jc w:val="center"/>
        </w:trPr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79A399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8606F6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A0130">
              <w:rPr>
                <w:rFonts w:ascii="Times New Roman" w:hAnsi="Times New Roman"/>
                <w:b/>
                <w:sz w:val="20"/>
                <w:szCs w:val="20"/>
              </w:rPr>
              <w:t>Native speaker</w:t>
            </w:r>
          </w:p>
          <w:p w14:paraId="25CE3335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t>a/ posiada (należy zaznaczyć właściwe):</w:t>
            </w:r>
          </w:p>
          <w:p w14:paraId="728F4AD2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7E3660EF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0130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4E16ED">
              <w:rPr>
                <w:rFonts w:ascii="Times New Roman" w:hAnsi="Times New Roman"/>
                <w:sz w:val="20"/>
                <w:szCs w:val="20"/>
              </w:rPr>
            </w:r>
            <w:r w:rsidR="004E16ED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9A0130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 dyplom ukończenia studiów wyższych i przygotowanie pedagogiczne </w:t>
            </w:r>
          </w:p>
          <w:p w14:paraId="07319A67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t>lub</w:t>
            </w:r>
          </w:p>
          <w:p w14:paraId="14FD1259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0130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4E16ED">
              <w:rPr>
                <w:rFonts w:ascii="Times New Roman" w:hAnsi="Times New Roman"/>
                <w:sz w:val="20"/>
                <w:szCs w:val="20"/>
              </w:rPr>
            </w:r>
            <w:r w:rsidR="004E16ED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9A0130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certyfikat ukończenia kursu CELTA lub równoważny ………………………… </w:t>
            </w:r>
            <w:r w:rsidRPr="009A0130">
              <w:rPr>
                <w:rFonts w:ascii="Times New Roman" w:hAnsi="Times New Roman"/>
                <w:i/>
                <w:sz w:val="20"/>
                <w:szCs w:val="20"/>
              </w:rPr>
              <w:t>(należy wpisać nazwę równoważnego certyfikatu)</w:t>
            </w:r>
          </w:p>
          <w:p w14:paraId="4BB5AB43" w14:textId="77777777" w:rsidR="009A0130" w:rsidRPr="009A0130" w:rsidRDefault="009A0130" w:rsidP="009A0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1377F565" w14:textId="1C3E2E5A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b/ posiada …….. letnie </w:t>
            </w:r>
            <w:r w:rsidRPr="009A0130">
              <w:rPr>
                <w:rFonts w:ascii="Times New Roman" w:hAnsi="Times New Roman"/>
                <w:i/>
                <w:sz w:val="20"/>
                <w:szCs w:val="20"/>
              </w:rPr>
              <w:t>(należy wpisać ilość lat)</w:t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 doświadczenie w szkoleniu z zakresu języka angielskiego</w:t>
            </w:r>
            <w:r w:rsidR="004E16E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4E16ED">
              <w:rPr>
                <w:rFonts w:ascii="Times New Roman" w:hAnsi="Times New Roman"/>
                <w:sz w:val="20"/>
                <w:szCs w:val="20"/>
              </w:rPr>
              <w:t>osób dorosłych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0DE52D" w14:textId="77777777" w:rsidR="009A0130" w:rsidRPr="009A0130" w:rsidRDefault="009A0130" w:rsidP="009A013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F9FA936" w14:textId="77777777" w:rsidR="009A0130" w:rsidRDefault="009A0130" w:rsidP="00DD3C4B">
      <w:pPr>
        <w:spacing w:after="0" w:line="240" w:lineRule="auto"/>
        <w:ind w:left="-1418"/>
        <w:rPr>
          <w:rFonts w:ascii="Times New Roman" w:hAnsi="Times New Roman"/>
          <w:sz w:val="18"/>
          <w:szCs w:val="18"/>
        </w:rPr>
      </w:pPr>
    </w:p>
    <w:p w14:paraId="1718A723" w14:textId="7A202E5D" w:rsidR="00A26581" w:rsidRPr="00E62BF0" w:rsidRDefault="00A26581" w:rsidP="00DD3C4B">
      <w:pPr>
        <w:spacing w:after="0" w:line="240" w:lineRule="auto"/>
        <w:ind w:left="-1418"/>
        <w:rPr>
          <w:rFonts w:ascii="Times New Roman" w:hAnsi="Times New Roman"/>
          <w:sz w:val="18"/>
          <w:szCs w:val="18"/>
        </w:rPr>
      </w:pPr>
      <w:r w:rsidRPr="00E62BF0">
        <w:rPr>
          <w:rFonts w:ascii="Times New Roman" w:hAnsi="Times New Roman"/>
          <w:sz w:val="18"/>
          <w:szCs w:val="18"/>
        </w:rPr>
        <w:t>Miejscowość, ……………………., dnia …………………… r.</w:t>
      </w:r>
    </w:p>
    <w:p w14:paraId="3576F036" w14:textId="77777777" w:rsidR="0077774B" w:rsidRDefault="00A26581" w:rsidP="00DD3C4B">
      <w:pPr>
        <w:tabs>
          <w:tab w:val="left" w:pos="5040"/>
        </w:tabs>
        <w:spacing w:after="0" w:line="240" w:lineRule="auto"/>
        <w:ind w:left="-1418"/>
        <w:jc w:val="right"/>
        <w:rPr>
          <w:rFonts w:ascii="Times New Roman" w:hAnsi="Times New Roman"/>
          <w:sz w:val="18"/>
          <w:szCs w:val="18"/>
        </w:rPr>
      </w:pPr>
      <w:r w:rsidRPr="00E62BF0">
        <w:rPr>
          <w:rFonts w:ascii="Times New Roman" w:hAnsi="Times New Roman"/>
          <w:sz w:val="18"/>
          <w:szCs w:val="18"/>
        </w:rPr>
        <w:tab/>
      </w:r>
    </w:p>
    <w:p w14:paraId="7FF672D9" w14:textId="7068EB85" w:rsidR="00344591" w:rsidRDefault="00344591" w:rsidP="00344591">
      <w:pPr>
        <w:tabs>
          <w:tab w:val="left" w:pos="5040"/>
        </w:tabs>
        <w:spacing w:after="0" w:line="240" w:lineRule="auto"/>
        <w:ind w:left="-1418"/>
        <w:jc w:val="right"/>
        <w:rPr>
          <w:rFonts w:ascii="Times New Roman" w:hAnsi="Times New Roman"/>
          <w:b/>
          <w:sz w:val="18"/>
          <w:szCs w:val="18"/>
        </w:rPr>
      </w:pPr>
    </w:p>
    <w:p w14:paraId="2A5EFFCC" w14:textId="2CA0F062" w:rsidR="00A26581" w:rsidRPr="00344591" w:rsidRDefault="00A26581" w:rsidP="00344591">
      <w:pPr>
        <w:tabs>
          <w:tab w:val="left" w:pos="5040"/>
        </w:tabs>
        <w:spacing w:after="0" w:line="240" w:lineRule="auto"/>
        <w:ind w:left="-1418"/>
        <w:rPr>
          <w:rFonts w:ascii="Times New Roman" w:hAnsi="Times New Roman"/>
          <w:b/>
          <w:sz w:val="18"/>
          <w:szCs w:val="18"/>
        </w:rPr>
      </w:pPr>
      <w:r>
        <w:rPr>
          <w:rFonts w:ascii="Times New Roman" w:eastAsia="Times New Roman" w:hAnsi="Times New Roman"/>
          <w:sz w:val="16"/>
          <w:szCs w:val="16"/>
          <w:highlight w:val="yellow"/>
          <w:lang w:eastAsia="pl-PL"/>
        </w:rPr>
        <w:t>W podstawie dysponowania  należy wpisać postawę dysponowania wskazaną osobą np. pracownik własny/umowa o pracę/umowa zlecenie itp.</w:t>
      </w:r>
    </w:p>
    <w:p w14:paraId="52E96765" w14:textId="77777777" w:rsidR="00A26581" w:rsidRDefault="00A26581" w:rsidP="00DD3C4B">
      <w:pPr>
        <w:spacing w:after="0" w:line="240" w:lineRule="auto"/>
        <w:ind w:left="-1418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23875F6D" w14:textId="12C2BAB3" w:rsidR="004D3D22" w:rsidRPr="00332220" w:rsidRDefault="00A26581" w:rsidP="00DD3C4B">
      <w:pPr>
        <w:tabs>
          <w:tab w:val="left" w:pos="5040"/>
        </w:tabs>
        <w:spacing w:after="0" w:line="240" w:lineRule="auto"/>
        <w:ind w:left="-1418"/>
        <w:jc w:val="center"/>
      </w:pPr>
      <w:r w:rsidRPr="000F4A35">
        <w:rPr>
          <w:rFonts w:ascii="Times New Roman" w:hAnsi="Times New Roman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  <w:r w:rsidRPr="000F4A35">
        <w:rPr>
          <w:rFonts w:ascii="Times New Roman" w:hAnsi="Times New Roman"/>
          <w:bCs/>
          <w:i/>
          <w:iCs/>
          <w:color w:val="FF0000"/>
          <w:sz w:val="18"/>
          <w:szCs w:val="18"/>
        </w:rPr>
        <w:br/>
        <w:t xml:space="preserve"> podpisem elektronicznym </w:t>
      </w:r>
    </w:p>
    <w:sectPr w:rsidR="004D3D22" w:rsidRPr="00332220" w:rsidSect="009A0130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3261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46AB7A" w14:textId="77777777" w:rsidR="00BC7630" w:rsidRDefault="00BC7630">
      <w:pPr>
        <w:spacing w:after="0" w:line="240" w:lineRule="auto"/>
      </w:pPr>
      <w:r>
        <w:separator/>
      </w:r>
    </w:p>
  </w:endnote>
  <w:endnote w:type="continuationSeparator" w:id="0">
    <w:p w14:paraId="71CF9E06" w14:textId="77777777" w:rsidR="00BC7630" w:rsidRDefault="00BC7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55298" w14:textId="77777777" w:rsidR="004D3D22" w:rsidRDefault="004D3D22" w:rsidP="004D3D2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2F3980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2F3980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14:paraId="007E824A" w14:textId="77777777" w:rsidR="004D3D22" w:rsidRDefault="004D3D22" w:rsidP="004D3D22">
    <w:pPr>
      <w:pStyle w:val="Stopka"/>
      <w:rPr>
        <w:rFonts w:ascii="Verdana" w:hAnsi="Verdana" w:cs="Arial"/>
        <w:sz w:val="14"/>
        <w:szCs w:val="14"/>
      </w:rPr>
    </w:pPr>
  </w:p>
  <w:p w14:paraId="10590809" w14:textId="77777777" w:rsidR="004D3D22" w:rsidRPr="00633BD9" w:rsidRDefault="004D3D22" w:rsidP="004D3D2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4295E8C2" w14:textId="77777777" w:rsidR="004D3D22" w:rsidRPr="00633BD9" w:rsidRDefault="004D3D22" w:rsidP="004D3D2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14:paraId="0C0F3541" w14:textId="77777777" w:rsidR="004D3D22" w:rsidRPr="00633BD9" w:rsidRDefault="004D3D22" w:rsidP="004D3D2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3E7AC772" w14:textId="77777777" w:rsidR="004D3D22" w:rsidRPr="00633BD9" w:rsidRDefault="004D3D22" w:rsidP="004D3D2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E4440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359C2E" w14:textId="77777777" w:rsidR="00BC7630" w:rsidRDefault="00BC7630">
      <w:pPr>
        <w:spacing w:after="0" w:line="240" w:lineRule="auto"/>
      </w:pPr>
      <w:r>
        <w:separator/>
      </w:r>
    </w:p>
  </w:footnote>
  <w:footnote w:type="continuationSeparator" w:id="0">
    <w:p w14:paraId="2B0FDA97" w14:textId="77777777" w:rsidR="00BC7630" w:rsidRDefault="00BC7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519C8" w14:textId="20D4F458" w:rsidR="004D3D22" w:rsidRDefault="00FE4A6B" w:rsidP="004D3D22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 wp14:anchorId="729EF7D6" wp14:editId="303FF634">
          <wp:extent cx="523875" cy="1019175"/>
          <wp:effectExtent l="0" t="0" r="0" b="0"/>
          <wp:docPr id="34" name="Obraz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8AE026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25C6117C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3A99894E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2F354536" w14:textId="77777777" w:rsidR="004D3D22" w:rsidRDefault="004D3D22" w:rsidP="004D3D22">
    <w:pPr>
      <w:pStyle w:val="Nagwek"/>
      <w:rPr>
        <w:rFonts w:ascii="Verdana" w:hAnsi="Verdana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BE8FE" w14:textId="1C1A5515" w:rsidR="004D3D22" w:rsidRDefault="00FE4A6B" w:rsidP="004D3D22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 wp14:anchorId="5796B8A3" wp14:editId="1D88971F">
          <wp:extent cx="2657475" cy="1362075"/>
          <wp:effectExtent l="0" t="0" r="0" b="0"/>
          <wp:docPr id="3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660886" w14:textId="77777777" w:rsidR="004D3D22" w:rsidRDefault="004D3D22" w:rsidP="004D3D22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161FBFB" w14:textId="77777777" w:rsidR="004D3D22" w:rsidRDefault="00E4440F" w:rsidP="004D3D22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4D3D22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14:paraId="570CBD66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Dział Zamówień Publicznych </w:t>
    </w:r>
  </w:p>
  <w:p w14:paraId="1ECADD94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67A34357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D5B52DE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3870EED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F5472BC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5C291EE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465260F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771FC0B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ADF0FBA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A6B5BB0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3A9585C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2AFB110" w14:textId="77777777" w:rsidR="004D3D22" w:rsidRPr="001E5708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928A560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075D49BE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20E2A6C9" w14:textId="5BD8EA80" w:rsidR="004D3D22" w:rsidRPr="00344591" w:rsidRDefault="00344591" w:rsidP="00344591">
    <w:pPr>
      <w:pStyle w:val="Nagwek"/>
      <w:tabs>
        <w:tab w:val="right" w:pos="7371"/>
      </w:tabs>
      <w:jc w:val="right"/>
      <w:rPr>
        <w:rFonts w:ascii="Verdana" w:hAnsi="Verdana"/>
        <w:b/>
        <w:bCs/>
        <w:sz w:val="16"/>
        <w:szCs w:val="16"/>
      </w:rPr>
    </w:pPr>
    <w:r w:rsidRPr="00344591">
      <w:rPr>
        <w:rFonts w:ascii="Verdana" w:hAnsi="Verdana"/>
        <w:b/>
        <w:bCs/>
        <w:sz w:val="16"/>
        <w:szCs w:val="16"/>
      </w:rPr>
      <w:t>Załącznik nr 6</w:t>
    </w:r>
  </w:p>
  <w:p w14:paraId="32253FAB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A084402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A25E61C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AF96A6E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7D74E8E1" w14:textId="77777777" w:rsidR="004D3D22" w:rsidRPr="001E5708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91707BD" w14:textId="77777777" w:rsidR="004D3D22" w:rsidRPr="001001FE" w:rsidRDefault="004D3D22" w:rsidP="004D3D22">
    <w:pPr>
      <w:pStyle w:val="Nagwek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F75"/>
    <w:rsid w:val="00032AD1"/>
    <w:rsid w:val="00045051"/>
    <w:rsid w:val="0026206C"/>
    <w:rsid w:val="002F3980"/>
    <w:rsid w:val="00332220"/>
    <w:rsid w:val="00344591"/>
    <w:rsid w:val="003C008D"/>
    <w:rsid w:val="004C4270"/>
    <w:rsid w:val="004D3D22"/>
    <w:rsid w:val="004E16ED"/>
    <w:rsid w:val="005A1F75"/>
    <w:rsid w:val="00685AD6"/>
    <w:rsid w:val="00713DAB"/>
    <w:rsid w:val="0077774B"/>
    <w:rsid w:val="007A62B0"/>
    <w:rsid w:val="007C62CE"/>
    <w:rsid w:val="009A0130"/>
    <w:rsid w:val="00A17431"/>
    <w:rsid w:val="00A26581"/>
    <w:rsid w:val="00A52F70"/>
    <w:rsid w:val="00BC7630"/>
    <w:rsid w:val="00C32AE7"/>
    <w:rsid w:val="00D15D60"/>
    <w:rsid w:val="00D610DF"/>
    <w:rsid w:val="00DD3C4B"/>
    <w:rsid w:val="00E4440F"/>
    <w:rsid w:val="00F138D2"/>
    <w:rsid w:val="00F81271"/>
    <w:rsid w:val="00FE4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568E0883"/>
  <w15:chartTrackingRefBased/>
  <w15:docId w15:val="{A973CF61-3725-4738-A90E-5CFDFABE1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6581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332220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paragraph" w:styleId="Nagwek">
    <w:name w:val="header"/>
    <w:basedOn w:val="Normalny"/>
    <w:rsid w:val="007A62B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Stopka">
    <w:name w:val="footer"/>
    <w:basedOn w:val="Normalny"/>
    <w:rsid w:val="007A62B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7A62B0"/>
    <w:rPr>
      <w:color w:val="0000FF"/>
      <w:u w:val="single"/>
    </w:rPr>
  </w:style>
  <w:style w:type="table" w:styleId="Tabela-Siatka">
    <w:name w:val="Table Grid"/>
    <w:basedOn w:val="Standardowy"/>
    <w:uiPriority w:val="39"/>
    <w:rsid w:val="004C42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44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836</Words>
  <Characters>6309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cp:lastPrinted>2021-07-29T08:18:00Z</cp:lastPrinted>
  <dcterms:created xsi:type="dcterms:W3CDTF">2021-07-29T08:18:00Z</dcterms:created>
  <dcterms:modified xsi:type="dcterms:W3CDTF">2021-08-10T09:45:00Z</dcterms:modified>
</cp:coreProperties>
</file>