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13FB2" w14:textId="77777777" w:rsidR="00141A85" w:rsidRPr="00C81224" w:rsidRDefault="00141A85" w:rsidP="00141A85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14:paraId="00F5695B" w14:textId="77777777" w:rsidR="00141A85" w:rsidRPr="00C81224" w:rsidRDefault="00141A85" w:rsidP="00141A85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1D78BCB" w14:textId="77777777" w:rsidR="00141A85" w:rsidRDefault="00141A85" w:rsidP="007410C1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251ACC61" w14:textId="77777777" w:rsidR="00141A85" w:rsidRPr="00FC7F27" w:rsidRDefault="00141A85" w:rsidP="007410C1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101F7E2E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</w:rPr>
      </w:pPr>
      <w:r w:rsidRPr="007410C1">
        <w:rPr>
          <w:b/>
          <w:bCs/>
          <w:sz w:val="22"/>
          <w:szCs w:val="22"/>
        </w:rPr>
        <w:t>NAZWA WYKONAWCY</w:t>
      </w:r>
      <w:r w:rsidRPr="007410C1">
        <w:rPr>
          <w:sz w:val="22"/>
          <w:szCs w:val="22"/>
        </w:rPr>
        <w:t>:……………………………………………………………………..</w:t>
      </w:r>
    </w:p>
    <w:p w14:paraId="2338757E" w14:textId="77777777" w:rsidR="00141A85" w:rsidRPr="007410C1" w:rsidRDefault="00141A85" w:rsidP="007410C1">
      <w:pPr>
        <w:tabs>
          <w:tab w:val="right" w:pos="8222"/>
        </w:tabs>
        <w:jc w:val="both"/>
        <w:rPr>
          <w:sz w:val="22"/>
          <w:szCs w:val="22"/>
        </w:rPr>
      </w:pPr>
      <w:r w:rsidRPr="007410C1">
        <w:rPr>
          <w:b/>
          <w:bCs/>
          <w:sz w:val="22"/>
          <w:szCs w:val="22"/>
        </w:rPr>
        <w:t>RODZAJ WYKONAWCY</w:t>
      </w:r>
      <w:r w:rsidRPr="007410C1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80020E4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</w:rPr>
      </w:pPr>
      <w:r w:rsidRPr="007410C1">
        <w:rPr>
          <w:sz w:val="22"/>
          <w:szCs w:val="22"/>
        </w:rPr>
        <w:t>ADRES:…………………………………………………………………………………………</w:t>
      </w:r>
    </w:p>
    <w:p w14:paraId="47FA948F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</w:rPr>
      </w:pPr>
      <w:r w:rsidRPr="007410C1">
        <w:rPr>
          <w:sz w:val="22"/>
          <w:szCs w:val="22"/>
        </w:rPr>
        <w:t>WOJEWÓDZTWO …………………………….....</w:t>
      </w:r>
    </w:p>
    <w:p w14:paraId="73220198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  <w:lang w:val="de-DE"/>
        </w:rPr>
      </w:pPr>
      <w:r w:rsidRPr="007410C1">
        <w:rPr>
          <w:sz w:val="22"/>
          <w:szCs w:val="22"/>
          <w:lang w:val="de-DE"/>
        </w:rPr>
        <w:t>TEL.</w:t>
      </w:r>
      <w:r w:rsidRPr="007410C1">
        <w:rPr>
          <w:sz w:val="22"/>
          <w:szCs w:val="22"/>
        </w:rPr>
        <w:t>……………………………………………………………………………………………..</w:t>
      </w:r>
    </w:p>
    <w:p w14:paraId="7AA427A4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  <w:lang w:val="de-DE"/>
        </w:rPr>
      </w:pPr>
      <w:r w:rsidRPr="007410C1">
        <w:rPr>
          <w:sz w:val="22"/>
          <w:szCs w:val="22"/>
          <w:lang w:val="de-DE"/>
        </w:rPr>
        <w:t xml:space="preserve">FAX </w:t>
      </w:r>
      <w:r w:rsidRPr="007410C1">
        <w:rPr>
          <w:sz w:val="22"/>
          <w:szCs w:val="22"/>
        </w:rPr>
        <w:t>…………………………………………………………………………………………….</w:t>
      </w:r>
    </w:p>
    <w:p w14:paraId="0691AF80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  <w:lang w:val="de-DE"/>
        </w:rPr>
      </w:pPr>
      <w:r w:rsidRPr="007410C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E066ACA" w14:textId="77777777" w:rsidR="00141A85" w:rsidRPr="007410C1" w:rsidRDefault="00141A85" w:rsidP="007410C1">
      <w:pPr>
        <w:tabs>
          <w:tab w:val="right" w:pos="9000"/>
        </w:tabs>
        <w:rPr>
          <w:sz w:val="22"/>
          <w:szCs w:val="22"/>
        </w:rPr>
      </w:pPr>
      <w:r w:rsidRPr="007410C1">
        <w:rPr>
          <w:sz w:val="22"/>
          <w:szCs w:val="22"/>
          <w:lang w:val="de-DE"/>
        </w:rPr>
        <w:t xml:space="preserve">NIP…………………………………. </w:t>
      </w:r>
      <w:r w:rsidRPr="007410C1">
        <w:rPr>
          <w:sz w:val="22"/>
          <w:szCs w:val="22"/>
        </w:rPr>
        <w:t>REGON:………………………………………………...</w:t>
      </w:r>
    </w:p>
    <w:p w14:paraId="773B7E14" w14:textId="77777777" w:rsidR="00141A85" w:rsidRPr="007410C1" w:rsidRDefault="00141A85" w:rsidP="007410C1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410C1">
        <w:rPr>
          <w:sz w:val="22"/>
          <w:szCs w:val="22"/>
        </w:rPr>
        <w:t>BANK/ NR KONTA ……………………………………………………………………………</w:t>
      </w:r>
    </w:p>
    <w:p w14:paraId="4060B608" w14:textId="77777777" w:rsidR="00141A85" w:rsidRPr="007410C1" w:rsidRDefault="00141A85" w:rsidP="007410C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3438FB" w14:textId="77777777" w:rsidR="00141A85" w:rsidRPr="00792F26" w:rsidRDefault="00141A85" w:rsidP="00792F26">
      <w:pPr>
        <w:rPr>
          <w:sz w:val="20"/>
          <w:szCs w:val="20"/>
        </w:rPr>
      </w:pPr>
      <w:r w:rsidRPr="00792F26">
        <w:rPr>
          <w:sz w:val="20"/>
          <w:szCs w:val="20"/>
        </w:rPr>
        <w:t>Do: Nazwa i siedziba Zamawiającego:</w:t>
      </w:r>
    </w:p>
    <w:p w14:paraId="437ADA7D" w14:textId="77777777" w:rsidR="00141A85" w:rsidRPr="00792F26" w:rsidRDefault="00141A85" w:rsidP="00792F26">
      <w:pPr>
        <w:ind w:right="-11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Akademia Górniczo - Hutnicza</w:t>
      </w:r>
    </w:p>
    <w:p w14:paraId="5B1CB710" w14:textId="77777777" w:rsidR="00141A85" w:rsidRPr="00792F26" w:rsidRDefault="00141A85" w:rsidP="00792F26">
      <w:pPr>
        <w:ind w:right="-11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im. Stanisława Staszica w Krakowie</w:t>
      </w:r>
    </w:p>
    <w:p w14:paraId="77A7CFDA" w14:textId="77777777" w:rsidR="00141A85" w:rsidRPr="00792F26" w:rsidRDefault="00141A85" w:rsidP="00792F26">
      <w:pPr>
        <w:ind w:right="-11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 xml:space="preserve">Dział Zamówień Publicznych  </w:t>
      </w:r>
    </w:p>
    <w:p w14:paraId="0AC37422" w14:textId="153CEBFA" w:rsidR="00141A85" w:rsidRPr="00792F26" w:rsidRDefault="00141A85" w:rsidP="00792F26">
      <w:pPr>
        <w:ind w:right="-11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Al. Mickiewicza 30</w:t>
      </w:r>
      <w:r w:rsidR="00B66B57" w:rsidRPr="00792F26">
        <w:rPr>
          <w:b/>
          <w:sz w:val="20"/>
          <w:szCs w:val="20"/>
        </w:rPr>
        <w:t xml:space="preserve">, </w:t>
      </w:r>
      <w:r w:rsidRPr="00792F26">
        <w:rPr>
          <w:b/>
          <w:sz w:val="20"/>
          <w:szCs w:val="20"/>
        </w:rPr>
        <w:t xml:space="preserve">30-059 Kraków,  </w:t>
      </w:r>
    </w:p>
    <w:p w14:paraId="074AE232" w14:textId="77777777" w:rsidR="00141A85" w:rsidRPr="00792F26" w:rsidRDefault="00141A85" w:rsidP="00792F26">
      <w:pPr>
        <w:ind w:firstLine="3969"/>
        <w:rPr>
          <w:b/>
          <w:sz w:val="20"/>
          <w:szCs w:val="20"/>
        </w:rPr>
      </w:pPr>
    </w:p>
    <w:p w14:paraId="5ED44139" w14:textId="465423AC" w:rsidR="00141A85" w:rsidRPr="00792F26" w:rsidRDefault="00141A85" w:rsidP="00792F26">
      <w:p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792F26">
        <w:rPr>
          <w:b/>
          <w:bCs/>
          <w:sz w:val="20"/>
          <w:szCs w:val="20"/>
        </w:rPr>
        <w:t xml:space="preserve"> </w:t>
      </w:r>
      <w:bookmarkEnd w:id="0"/>
      <w:r w:rsidRPr="00792F26">
        <w:rPr>
          <w:b/>
          <w:bCs/>
          <w:sz w:val="20"/>
          <w:szCs w:val="20"/>
        </w:rPr>
        <w:t>Kurs językowy dla pracowników administracyjnych AGH j. angielski specjalistyczny i ogólny na różnych poziomach zaawansowania w ramach projektu POWR.03.05.00-00-00-Z309/18 – KC-zp.272-358/21,</w:t>
      </w:r>
      <w:r w:rsidRPr="00792F26">
        <w:rPr>
          <w:b/>
          <w:sz w:val="20"/>
          <w:szCs w:val="20"/>
        </w:rPr>
        <w:t xml:space="preserve"> </w:t>
      </w:r>
      <w:r w:rsidRPr="00792F26">
        <w:rPr>
          <w:sz w:val="20"/>
          <w:szCs w:val="20"/>
        </w:rPr>
        <w:t>oferuję realizację przedmiotu zamówienia, zgodnie z zasadami określonymi w specyfikacji warunków zamówienia.</w:t>
      </w:r>
    </w:p>
    <w:p w14:paraId="4B23A910" w14:textId="3219B4FD" w:rsidR="00792F26" w:rsidRPr="00792F26" w:rsidRDefault="00792F26" w:rsidP="00792F26">
      <w:pPr>
        <w:jc w:val="both"/>
        <w:rPr>
          <w:sz w:val="20"/>
          <w:szCs w:val="20"/>
        </w:rPr>
      </w:pPr>
    </w:p>
    <w:p w14:paraId="3D99590F" w14:textId="77777777" w:rsidR="00792F26" w:rsidRPr="00792F26" w:rsidRDefault="00792F26" w:rsidP="00792F26">
      <w:pPr>
        <w:widowControl w:val="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Cena brutto za całość przedmiotu zamówienia (język angielski specjalistyczny i język angielski ogólny) ………………………………………. PLN</w:t>
      </w:r>
    </w:p>
    <w:p w14:paraId="3EFA78B4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>Słownie cena brutto ………………………………………………………………………….</w:t>
      </w:r>
    </w:p>
    <w:p w14:paraId="29F56C94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</w:p>
    <w:p w14:paraId="475345C7" w14:textId="77777777" w:rsidR="00792F26" w:rsidRPr="00792F26" w:rsidRDefault="00792F26" w:rsidP="00792F26">
      <w:pPr>
        <w:widowControl w:val="0"/>
        <w:jc w:val="center"/>
        <w:rPr>
          <w:b/>
          <w:sz w:val="20"/>
          <w:szCs w:val="20"/>
        </w:rPr>
      </w:pPr>
      <w:r w:rsidRPr="00792F26">
        <w:rPr>
          <w:b/>
          <w:sz w:val="20"/>
          <w:szCs w:val="20"/>
          <w:u w:val="single"/>
        </w:rPr>
        <w:t>Zadanie nr 1</w:t>
      </w:r>
      <w:r w:rsidRPr="00792F26">
        <w:rPr>
          <w:b/>
          <w:sz w:val="20"/>
          <w:szCs w:val="20"/>
          <w:u w:val="single"/>
        </w:rPr>
        <w:br/>
      </w:r>
      <w:r w:rsidRPr="00792F26">
        <w:rPr>
          <w:b/>
          <w:sz w:val="20"/>
          <w:szCs w:val="20"/>
        </w:rPr>
        <w:t>(język angielski specjalistyczny)</w:t>
      </w:r>
    </w:p>
    <w:p w14:paraId="60A8BF3A" w14:textId="77777777" w:rsidR="00792F26" w:rsidRPr="00792F26" w:rsidRDefault="00792F26" w:rsidP="00792F26">
      <w:pPr>
        <w:widowControl w:val="0"/>
        <w:ind w:right="1"/>
        <w:jc w:val="center"/>
        <w:rPr>
          <w:b/>
          <w:sz w:val="20"/>
          <w:szCs w:val="20"/>
          <w:u w:val="single"/>
        </w:rPr>
      </w:pPr>
    </w:p>
    <w:p w14:paraId="44BD0F67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b/>
          <w:sz w:val="20"/>
          <w:szCs w:val="20"/>
        </w:rPr>
        <w:t>Cena brutto</w:t>
      </w:r>
      <w:r w:rsidRPr="00792F26">
        <w:rPr>
          <w:b/>
          <w:sz w:val="20"/>
          <w:szCs w:val="20"/>
          <w:vertAlign w:val="superscript"/>
        </w:rPr>
        <w:t>1</w:t>
      </w:r>
      <w:r w:rsidRPr="00792F26">
        <w:rPr>
          <w:b/>
          <w:sz w:val="20"/>
          <w:szCs w:val="20"/>
        </w:rPr>
        <w:t xml:space="preserve"> za całość przedmiotu zamówienia (tj. 30 osób, 2 semestry) nie przekroczy ……………….………………….. PLN</w:t>
      </w:r>
    </w:p>
    <w:p w14:paraId="2404BB82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>Słownie cena brutto ………………………………………………………………………….</w:t>
      </w:r>
    </w:p>
    <w:p w14:paraId="649A42F1" w14:textId="77777777" w:rsidR="00792F26" w:rsidRPr="00792F26" w:rsidRDefault="00792F26" w:rsidP="00792F26">
      <w:pPr>
        <w:widowControl w:val="0"/>
        <w:rPr>
          <w:b/>
          <w:sz w:val="20"/>
          <w:szCs w:val="20"/>
        </w:rPr>
      </w:pPr>
    </w:p>
    <w:p w14:paraId="0D06F3CA" w14:textId="77777777" w:rsidR="00792F26" w:rsidRPr="00792F26" w:rsidRDefault="00792F26" w:rsidP="00792F26">
      <w:pPr>
        <w:widowControl w:val="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Cena brutto</w:t>
      </w:r>
      <w:r w:rsidRPr="00792F26">
        <w:rPr>
          <w:b/>
          <w:sz w:val="20"/>
          <w:szCs w:val="20"/>
          <w:vertAlign w:val="superscript"/>
        </w:rPr>
        <w:t>1</w:t>
      </w:r>
      <w:r w:rsidRPr="00792F26">
        <w:rPr>
          <w:b/>
          <w:sz w:val="20"/>
          <w:szCs w:val="20"/>
        </w:rPr>
        <w:t xml:space="preserve"> za kurs dla 1 osoby za 1 semestr ……………………………….…..…PLN</w:t>
      </w:r>
      <w:r w:rsidRPr="00792F26">
        <w:rPr>
          <w:b/>
          <w:sz w:val="20"/>
          <w:szCs w:val="20"/>
        </w:rPr>
        <w:br/>
        <w:t xml:space="preserve">(język angielski specjalistyczny) </w:t>
      </w:r>
    </w:p>
    <w:p w14:paraId="5EC356DC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>Słownie cena brutto ………………………………………………………………………….</w:t>
      </w:r>
    </w:p>
    <w:p w14:paraId="06E824E5" w14:textId="77777777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  <w:r w:rsidRPr="00792F26">
        <w:rPr>
          <w:color w:val="FF0000"/>
          <w:sz w:val="20"/>
          <w:szCs w:val="20"/>
        </w:rPr>
        <w:t xml:space="preserve">Metody nauczania: </w:t>
      </w:r>
    </w:p>
    <w:p w14:paraId="12DC190B" w14:textId="2E01707C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  <w:r w:rsidRPr="00792F26">
        <w:rPr>
          <w:color w:val="FF0000"/>
          <w:sz w:val="20"/>
          <w:szCs w:val="20"/>
        </w:rPr>
        <w:t xml:space="preserve">Metoda bezpośrednia: Metoda </w:t>
      </w:r>
      <w:proofErr w:type="spellStart"/>
      <w:r w:rsidRPr="00792F26">
        <w:rPr>
          <w:color w:val="FF0000"/>
          <w:sz w:val="20"/>
          <w:szCs w:val="20"/>
        </w:rPr>
        <w:t>Callana</w:t>
      </w:r>
      <w:proofErr w:type="spellEnd"/>
      <w:r w:rsidRPr="00792F26">
        <w:rPr>
          <w:color w:val="FF0000"/>
          <w:sz w:val="20"/>
          <w:szCs w:val="20"/>
        </w:rPr>
        <w:t>*/Direct Language Lab*/Direct Method*  lub równoważna …</w:t>
      </w:r>
      <w:r>
        <w:rPr>
          <w:color w:val="FF0000"/>
          <w:sz w:val="20"/>
          <w:szCs w:val="20"/>
        </w:rPr>
        <w:t>………………………..</w:t>
      </w:r>
      <w:r w:rsidRPr="00792F26">
        <w:rPr>
          <w:color w:val="FF0000"/>
          <w:sz w:val="20"/>
          <w:szCs w:val="20"/>
        </w:rPr>
        <w:t>(</w:t>
      </w:r>
      <w:r w:rsidRPr="00792F26">
        <w:rPr>
          <w:i/>
          <w:color w:val="FF0000"/>
          <w:sz w:val="20"/>
          <w:szCs w:val="20"/>
        </w:rPr>
        <w:t>podać nazwę metody nauczania)</w:t>
      </w:r>
      <w:r w:rsidRPr="00792F26">
        <w:rPr>
          <w:color w:val="FF0000"/>
          <w:sz w:val="20"/>
          <w:szCs w:val="20"/>
        </w:rPr>
        <w:t>……</w:t>
      </w:r>
    </w:p>
    <w:p w14:paraId="20B98926" w14:textId="4278AA22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  <w:r w:rsidRPr="00792F26">
        <w:rPr>
          <w:color w:val="FF0000"/>
          <w:sz w:val="20"/>
          <w:szCs w:val="20"/>
        </w:rPr>
        <w:t xml:space="preserve">Metoda komunikatywna: </w:t>
      </w:r>
      <w:r w:rsidRPr="00792F26">
        <w:rPr>
          <w:i/>
          <w:color w:val="FF0000"/>
          <w:sz w:val="20"/>
          <w:szCs w:val="20"/>
        </w:rPr>
        <w:t>…</w:t>
      </w:r>
      <w:r>
        <w:rPr>
          <w:i/>
          <w:color w:val="FF0000"/>
          <w:sz w:val="20"/>
          <w:szCs w:val="20"/>
        </w:rPr>
        <w:t>……………..</w:t>
      </w:r>
      <w:r w:rsidRPr="00792F26">
        <w:rPr>
          <w:i/>
          <w:color w:val="FF0000"/>
          <w:sz w:val="20"/>
          <w:szCs w:val="20"/>
        </w:rPr>
        <w:t>(podać nazwę metody nauczania)……</w:t>
      </w:r>
      <w:r>
        <w:rPr>
          <w:i/>
          <w:color w:val="FF0000"/>
          <w:sz w:val="20"/>
          <w:szCs w:val="20"/>
        </w:rPr>
        <w:t>………………</w:t>
      </w:r>
    </w:p>
    <w:p w14:paraId="08CF3B98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</w:p>
    <w:p w14:paraId="112DDFF5" w14:textId="77777777" w:rsidR="00792F26" w:rsidRPr="00792F26" w:rsidRDefault="00792F26" w:rsidP="00792F26">
      <w:pPr>
        <w:widowControl w:val="0"/>
        <w:ind w:right="1"/>
        <w:jc w:val="center"/>
        <w:rPr>
          <w:b/>
          <w:sz w:val="20"/>
          <w:szCs w:val="20"/>
          <w:u w:val="single"/>
        </w:rPr>
      </w:pPr>
      <w:r w:rsidRPr="00792F26">
        <w:rPr>
          <w:b/>
          <w:sz w:val="20"/>
          <w:szCs w:val="20"/>
          <w:u w:val="single"/>
        </w:rPr>
        <w:t>Zadanie nr 2</w:t>
      </w:r>
      <w:r w:rsidRPr="00792F26">
        <w:rPr>
          <w:b/>
          <w:sz w:val="20"/>
          <w:szCs w:val="20"/>
          <w:u w:val="single"/>
        </w:rPr>
        <w:br/>
      </w:r>
      <w:r w:rsidRPr="00792F26">
        <w:rPr>
          <w:b/>
          <w:sz w:val="20"/>
          <w:szCs w:val="20"/>
        </w:rPr>
        <w:t>(język angielski ogólny)</w:t>
      </w:r>
    </w:p>
    <w:p w14:paraId="27F57426" w14:textId="77777777" w:rsidR="00792F26" w:rsidRPr="00792F26" w:rsidRDefault="00792F26" w:rsidP="00792F26">
      <w:pPr>
        <w:widowControl w:val="0"/>
        <w:ind w:right="1"/>
        <w:jc w:val="both"/>
        <w:rPr>
          <w:b/>
          <w:sz w:val="20"/>
          <w:szCs w:val="20"/>
        </w:rPr>
      </w:pPr>
    </w:p>
    <w:p w14:paraId="0E75ADD9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b/>
          <w:sz w:val="20"/>
          <w:szCs w:val="20"/>
        </w:rPr>
        <w:t>Cena brutto</w:t>
      </w:r>
      <w:r w:rsidRPr="00792F26">
        <w:rPr>
          <w:b/>
          <w:sz w:val="20"/>
          <w:szCs w:val="20"/>
          <w:vertAlign w:val="superscript"/>
        </w:rPr>
        <w:t>1</w:t>
      </w:r>
      <w:r w:rsidRPr="00792F26">
        <w:rPr>
          <w:b/>
          <w:sz w:val="20"/>
          <w:szCs w:val="20"/>
        </w:rPr>
        <w:t xml:space="preserve"> za całość przedmiotu zamówienia (tj. 36 osób, 2 semestry) nie przekroczy  ………….……………………….. PLN</w:t>
      </w:r>
    </w:p>
    <w:p w14:paraId="539B21B7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>Słownie cena brutto ……………………………………………………………………….…</w:t>
      </w:r>
    </w:p>
    <w:p w14:paraId="0169590E" w14:textId="77777777" w:rsidR="00792F26" w:rsidRPr="00792F26" w:rsidRDefault="00792F26" w:rsidP="00792F26">
      <w:pPr>
        <w:widowControl w:val="0"/>
        <w:ind w:right="1"/>
        <w:jc w:val="center"/>
        <w:rPr>
          <w:b/>
          <w:sz w:val="20"/>
          <w:szCs w:val="20"/>
          <w:u w:val="single"/>
        </w:rPr>
      </w:pPr>
    </w:p>
    <w:p w14:paraId="418A0CF5" w14:textId="77777777" w:rsidR="00792F26" w:rsidRPr="00792F26" w:rsidRDefault="00792F26" w:rsidP="00792F26">
      <w:pPr>
        <w:widowControl w:val="0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>Cena brutto</w:t>
      </w:r>
      <w:r w:rsidRPr="00792F26">
        <w:rPr>
          <w:b/>
          <w:sz w:val="20"/>
          <w:szCs w:val="20"/>
          <w:vertAlign w:val="superscript"/>
        </w:rPr>
        <w:t>1</w:t>
      </w:r>
      <w:r w:rsidRPr="00792F26">
        <w:rPr>
          <w:b/>
          <w:sz w:val="20"/>
          <w:szCs w:val="20"/>
        </w:rPr>
        <w:t xml:space="preserve"> za kurs dla 1 osoby za 1 semestr …………..…………….……………PLN</w:t>
      </w:r>
      <w:r w:rsidRPr="00792F26">
        <w:rPr>
          <w:b/>
          <w:sz w:val="20"/>
          <w:szCs w:val="20"/>
        </w:rPr>
        <w:br/>
        <w:t>(język angielski ogólny)</w:t>
      </w:r>
    </w:p>
    <w:p w14:paraId="681FE68C" w14:textId="77777777" w:rsidR="00792F26" w:rsidRPr="00792F26" w:rsidRDefault="00792F26" w:rsidP="00792F26">
      <w:pPr>
        <w:widowControl w:val="0"/>
        <w:ind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>Słownie cena brutto …………………………………………….……………………………</w:t>
      </w:r>
    </w:p>
    <w:p w14:paraId="2ADC8278" w14:textId="40EC86C5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  <w:r w:rsidRPr="00792F26">
        <w:rPr>
          <w:color w:val="FF0000"/>
          <w:sz w:val="20"/>
          <w:szCs w:val="20"/>
        </w:rPr>
        <w:t xml:space="preserve">Metody nauczania: metoda bezpośrednia: Metoda </w:t>
      </w:r>
      <w:proofErr w:type="spellStart"/>
      <w:r w:rsidRPr="00792F26">
        <w:rPr>
          <w:color w:val="FF0000"/>
          <w:sz w:val="20"/>
          <w:szCs w:val="20"/>
        </w:rPr>
        <w:t>Callana</w:t>
      </w:r>
      <w:proofErr w:type="spellEnd"/>
      <w:r w:rsidRPr="00792F26">
        <w:rPr>
          <w:color w:val="FF0000"/>
          <w:sz w:val="20"/>
          <w:szCs w:val="20"/>
        </w:rPr>
        <w:t xml:space="preserve">*/Direct Language Lab*/Direct Method*  lub </w:t>
      </w:r>
      <w:r w:rsidRPr="00792F26">
        <w:rPr>
          <w:color w:val="FF0000"/>
          <w:sz w:val="20"/>
          <w:szCs w:val="20"/>
        </w:rPr>
        <w:lastRenderedPageBreak/>
        <w:t>równoważna …</w:t>
      </w:r>
      <w:r>
        <w:rPr>
          <w:color w:val="FF0000"/>
          <w:sz w:val="20"/>
          <w:szCs w:val="20"/>
        </w:rPr>
        <w:t>………………….</w:t>
      </w:r>
      <w:r w:rsidRPr="00792F26">
        <w:rPr>
          <w:color w:val="FF0000"/>
          <w:sz w:val="20"/>
          <w:szCs w:val="20"/>
        </w:rPr>
        <w:t>(</w:t>
      </w:r>
      <w:r w:rsidRPr="00792F26">
        <w:rPr>
          <w:i/>
          <w:color w:val="FF0000"/>
          <w:sz w:val="20"/>
          <w:szCs w:val="20"/>
        </w:rPr>
        <w:t>podać nazwę metody nauczania)</w:t>
      </w:r>
      <w:r w:rsidRPr="00792F26">
        <w:rPr>
          <w:color w:val="FF0000"/>
          <w:sz w:val="20"/>
          <w:szCs w:val="20"/>
        </w:rPr>
        <w:t>……</w:t>
      </w:r>
      <w:r>
        <w:rPr>
          <w:color w:val="FF0000"/>
          <w:sz w:val="20"/>
          <w:szCs w:val="20"/>
        </w:rPr>
        <w:t>…………………..</w:t>
      </w:r>
    </w:p>
    <w:p w14:paraId="688607DD" w14:textId="3C356895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  <w:r w:rsidRPr="00792F26">
        <w:rPr>
          <w:color w:val="FF0000"/>
          <w:sz w:val="20"/>
          <w:szCs w:val="20"/>
        </w:rPr>
        <w:t xml:space="preserve">Metoda komunikatywna: </w:t>
      </w:r>
      <w:r w:rsidRPr="00792F26">
        <w:rPr>
          <w:i/>
          <w:color w:val="FF0000"/>
          <w:sz w:val="20"/>
          <w:szCs w:val="20"/>
        </w:rPr>
        <w:t>…</w:t>
      </w:r>
      <w:r>
        <w:rPr>
          <w:i/>
          <w:color w:val="FF0000"/>
          <w:sz w:val="20"/>
          <w:szCs w:val="20"/>
        </w:rPr>
        <w:t>………………….</w:t>
      </w:r>
      <w:r w:rsidRPr="00792F26">
        <w:rPr>
          <w:i/>
          <w:color w:val="FF0000"/>
          <w:sz w:val="20"/>
          <w:szCs w:val="20"/>
        </w:rPr>
        <w:t>(podać nazwę metody nauczania)……</w:t>
      </w:r>
      <w:r>
        <w:rPr>
          <w:i/>
          <w:color w:val="FF0000"/>
          <w:sz w:val="20"/>
          <w:szCs w:val="20"/>
        </w:rPr>
        <w:t>…………..</w:t>
      </w:r>
    </w:p>
    <w:p w14:paraId="78E8940E" w14:textId="77777777" w:rsidR="00792F26" w:rsidRPr="00792F26" w:rsidRDefault="00792F26" w:rsidP="00792F26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55E7990D" w14:textId="6313E1F4" w:rsidR="00792F26" w:rsidRPr="00792F26" w:rsidRDefault="00792F26" w:rsidP="00792F26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 xml:space="preserve"> Kryterium oceny ofert: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3"/>
        <w:gridCol w:w="2391"/>
        <w:gridCol w:w="1744"/>
        <w:gridCol w:w="1744"/>
        <w:gridCol w:w="1744"/>
      </w:tblGrid>
      <w:tr w:rsidR="0063782C" w:rsidRPr="0063782C" w14:paraId="7ECFE637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5D38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Osoba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wyznaczona do realizacji zamówienia:</w:t>
            </w:r>
          </w:p>
          <w:p w14:paraId="36EFEA7C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7948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sz w:val="20"/>
                <w:szCs w:val="20"/>
                <w:highlight w:val="yellow"/>
              </w:rPr>
              <w:t>Ilość godzin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kursów z zakresu języka angielskiego dla osób dorosłych przeprowadzonych w okresie ostatnich 3 lat przed terminem składania ofert Metodą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</w:rPr>
              <w:t>Callan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</w:rPr>
              <w:t xml:space="preserve"> Method) lub Direct Language Lab lub Direct Method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AC94" w14:textId="77777777" w:rsid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Terminy</w:t>
            </w:r>
            <w:r>
              <w:rPr>
                <w:color w:val="000000" w:themeColor="text1"/>
                <w:sz w:val="20"/>
                <w:szCs w:val="20"/>
              </w:rPr>
              <w:t xml:space="preserve"> realizacji</w:t>
            </w:r>
          </w:p>
          <w:p w14:paraId="66472F0A" w14:textId="320E8375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/>
                <w:sz w:val="20"/>
                <w:szCs w:val="20"/>
              </w:rPr>
              <w:t xml:space="preserve">kursów z zakresu języka angielskiego dla osób dorosłych przeprowadzonych w okresie ostatnich 3 lat przed terminem składania ofert Metodą 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Callana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Method) lub Direct Language Lab lub Direct Method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35F7" w14:textId="2241E34E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Nazwa zleceniobiorcy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77A6" w14:textId="379A9E35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>Metoda nauczania</w:t>
            </w:r>
          </w:p>
          <w:p w14:paraId="1F0B19DC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07EBDED2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* niepotrzebne skreślić</w:t>
            </w:r>
          </w:p>
        </w:tc>
      </w:tr>
      <w:tr w:rsidR="0063782C" w:rsidRPr="0063782C" w14:paraId="3FB08157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DA93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1.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DFFE" w14:textId="54B9E90C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5E4C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B39D" w14:textId="53E47683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DBA7" w14:textId="39870EFC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63782C" w:rsidRPr="0063782C" w14:paraId="2707BF86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C11E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2.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85EC" w14:textId="7B2E56A9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DD36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BA46" w14:textId="5C657A3A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8978" w14:textId="52354E3F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63782C" w:rsidRPr="0063782C" w14:paraId="51AADC1E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4621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40A6" w14:textId="3BBF816A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AC62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1DA1" w14:textId="214927CD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E012" w14:textId="5D820524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63782C" w:rsidRPr="0063782C" w14:paraId="4843C1E4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52FA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4.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FFC2" w14:textId="3CD48844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C566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3D60" w14:textId="2C49D4F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A57F" w14:textId="4BD98460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63782C" w:rsidRPr="0063782C" w14:paraId="54C531B6" w14:textId="77777777" w:rsidTr="0063782C"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B28D" w14:textId="22EEA731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5.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BA1E" w14:textId="407C5A7E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EB9D" w14:textId="77777777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CF28" w14:textId="5250A056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E424" w14:textId="2117784C" w:rsidR="0063782C" w:rsidRPr="0063782C" w:rsidRDefault="0063782C" w:rsidP="00792F26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</w:tbl>
    <w:p w14:paraId="6A722FFA" w14:textId="77777777" w:rsidR="00792F26" w:rsidRPr="0063782C" w:rsidRDefault="00792F26" w:rsidP="00792F26">
      <w:pPr>
        <w:pStyle w:val="NormalnyWeb"/>
        <w:spacing w:before="0" w:beforeAutospacing="0" w:after="0" w:afterAutospacing="0"/>
        <w:ind w:left="-709"/>
        <w:jc w:val="both"/>
        <w:rPr>
          <w:b/>
          <w:color w:val="000000" w:themeColor="text1"/>
          <w:sz w:val="20"/>
          <w:szCs w:val="20"/>
          <w:lang w:val="en-US"/>
        </w:rPr>
      </w:pPr>
    </w:p>
    <w:p w14:paraId="39A77618" w14:textId="5BE0AA84" w:rsidR="00792F26" w:rsidRPr="00792F26" w:rsidRDefault="00792F26" w:rsidP="00792F26">
      <w:pPr>
        <w:pStyle w:val="NormalnyWeb"/>
        <w:spacing w:before="0" w:beforeAutospacing="0" w:after="0" w:afterAutospacing="0"/>
        <w:ind w:left="-142"/>
        <w:jc w:val="both"/>
        <w:rPr>
          <w:b/>
          <w:sz w:val="20"/>
          <w:szCs w:val="20"/>
        </w:rPr>
      </w:pPr>
      <w:r w:rsidRPr="0063782C">
        <w:rPr>
          <w:b/>
          <w:color w:val="000000" w:themeColor="text1"/>
          <w:sz w:val="20"/>
          <w:szCs w:val="20"/>
        </w:rPr>
        <w:t>Ter</w:t>
      </w:r>
      <w:r w:rsidRPr="00792F26">
        <w:rPr>
          <w:b/>
          <w:sz w:val="20"/>
          <w:szCs w:val="20"/>
        </w:rPr>
        <w:t xml:space="preserve">min realizacji umowy:  zgodnie z SWZ  </w:t>
      </w:r>
    </w:p>
    <w:p w14:paraId="686A3C40" w14:textId="736AE069" w:rsidR="00792F26" w:rsidRPr="00792F26" w:rsidRDefault="00792F26" w:rsidP="00792F26">
      <w:pPr>
        <w:widowControl w:val="0"/>
        <w:ind w:left="-142"/>
        <w:jc w:val="both"/>
        <w:rPr>
          <w:b/>
          <w:sz w:val="20"/>
          <w:szCs w:val="20"/>
        </w:rPr>
      </w:pPr>
      <w:r w:rsidRPr="00792F26">
        <w:rPr>
          <w:b/>
          <w:sz w:val="20"/>
          <w:szCs w:val="20"/>
        </w:rPr>
        <w:t xml:space="preserve">Termin płatności: </w:t>
      </w:r>
      <w:r w:rsidR="007959D7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4E9652AB" w14:textId="77777777" w:rsidR="00792F26" w:rsidRPr="00792F26" w:rsidRDefault="00792F26" w:rsidP="00792F26">
      <w:pPr>
        <w:widowControl w:val="0"/>
        <w:ind w:left="-142"/>
        <w:rPr>
          <w:b/>
          <w:sz w:val="20"/>
          <w:szCs w:val="20"/>
          <w:vertAlign w:val="superscript"/>
        </w:rPr>
      </w:pPr>
    </w:p>
    <w:p w14:paraId="77EE47C7" w14:textId="77777777" w:rsidR="00792F26" w:rsidRPr="00792F26" w:rsidRDefault="00792F26" w:rsidP="00792F26">
      <w:pPr>
        <w:widowControl w:val="0"/>
        <w:ind w:left="-142"/>
        <w:jc w:val="both"/>
        <w:rPr>
          <w:b/>
          <w:sz w:val="20"/>
          <w:szCs w:val="20"/>
        </w:rPr>
      </w:pPr>
      <w:r w:rsidRPr="00792F26">
        <w:rPr>
          <w:b/>
          <w:sz w:val="20"/>
          <w:szCs w:val="20"/>
          <w:vertAlign w:val="superscript"/>
        </w:rPr>
        <w:t xml:space="preserve">1 </w:t>
      </w:r>
      <w:r w:rsidRPr="00792F26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792F26">
        <w:rPr>
          <w:sz w:val="20"/>
          <w:szCs w:val="20"/>
        </w:rPr>
        <w:t>t.j</w:t>
      </w:r>
      <w:proofErr w:type="spellEnd"/>
      <w:r w:rsidRPr="00792F26">
        <w:rPr>
          <w:sz w:val="20"/>
          <w:szCs w:val="20"/>
        </w:rPr>
        <w:t>. Dz. U. 2018.701 j.t.)</w:t>
      </w:r>
    </w:p>
    <w:p w14:paraId="0B449F72" w14:textId="77777777" w:rsidR="00792F26" w:rsidRPr="00792F26" w:rsidRDefault="00792F26" w:rsidP="00792F26">
      <w:pPr>
        <w:ind w:left="-709"/>
        <w:rPr>
          <w:sz w:val="20"/>
          <w:szCs w:val="20"/>
        </w:rPr>
      </w:pPr>
    </w:p>
    <w:p w14:paraId="1EB9E8A2" w14:textId="77777777" w:rsidR="00141A85" w:rsidRPr="00792F26" w:rsidRDefault="00141A85" w:rsidP="00792F26">
      <w:pPr>
        <w:rPr>
          <w:sz w:val="20"/>
          <w:szCs w:val="20"/>
        </w:rPr>
      </w:pPr>
    </w:p>
    <w:p w14:paraId="5D1E58CE" w14:textId="77777777" w:rsidR="00141A85" w:rsidRPr="00792F26" w:rsidRDefault="00141A85" w:rsidP="00792F26">
      <w:pPr>
        <w:rPr>
          <w:b/>
          <w:sz w:val="20"/>
          <w:szCs w:val="20"/>
          <w:u w:val="single"/>
        </w:rPr>
      </w:pPr>
      <w:r w:rsidRPr="00792F26">
        <w:rPr>
          <w:b/>
          <w:sz w:val="20"/>
          <w:szCs w:val="20"/>
          <w:u w:val="single"/>
        </w:rPr>
        <w:t>Jednocześnie oświadczamy, że:</w:t>
      </w:r>
    </w:p>
    <w:p w14:paraId="7041BB63" w14:textId="77777777" w:rsidR="00141A85" w:rsidRPr="00792F26" w:rsidRDefault="00141A85" w:rsidP="00792F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92F2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BB783D8" w14:textId="5EEC8E26" w:rsidR="00141A85" w:rsidRPr="00792F26" w:rsidRDefault="00141A85" w:rsidP="00792F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66177688"/>
      <w:r w:rsidRPr="00792F26">
        <w:rPr>
          <w:color w:val="000000"/>
          <w:sz w:val="20"/>
          <w:szCs w:val="20"/>
          <w:lang w:eastAsia="ar-SA"/>
        </w:rPr>
        <w:t xml:space="preserve">Oświadczamy, że </w:t>
      </w:r>
      <w:bookmarkEnd w:id="1"/>
      <w:r w:rsidRPr="00792F26">
        <w:rPr>
          <w:color w:val="000000"/>
          <w:sz w:val="20"/>
          <w:szCs w:val="20"/>
          <w:lang w:eastAsia="ar-SA"/>
        </w:rPr>
        <w:t xml:space="preserve">zapoznaliśmy się z postanowieniami umowy, określonymi w  Specyfikacji Warunków Zamówienia, akceptujemy je i zobowiązujemy się, w przypadku wyboru naszej oferty, do zawarcia umowy </w:t>
      </w:r>
      <w:r w:rsidRPr="00792F26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792F26">
        <w:rPr>
          <w:color w:val="000000"/>
          <w:sz w:val="20"/>
          <w:szCs w:val="20"/>
        </w:rPr>
        <w:t xml:space="preserve"> i nie wnosimy do nich żadnych zastrzeżeń.</w:t>
      </w:r>
    </w:p>
    <w:p w14:paraId="7A49DE97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Oświadczam, że wypełniłem obowiązki informacyjne przewidziane w art. 13 lub art. 14 RODO</w:t>
      </w:r>
      <w:r w:rsidRPr="00792F26">
        <w:rPr>
          <w:sz w:val="20"/>
          <w:szCs w:val="20"/>
          <w:vertAlign w:val="superscript"/>
        </w:rPr>
        <w:t>1</w:t>
      </w:r>
      <w:r w:rsidRPr="00792F26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792F26">
        <w:rPr>
          <w:sz w:val="20"/>
          <w:szCs w:val="20"/>
          <w:vertAlign w:val="superscript"/>
        </w:rPr>
        <w:t>2</w:t>
      </w:r>
      <w:r w:rsidRPr="00792F26">
        <w:rPr>
          <w:sz w:val="20"/>
          <w:szCs w:val="20"/>
        </w:rPr>
        <w:t xml:space="preserve"> </w:t>
      </w:r>
    </w:p>
    <w:p w14:paraId="7EED410F" w14:textId="77777777" w:rsidR="00141A85" w:rsidRPr="00792F26" w:rsidRDefault="00141A85" w:rsidP="00792F26">
      <w:pPr>
        <w:ind w:left="360"/>
        <w:jc w:val="both"/>
        <w:rPr>
          <w:i/>
          <w:sz w:val="20"/>
          <w:szCs w:val="20"/>
        </w:rPr>
      </w:pPr>
      <w:r w:rsidRPr="00792F26">
        <w:rPr>
          <w:i/>
          <w:sz w:val="20"/>
          <w:szCs w:val="20"/>
          <w:vertAlign w:val="superscript"/>
        </w:rPr>
        <w:t>1</w:t>
      </w:r>
      <w:r w:rsidRPr="00792F26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E5E68A" w14:textId="77777777" w:rsidR="00141A85" w:rsidRPr="00792F26" w:rsidRDefault="00141A85" w:rsidP="00792F26">
      <w:pPr>
        <w:ind w:left="360"/>
        <w:jc w:val="both"/>
        <w:rPr>
          <w:i/>
          <w:sz w:val="20"/>
          <w:szCs w:val="20"/>
        </w:rPr>
      </w:pPr>
      <w:r w:rsidRPr="00792F26">
        <w:rPr>
          <w:i/>
          <w:sz w:val="20"/>
          <w:szCs w:val="20"/>
          <w:vertAlign w:val="superscript"/>
        </w:rPr>
        <w:t>2</w:t>
      </w:r>
      <w:r w:rsidRPr="00792F26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CA3359" w14:textId="77777777" w:rsidR="00141A85" w:rsidRPr="00792F26" w:rsidRDefault="00141A85" w:rsidP="00792F26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792F26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792F26">
        <w:rPr>
          <w:b/>
          <w:bCs/>
          <w:sz w:val="20"/>
          <w:szCs w:val="20"/>
        </w:rPr>
        <w:t>ppkt</w:t>
      </w:r>
      <w:proofErr w:type="spellEnd"/>
      <w:r w:rsidRPr="00792F26">
        <w:rPr>
          <w:b/>
          <w:bCs/>
          <w:sz w:val="20"/>
          <w:szCs w:val="20"/>
        </w:rPr>
        <w:t xml:space="preserve"> 4 SWZ spełniamy osobiście/ powołujemy się na zasoby podmiotu trzeciego w następującym zakresie**</w:t>
      </w:r>
      <w:r w:rsidRPr="00792F26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5C209082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1A85" w:rsidRPr="00792F26" w14:paraId="6BF2FD03" w14:textId="77777777" w:rsidTr="00903F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4A763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2F2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66AD7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2F26">
              <w:rPr>
                <w:sz w:val="20"/>
                <w:szCs w:val="20"/>
              </w:rPr>
              <w:t xml:space="preserve">Opis części zamówienia, którą wykonawca </w:t>
            </w:r>
          </w:p>
          <w:p w14:paraId="155D86D6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2F2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A7338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2F26">
              <w:rPr>
                <w:sz w:val="20"/>
                <w:szCs w:val="20"/>
              </w:rPr>
              <w:t>Nazwa podwykonawcy</w:t>
            </w:r>
            <w:r w:rsidRPr="00792F26">
              <w:rPr>
                <w:sz w:val="20"/>
                <w:szCs w:val="20"/>
              </w:rPr>
              <w:br/>
              <w:t>(o ile jest znana)</w:t>
            </w:r>
          </w:p>
        </w:tc>
      </w:tr>
      <w:tr w:rsidR="00141A85" w:rsidRPr="00792F26" w14:paraId="49FC29BD" w14:textId="77777777" w:rsidTr="00903F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5BD7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D3BC5" w14:textId="77777777" w:rsidR="00141A85" w:rsidRPr="00792F26" w:rsidRDefault="00141A85" w:rsidP="00792F2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AC749" w14:textId="77777777" w:rsidR="00141A85" w:rsidRPr="00792F26" w:rsidRDefault="00141A85" w:rsidP="00792F2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41A85" w:rsidRPr="00792F26" w14:paraId="781E972C" w14:textId="77777777" w:rsidTr="00903F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A18EA" w14:textId="77777777" w:rsidR="00141A85" w:rsidRPr="00792F26" w:rsidRDefault="00141A85" w:rsidP="00792F2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AC05E" w14:textId="77777777" w:rsidR="00141A85" w:rsidRPr="00792F26" w:rsidRDefault="00141A85" w:rsidP="00792F2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2BD8D" w14:textId="77777777" w:rsidR="00141A85" w:rsidRPr="00792F26" w:rsidRDefault="00141A85" w:rsidP="00792F2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489A61BA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Upoważnionymi do reprezentowania naszej firmy są następujące osoby:</w:t>
      </w:r>
    </w:p>
    <w:p w14:paraId="65A40864" w14:textId="77777777" w:rsidR="00141A85" w:rsidRPr="00792F26" w:rsidRDefault="00141A85" w:rsidP="00792F26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792F2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  <w:r w:rsidRPr="00792F26">
        <w:rPr>
          <w:rFonts w:ascii="Times New Roman" w:hAnsi="Times New Roman" w:cs="Times New Roman"/>
          <w:sz w:val="20"/>
          <w:szCs w:val="20"/>
        </w:rPr>
        <w:tab/>
      </w:r>
    </w:p>
    <w:p w14:paraId="60E2CCC7" w14:textId="77777777" w:rsidR="00141A85" w:rsidRPr="00792F26" w:rsidRDefault="00141A85" w:rsidP="00792F2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92F26">
        <w:rPr>
          <w:sz w:val="20"/>
          <w:szCs w:val="20"/>
        </w:rPr>
        <w:tab/>
      </w:r>
      <w:r w:rsidRPr="00792F26">
        <w:rPr>
          <w:sz w:val="20"/>
          <w:szCs w:val="20"/>
        </w:rPr>
        <w:tab/>
        <w:t xml:space="preserve"> </w:t>
      </w:r>
    </w:p>
    <w:p w14:paraId="77D6D012" w14:textId="77777777" w:rsidR="00141A85" w:rsidRPr="00792F26" w:rsidRDefault="00141A85" w:rsidP="00792F2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06F94452" w14:textId="77777777" w:rsidR="00141A85" w:rsidRPr="00792F26" w:rsidRDefault="00141A85" w:rsidP="00792F2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792F2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92F26">
        <w:rPr>
          <w:sz w:val="20"/>
          <w:szCs w:val="20"/>
        </w:rPr>
        <w:tab/>
      </w:r>
      <w:r w:rsidRPr="00792F26">
        <w:rPr>
          <w:sz w:val="20"/>
          <w:szCs w:val="20"/>
        </w:rPr>
        <w:tab/>
        <w:t xml:space="preserve"> </w:t>
      </w:r>
    </w:p>
    <w:p w14:paraId="23BEA1FB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upoważnienie dla powyżej wskazanych osób wynika z następującego (</w:t>
      </w:r>
      <w:proofErr w:type="spellStart"/>
      <w:r w:rsidRPr="00792F26">
        <w:rPr>
          <w:sz w:val="20"/>
          <w:szCs w:val="20"/>
        </w:rPr>
        <w:t>ych</w:t>
      </w:r>
      <w:proofErr w:type="spellEnd"/>
      <w:r w:rsidRPr="00792F26">
        <w:rPr>
          <w:sz w:val="20"/>
          <w:szCs w:val="20"/>
        </w:rPr>
        <w:t>) dokumentu(ów)</w:t>
      </w:r>
    </w:p>
    <w:p w14:paraId="6358E9C1" w14:textId="77777777" w:rsidR="00141A85" w:rsidRPr="00792F26" w:rsidRDefault="00141A85" w:rsidP="00792F26">
      <w:p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50C8D91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załącznikami do niniejszej oferty są:</w:t>
      </w:r>
    </w:p>
    <w:p w14:paraId="2D9FE891" w14:textId="77777777" w:rsidR="00141A85" w:rsidRPr="00792F26" w:rsidRDefault="00141A85" w:rsidP="00792F26">
      <w:pPr>
        <w:numPr>
          <w:ilvl w:val="1"/>
          <w:numId w:val="2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………………………………………………………………………………………….</w:t>
      </w:r>
    </w:p>
    <w:p w14:paraId="6AA9C3F0" w14:textId="77777777" w:rsidR="00141A85" w:rsidRPr="00792F26" w:rsidRDefault="00141A85" w:rsidP="00792F26">
      <w:pPr>
        <w:numPr>
          <w:ilvl w:val="1"/>
          <w:numId w:val="2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……………………………………………..……………………………………………</w:t>
      </w:r>
    </w:p>
    <w:p w14:paraId="0DCEB00C" w14:textId="77777777" w:rsidR="00141A85" w:rsidRPr="00792F26" w:rsidRDefault="00141A85" w:rsidP="00792F26">
      <w:pPr>
        <w:numPr>
          <w:ilvl w:val="1"/>
          <w:numId w:val="2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D447860" w14:textId="77777777" w:rsidR="00141A85" w:rsidRPr="00792F26" w:rsidRDefault="00141A85" w:rsidP="00792F26">
      <w:pPr>
        <w:numPr>
          <w:ilvl w:val="1"/>
          <w:numId w:val="2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………………………………………………………………………………………….</w:t>
      </w:r>
    </w:p>
    <w:p w14:paraId="56CAE7AB" w14:textId="77777777" w:rsidR="00141A85" w:rsidRPr="00792F26" w:rsidRDefault="00141A85" w:rsidP="00792F26">
      <w:pPr>
        <w:numPr>
          <w:ilvl w:val="1"/>
          <w:numId w:val="2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……………………………………………..……………………………………………</w:t>
      </w:r>
    </w:p>
    <w:p w14:paraId="4126816F" w14:textId="77777777" w:rsidR="00141A85" w:rsidRPr="00792F26" w:rsidRDefault="00141A85" w:rsidP="00792F26">
      <w:pPr>
        <w:numPr>
          <w:ilvl w:val="0"/>
          <w:numId w:val="1"/>
        </w:numPr>
        <w:jc w:val="both"/>
        <w:rPr>
          <w:sz w:val="20"/>
          <w:szCs w:val="20"/>
        </w:rPr>
      </w:pPr>
      <w:r w:rsidRPr="00792F26">
        <w:rPr>
          <w:sz w:val="20"/>
          <w:szCs w:val="20"/>
        </w:rPr>
        <w:t>oferta zawiera ………………… kolejno ponumerowanych stron.</w:t>
      </w:r>
    </w:p>
    <w:p w14:paraId="7D4051E4" w14:textId="77777777" w:rsidR="00141A85" w:rsidRPr="00792F26" w:rsidRDefault="00141A85" w:rsidP="00792F26">
      <w:pPr>
        <w:jc w:val="both"/>
        <w:rPr>
          <w:sz w:val="20"/>
          <w:szCs w:val="20"/>
        </w:rPr>
      </w:pPr>
    </w:p>
    <w:p w14:paraId="27929E7A" w14:textId="77777777" w:rsidR="00141A85" w:rsidRPr="00792F26" w:rsidRDefault="00141A85" w:rsidP="00792F26">
      <w:pPr>
        <w:jc w:val="right"/>
        <w:rPr>
          <w:sz w:val="20"/>
          <w:szCs w:val="20"/>
        </w:rPr>
      </w:pPr>
    </w:p>
    <w:p w14:paraId="3ED67188" w14:textId="77777777" w:rsidR="00141A85" w:rsidRPr="00792F26" w:rsidRDefault="00141A85" w:rsidP="00792F26">
      <w:pPr>
        <w:tabs>
          <w:tab w:val="left" w:pos="540"/>
          <w:tab w:val="left" w:pos="780"/>
        </w:tabs>
        <w:suppressAutoHyphens/>
        <w:jc w:val="both"/>
        <w:rPr>
          <w:rFonts w:eastAsia="Calibri"/>
          <w:sz w:val="20"/>
          <w:szCs w:val="20"/>
          <w:lang w:eastAsia="zh-CN"/>
        </w:rPr>
      </w:pPr>
      <w:r w:rsidRPr="00792F26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792F2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792F26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792F2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792F26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792F2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792F26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92F26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3CE459F" w14:textId="77777777" w:rsidR="00141A85" w:rsidRPr="00792F26" w:rsidRDefault="00141A85" w:rsidP="00792F26">
      <w:pPr>
        <w:jc w:val="right"/>
        <w:rPr>
          <w:sz w:val="20"/>
          <w:szCs w:val="20"/>
        </w:rPr>
      </w:pPr>
    </w:p>
    <w:p w14:paraId="5B51CF15" w14:textId="77777777" w:rsidR="00141A85" w:rsidRPr="00792F26" w:rsidRDefault="00141A85" w:rsidP="00792F26">
      <w:pPr>
        <w:rPr>
          <w:sz w:val="20"/>
          <w:szCs w:val="20"/>
        </w:rPr>
      </w:pPr>
    </w:p>
    <w:p w14:paraId="6C824F2A" w14:textId="77777777" w:rsidR="00141A85" w:rsidRPr="00792F26" w:rsidRDefault="00141A85" w:rsidP="00792F26">
      <w:pPr>
        <w:rPr>
          <w:sz w:val="20"/>
          <w:szCs w:val="20"/>
        </w:rPr>
      </w:pPr>
    </w:p>
    <w:p w14:paraId="5E23E5BB" w14:textId="77777777" w:rsidR="00141A85" w:rsidRPr="00792F26" w:rsidRDefault="00141A85" w:rsidP="00792F26">
      <w:pPr>
        <w:rPr>
          <w:sz w:val="20"/>
          <w:szCs w:val="20"/>
        </w:rPr>
      </w:pPr>
    </w:p>
    <w:p w14:paraId="2231314B" w14:textId="77777777" w:rsidR="00141A85" w:rsidRPr="00792F26" w:rsidRDefault="00141A85" w:rsidP="00792F26">
      <w:pPr>
        <w:rPr>
          <w:sz w:val="20"/>
          <w:szCs w:val="20"/>
        </w:rPr>
      </w:pPr>
    </w:p>
    <w:p w14:paraId="543CD579" w14:textId="77777777" w:rsidR="00141A85" w:rsidRPr="00792F26" w:rsidRDefault="00141A85" w:rsidP="00792F26">
      <w:pPr>
        <w:rPr>
          <w:sz w:val="20"/>
          <w:szCs w:val="20"/>
        </w:rPr>
      </w:pPr>
      <w:r w:rsidRPr="00792F26">
        <w:rPr>
          <w:sz w:val="20"/>
          <w:szCs w:val="20"/>
        </w:rPr>
        <w:t>**niepotrzebne skreślić</w:t>
      </w:r>
    </w:p>
    <w:p w14:paraId="3CD66AE2" w14:textId="77777777" w:rsidR="00141A85" w:rsidRPr="00792F26" w:rsidRDefault="00141A85" w:rsidP="00792F26">
      <w:pPr>
        <w:rPr>
          <w:sz w:val="20"/>
          <w:szCs w:val="20"/>
        </w:rPr>
      </w:pPr>
      <w:r w:rsidRPr="00792F26">
        <w:rPr>
          <w:sz w:val="20"/>
          <w:szCs w:val="20"/>
        </w:rPr>
        <w:t>***jeżeli dotyczy</w:t>
      </w:r>
    </w:p>
    <w:p w14:paraId="26765CF3" w14:textId="77777777" w:rsidR="00FE545C" w:rsidRPr="00792F26" w:rsidRDefault="00FE545C" w:rsidP="00792F26">
      <w:pPr>
        <w:rPr>
          <w:sz w:val="20"/>
          <w:szCs w:val="20"/>
        </w:rPr>
      </w:pPr>
    </w:p>
    <w:sectPr w:rsidR="00FE545C" w:rsidRPr="00792F2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3DF8F" w14:textId="77777777" w:rsidR="00FE3555" w:rsidRDefault="00FE3555">
      <w:r>
        <w:separator/>
      </w:r>
    </w:p>
  </w:endnote>
  <w:endnote w:type="continuationSeparator" w:id="0">
    <w:p w14:paraId="4AAE7DB6" w14:textId="77777777" w:rsidR="00FE3555" w:rsidRDefault="00FE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08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5B490" w14:textId="77777777" w:rsidR="00FE3555" w:rsidRDefault="00FE3555">
      <w:r>
        <w:separator/>
      </w:r>
    </w:p>
  </w:footnote>
  <w:footnote w:type="continuationSeparator" w:id="0">
    <w:p w14:paraId="3FE42AAD" w14:textId="77777777" w:rsidR="00FE3555" w:rsidRDefault="00FE3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2161" w14:textId="56E3BA48" w:rsidR="00F53146" w:rsidRPr="00792F26" w:rsidRDefault="0063782C" w:rsidP="00792F26">
    <w:pPr>
      <w:pStyle w:val="Nagwek"/>
    </w:pPr>
    <w:r>
      <w:rPr>
        <w:szCs w:val="18"/>
      </w:rPr>
      <w:pict w14:anchorId="0FAF65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B60C8"/>
    <w:multiLevelType w:val="hybridMultilevel"/>
    <w:tmpl w:val="6BA05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95795"/>
    <w:multiLevelType w:val="hybridMultilevel"/>
    <w:tmpl w:val="6BA05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06137"/>
    <w:multiLevelType w:val="hybridMultilevel"/>
    <w:tmpl w:val="99D63A66"/>
    <w:lvl w:ilvl="0" w:tplc="0415000B">
      <w:start w:val="1"/>
      <w:numFmt w:val="bullet"/>
      <w:lvlText w:val=""/>
      <w:lvlJc w:val="left"/>
      <w:pPr>
        <w:ind w:left="10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555"/>
    <w:rsid w:val="00012286"/>
    <w:rsid w:val="00071CCC"/>
    <w:rsid w:val="000B731D"/>
    <w:rsid w:val="000D6134"/>
    <w:rsid w:val="000E09C7"/>
    <w:rsid w:val="000F6589"/>
    <w:rsid w:val="00106636"/>
    <w:rsid w:val="00116EC6"/>
    <w:rsid w:val="00141A85"/>
    <w:rsid w:val="001478C6"/>
    <w:rsid w:val="001801DD"/>
    <w:rsid w:val="001D4612"/>
    <w:rsid w:val="00207E98"/>
    <w:rsid w:val="002723B0"/>
    <w:rsid w:val="00315A4A"/>
    <w:rsid w:val="004B7300"/>
    <w:rsid w:val="004C6753"/>
    <w:rsid w:val="005715BE"/>
    <w:rsid w:val="00595C87"/>
    <w:rsid w:val="005D2C65"/>
    <w:rsid w:val="005E6D94"/>
    <w:rsid w:val="0063384F"/>
    <w:rsid w:val="0063782C"/>
    <w:rsid w:val="00643C6F"/>
    <w:rsid w:val="00646202"/>
    <w:rsid w:val="0065290F"/>
    <w:rsid w:val="006815F6"/>
    <w:rsid w:val="006F381D"/>
    <w:rsid w:val="007410C1"/>
    <w:rsid w:val="007748F0"/>
    <w:rsid w:val="00792F26"/>
    <w:rsid w:val="007959D7"/>
    <w:rsid w:val="007A4321"/>
    <w:rsid w:val="008061E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6B57"/>
    <w:rsid w:val="00B774DC"/>
    <w:rsid w:val="00BB5F4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355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D0D290"/>
  <w15:chartTrackingRefBased/>
  <w15:docId w15:val="{8A18FDBF-C7FA-4F4A-84D5-A0066795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41A8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92F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1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809</Words>
  <Characters>6130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2021-08-04T10:07:00Z</cp:lastPrinted>
  <dcterms:created xsi:type="dcterms:W3CDTF">2021-08-04T10:07:00Z</dcterms:created>
  <dcterms:modified xsi:type="dcterms:W3CDTF">2021-08-04T10:07:00Z</dcterms:modified>
</cp:coreProperties>
</file>