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74FB9" w14:textId="77777777" w:rsidR="00FB7F50" w:rsidRPr="002245BE" w:rsidRDefault="004762FD" w:rsidP="000C084D">
      <w:pPr>
        <w:jc w:val="right"/>
        <w:rPr>
          <w:sz w:val="22"/>
          <w:szCs w:val="22"/>
        </w:rPr>
      </w:pPr>
      <w:bookmarkStart w:id="0" w:name="_Hlk53520193"/>
      <w:r w:rsidRPr="004762F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762FD">
        <w:rPr>
          <w:sz w:val="22"/>
          <w:szCs w:val="22"/>
        </w:rPr>
        <w:t>2021-08-17</w:t>
      </w:r>
    </w:p>
    <w:p w14:paraId="035178D7" w14:textId="77777777" w:rsidR="004762FD" w:rsidRPr="004762FD" w:rsidRDefault="004762FD" w:rsidP="000C084D">
      <w:pPr>
        <w:rPr>
          <w:b/>
          <w:bCs/>
          <w:sz w:val="22"/>
          <w:szCs w:val="22"/>
        </w:rPr>
      </w:pPr>
      <w:r w:rsidRPr="004762FD">
        <w:rPr>
          <w:b/>
          <w:bCs/>
          <w:sz w:val="22"/>
          <w:szCs w:val="22"/>
        </w:rPr>
        <w:t>Szpital Wojewódzki w Poznaniu</w:t>
      </w:r>
    </w:p>
    <w:p w14:paraId="6795751E" w14:textId="77777777" w:rsidR="00FB7F50" w:rsidRPr="002245BE" w:rsidRDefault="004762FD" w:rsidP="000C084D">
      <w:pPr>
        <w:rPr>
          <w:b/>
          <w:bCs/>
          <w:sz w:val="22"/>
          <w:szCs w:val="22"/>
        </w:rPr>
      </w:pPr>
      <w:r w:rsidRPr="004762FD">
        <w:rPr>
          <w:b/>
          <w:bCs/>
          <w:sz w:val="22"/>
          <w:szCs w:val="22"/>
        </w:rPr>
        <w:t>Dział Zamówień Publicznych</w:t>
      </w:r>
    </w:p>
    <w:p w14:paraId="6BBAF5C3" w14:textId="77777777" w:rsidR="00FB7F50" w:rsidRPr="002245BE" w:rsidRDefault="004762FD" w:rsidP="000C084D">
      <w:pPr>
        <w:rPr>
          <w:sz w:val="22"/>
          <w:szCs w:val="22"/>
        </w:rPr>
      </w:pPr>
      <w:r w:rsidRPr="004762F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4762FD">
        <w:rPr>
          <w:sz w:val="22"/>
          <w:szCs w:val="22"/>
        </w:rPr>
        <w:t>7/19</w:t>
      </w:r>
    </w:p>
    <w:p w14:paraId="7E731FF7" w14:textId="77777777" w:rsidR="00FB7F50" w:rsidRPr="002245BE" w:rsidRDefault="004762FD" w:rsidP="000C084D">
      <w:pPr>
        <w:rPr>
          <w:sz w:val="22"/>
          <w:szCs w:val="22"/>
        </w:rPr>
      </w:pPr>
      <w:r w:rsidRPr="004762F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762FD">
        <w:rPr>
          <w:sz w:val="22"/>
          <w:szCs w:val="22"/>
        </w:rPr>
        <w:t>Poznań</w:t>
      </w:r>
    </w:p>
    <w:p w14:paraId="768F145C" w14:textId="77777777" w:rsidR="00FB7F50" w:rsidRPr="002245BE" w:rsidRDefault="00FB7F50" w:rsidP="000C084D">
      <w:pPr>
        <w:rPr>
          <w:sz w:val="22"/>
          <w:szCs w:val="22"/>
        </w:rPr>
      </w:pPr>
    </w:p>
    <w:p w14:paraId="6A0CF951" w14:textId="77777777" w:rsidR="00FB7F50" w:rsidRDefault="00FB7F50" w:rsidP="000C084D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762FD" w:rsidRPr="004762FD">
        <w:rPr>
          <w:bCs/>
          <w:sz w:val="22"/>
          <w:szCs w:val="22"/>
        </w:rPr>
        <w:t>SZW/DZP/49/2021/3</w:t>
      </w:r>
    </w:p>
    <w:p w14:paraId="0EC587D9" w14:textId="77777777" w:rsidR="00E62859" w:rsidRDefault="00E62859" w:rsidP="000C084D">
      <w:pPr>
        <w:rPr>
          <w:sz w:val="22"/>
          <w:szCs w:val="22"/>
        </w:rPr>
      </w:pPr>
    </w:p>
    <w:p w14:paraId="4AF94721" w14:textId="77777777" w:rsidR="00E62859" w:rsidRPr="00E62859" w:rsidRDefault="00E62859" w:rsidP="000C084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82A98C6" w14:textId="2699E21A" w:rsidR="00E62859" w:rsidRDefault="00E62859" w:rsidP="000C084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883B6D0" w14:textId="700952AE" w:rsidR="000C084D" w:rsidRDefault="000C084D" w:rsidP="000C084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0B5C6A3" w14:textId="77777777" w:rsidR="000C084D" w:rsidRPr="00C65E53" w:rsidRDefault="000C084D" w:rsidP="000C084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533D152" w14:textId="77777777" w:rsidR="008642B3" w:rsidRDefault="009F0E5C" w:rsidP="000C084D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5FF23E7C" w14:textId="48922492" w:rsidR="008642B3" w:rsidRDefault="008642B3" w:rsidP="000C084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2991C836" w14:textId="77777777" w:rsidR="000C084D" w:rsidRDefault="000C084D" w:rsidP="000C084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762FD" w:rsidRPr="00607F9B" w14:paraId="644E7CE0" w14:textId="77777777" w:rsidTr="00A43D68">
        <w:trPr>
          <w:trHeight w:val="638"/>
        </w:trPr>
        <w:tc>
          <w:tcPr>
            <w:tcW w:w="959" w:type="dxa"/>
            <w:shd w:val="clear" w:color="auto" w:fill="auto"/>
          </w:tcPr>
          <w:p w14:paraId="6B53F316" w14:textId="77777777" w:rsidR="004762FD" w:rsidRPr="00607F9B" w:rsidRDefault="004762FD" w:rsidP="000C084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704845" w14:textId="52D73411" w:rsidR="004762FD" w:rsidRDefault="004762FD" w:rsidP="000C084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762FD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762FD">
              <w:rPr>
                <w:b/>
                <w:bCs/>
                <w:sz w:val="22"/>
                <w:szCs w:val="22"/>
              </w:rPr>
              <w:t>Sukcesywne usuwanie awarii instalacyjnych wodno-kanalizacyjnych i C.O. w budynkach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62FD">
              <w:rPr>
                <w:b/>
                <w:sz w:val="22"/>
                <w:szCs w:val="22"/>
              </w:rPr>
              <w:t>SZW/DZP/49/2021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14FDB8C" w14:textId="77777777" w:rsidR="000C084D" w:rsidRDefault="000C084D" w:rsidP="000C084D">
            <w:pPr>
              <w:jc w:val="both"/>
              <w:rPr>
                <w:bCs/>
                <w:sz w:val="22"/>
                <w:szCs w:val="22"/>
              </w:rPr>
            </w:pPr>
          </w:p>
          <w:p w14:paraId="0EA17D3E" w14:textId="79912BF2" w:rsidR="000C084D" w:rsidRPr="00607F9B" w:rsidRDefault="000C084D" w:rsidP="000C084D">
            <w:pPr>
              <w:jc w:val="both"/>
              <w:rPr>
                <w:sz w:val="22"/>
                <w:szCs w:val="22"/>
              </w:rPr>
            </w:pPr>
          </w:p>
        </w:tc>
      </w:tr>
    </w:tbl>
    <w:p w14:paraId="1ABF33F3" w14:textId="24F55CE6" w:rsidR="008642B3" w:rsidRDefault="00C65E53" w:rsidP="00D96C54">
      <w:pPr>
        <w:pStyle w:val="Nagwek"/>
        <w:tabs>
          <w:tab w:val="clear" w:pos="4536"/>
          <w:tab w:val="clear" w:pos="9072"/>
        </w:tabs>
        <w:ind w:firstLine="708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762FD" w:rsidRPr="004762FD">
        <w:rPr>
          <w:b/>
          <w:sz w:val="22"/>
          <w:szCs w:val="22"/>
        </w:rPr>
        <w:t>Szpital Wojewódzki w Poznaniu</w:t>
      </w:r>
      <w:r w:rsidR="000C084D">
        <w:rPr>
          <w:b/>
          <w:sz w:val="22"/>
          <w:szCs w:val="22"/>
        </w:rPr>
        <w:t xml:space="preserve">, </w:t>
      </w:r>
      <w:r w:rsidR="004762FD" w:rsidRPr="004762FD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762FD" w:rsidRPr="004762F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73F9AC88" w14:textId="77777777" w:rsidR="000C084D" w:rsidRDefault="000C084D" w:rsidP="000C084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762FD" w14:paraId="5863BE5E" w14:textId="77777777" w:rsidTr="00A43D68">
        <w:trPr>
          <w:cantSplit/>
        </w:trPr>
        <w:tc>
          <w:tcPr>
            <w:tcW w:w="9498" w:type="dxa"/>
          </w:tcPr>
          <w:p w14:paraId="3438B9CF" w14:textId="77777777" w:rsidR="004762FD" w:rsidRPr="00D26ED6" w:rsidRDefault="004762FD" w:rsidP="000C084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762FD">
              <w:rPr>
                <w:b/>
                <w:sz w:val="22"/>
                <w:szCs w:val="22"/>
              </w:rPr>
              <w:t>Instal-Complex</w:t>
            </w:r>
            <w:proofErr w:type="spellEnd"/>
            <w:r w:rsidRPr="004762FD">
              <w:rPr>
                <w:b/>
                <w:sz w:val="22"/>
                <w:szCs w:val="22"/>
              </w:rPr>
              <w:t xml:space="preserve"> Kazimierz Frąckowiak</w:t>
            </w:r>
          </w:p>
          <w:p w14:paraId="7F3D0D71" w14:textId="77777777" w:rsidR="004762FD" w:rsidRPr="009F0E5C" w:rsidRDefault="004762FD" w:rsidP="000C084D">
            <w:pPr>
              <w:jc w:val="both"/>
              <w:rPr>
                <w:bCs/>
                <w:sz w:val="22"/>
                <w:szCs w:val="22"/>
              </w:rPr>
            </w:pPr>
            <w:r w:rsidRPr="004762FD">
              <w:rPr>
                <w:bCs/>
                <w:sz w:val="22"/>
                <w:szCs w:val="22"/>
              </w:rPr>
              <w:t>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62FD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39A0AF" w14:textId="77777777" w:rsidR="004762FD" w:rsidRPr="009F0E5C" w:rsidRDefault="004762FD" w:rsidP="000C084D">
            <w:pPr>
              <w:jc w:val="both"/>
              <w:rPr>
                <w:bCs/>
                <w:sz w:val="22"/>
                <w:szCs w:val="22"/>
              </w:rPr>
            </w:pPr>
            <w:r w:rsidRPr="004762FD">
              <w:rPr>
                <w:bCs/>
                <w:sz w:val="22"/>
                <w:szCs w:val="22"/>
              </w:rPr>
              <w:t>62-025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62FD">
              <w:rPr>
                <w:bCs/>
                <w:sz w:val="22"/>
                <w:szCs w:val="22"/>
              </w:rPr>
              <w:t>Kostrzyn</w:t>
            </w:r>
          </w:p>
          <w:p w14:paraId="640E9DB1" w14:textId="2135C0DA" w:rsidR="004762FD" w:rsidRPr="00211A34" w:rsidRDefault="004762FD" w:rsidP="000C084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C084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762F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762FD">
              <w:rPr>
                <w:sz w:val="22"/>
                <w:szCs w:val="22"/>
              </w:rPr>
              <w:t>Sukcesywne usuwanie awarii instalacyjnych wodno-kanalizacyjnych i C.O. w budynkach Szpitala Wojewódzkiego w Poznaniu - filia nr 1 - Wielkopolskie Centrum Specjalistyczne.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762FD">
              <w:rPr>
                <w:b/>
                <w:sz w:val="22"/>
                <w:szCs w:val="22"/>
              </w:rPr>
              <w:t>55.35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DC7AE7" w14:textId="3C74B106" w:rsidR="004762FD" w:rsidRDefault="004762FD" w:rsidP="000C084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C084D">
              <w:rPr>
                <w:color w:val="000000"/>
                <w:sz w:val="22"/>
                <w:szCs w:val="22"/>
              </w:rPr>
              <w:t xml:space="preserve"> </w:t>
            </w:r>
            <w:r w:rsidRPr="004762FD">
              <w:t>Oferta spełnia wymagania formalno-prawne i jest zgodna z SWZ. Jedyna oferta.</w:t>
            </w:r>
          </w:p>
        </w:tc>
      </w:tr>
      <w:tr w:rsidR="004762FD" w14:paraId="659E365D" w14:textId="77777777" w:rsidTr="00A43D68">
        <w:trPr>
          <w:cantSplit/>
        </w:trPr>
        <w:tc>
          <w:tcPr>
            <w:tcW w:w="9498" w:type="dxa"/>
          </w:tcPr>
          <w:p w14:paraId="058AFCCF" w14:textId="77777777" w:rsidR="004762FD" w:rsidRPr="00D26ED6" w:rsidRDefault="004762FD" w:rsidP="000C084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762FD">
              <w:rPr>
                <w:b/>
                <w:sz w:val="22"/>
                <w:szCs w:val="22"/>
              </w:rPr>
              <w:t>Instal-Complex</w:t>
            </w:r>
            <w:proofErr w:type="spellEnd"/>
            <w:r w:rsidRPr="004762FD">
              <w:rPr>
                <w:b/>
                <w:sz w:val="22"/>
                <w:szCs w:val="22"/>
              </w:rPr>
              <w:t xml:space="preserve"> Kazimierz Frąckowiak</w:t>
            </w:r>
          </w:p>
          <w:p w14:paraId="401150D0" w14:textId="77777777" w:rsidR="004762FD" w:rsidRPr="009F0E5C" w:rsidRDefault="004762FD" w:rsidP="000C084D">
            <w:pPr>
              <w:jc w:val="both"/>
              <w:rPr>
                <w:bCs/>
                <w:sz w:val="22"/>
                <w:szCs w:val="22"/>
              </w:rPr>
            </w:pPr>
            <w:r w:rsidRPr="004762FD">
              <w:rPr>
                <w:bCs/>
                <w:sz w:val="22"/>
                <w:szCs w:val="22"/>
              </w:rPr>
              <w:t>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62FD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561D91" w14:textId="77777777" w:rsidR="004762FD" w:rsidRPr="009F0E5C" w:rsidRDefault="004762FD" w:rsidP="000C084D">
            <w:pPr>
              <w:jc w:val="both"/>
              <w:rPr>
                <w:bCs/>
                <w:sz w:val="22"/>
                <w:szCs w:val="22"/>
              </w:rPr>
            </w:pPr>
            <w:r w:rsidRPr="004762FD">
              <w:rPr>
                <w:bCs/>
                <w:sz w:val="22"/>
                <w:szCs w:val="22"/>
              </w:rPr>
              <w:t>62-025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62FD">
              <w:rPr>
                <w:bCs/>
                <w:sz w:val="22"/>
                <w:szCs w:val="22"/>
              </w:rPr>
              <w:t>Kostrzyn</w:t>
            </w:r>
          </w:p>
          <w:p w14:paraId="610C7BE7" w14:textId="7D316D19" w:rsidR="004762FD" w:rsidRPr="00211A34" w:rsidRDefault="004762FD" w:rsidP="000C084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C084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762F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762FD">
              <w:rPr>
                <w:sz w:val="22"/>
                <w:szCs w:val="22"/>
              </w:rPr>
              <w:t>Sukcesywne usuwanie awarii instalacyjnych wodno-kanalizacyjnych i C.O. w budynkach Szpitala Wojewódzkiego w Poznaniu - filia nr 2 - Szpital Rehabilitacyjno-Kardiologiczny w Kowanówku.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762FD">
              <w:rPr>
                <w:b/>
                <w:sz w:val="22"/>
                <w:szCs w:val="22"/>
              </w:rPr>
              <w:t>55.35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55A55E6" w14:textId="067BB4F7" w:rsidR="004762FD" w:rsidRDefault="004762FD" w:rsidP="000C084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C084D">
              <w:rPr>
                <w:color w:val="000000"/>
                <w:sz w:val="22"/>
                <w:szCs w:val="22"/>
              </w:rPr>
              <w:t xml:space="preserve"> </w:t>
            </w:r>
            <w:r w:rsidRPr="004762FD">
              <w:t>Oferta spełnia wymagania formalno-prawne i jest zgodna z SWZ. Jedyna oferta.</w:t>
            </w:r>
          </w:p>
        </w:tc>
      </w:tr>
      <w:tr w:rsidR="004762FD" w14:paraId="12870FB1" w14:textId="77777777" w:rsidTr="00A43D68">
        <w:trPr>
          <w:cantSplit/>
        </w:trPr>
        <w:tc>
          <w:tcPr>
            <w:tcW w:w="9498" w:type="dxa"/>
          </w:tcPr>
          <w:p w14:paraId="01987783" w14:textId="77777777" w:rsidR="004762FD" w:rsidRPr="00D26ED6" w:rsidRDefault="004762FD" w:rsidP="000C084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762FD">
              <w:rPr>
                <w:b/>
                <w:sz w:val="22"/>
                <w:szCs w:val="22"/>
              </w:rPr>
              <w:t>Instal-Complex</w:t>
            </w:r>
            <w:proofErr w:type="spellEnd"/>
            <w:r w:rsidRPr="004762FD">
              <w:rPr>
                <w:b/>
                <w:sz w:val="22"/>
                <w:szCs w:val="22"/>
              </w:rPr>
              <w:t xml:space="preserve"> Kazimierz Frąckowiak</w:t>
            </w:r>
          </w:p>
          <w:p w14:paraId="512D9B61" w14:textId="77777777" w:rsidR="004762FD" w:rsidRPr="009F0E5C" w:rsidRDefault="004762FD" w:rsidP="000C084D">
            <w:pPr>
              <w:jc w:val="both"/>
              <w:rPr>
                <w:bCs/>
                <w:sz w:val="22"/>
                <w:szCs w:val="22"/>
              </w:rPr>
            </w:pPr>
            <w:r w:rsidRPr="004762FD">
              <w:rPr>
                <w:bCs/>
                <w:sz w:val="22"/>
                <w:szCs w:val="22"/>
              </w:rPr>
              <w:t>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62FD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DAEBA52" w14:textId="77777777" w:rsidR="004762FD" w:rsidRPr="009F0E5C" w:rsidRDefault="004762FD" w:rsidP="000C084D">
            <w:pPr>
              <w:jc w:val="both"/>
              <w:rPr>
                <w:bCs/>
                <w:sz w:val="22"/>
                <w:szCs w:val="22"/>
              </w:rPr>
            </w:pPr>
            <w:r w:rsidRPr="004762FD">
              <w:rPr>
                <w:bCs/>
                <w:sz w:val="22"/>
                <w:szCs w:val="22"/>
              </w:rPr>
              <w:t>62-025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62FD">
              <w:rPr>
                <w:bCs/>
                <w:sz w:val="22"/>
                <w:szCs w:val="22"/>
              </w:rPr>
              <w:t>Kostrzyn</w:t>
            </w:r>
          </w:p>
          <w:p w14:paraId="025C6EC4" w14:textId="069ACD42" w:rsidR="004762FD" w:rsidRPr="00211A34" w:rsidRDefault="004762FD" w:rsidP="000C084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C084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762F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762FD">
              <w:rPr>
                <w:sz w:val="22"/>
                <w:szCs w:val="22"/>
              </w:rPr>
              <w:t>Sukcesywne usuwanie awarii instalacyjnych wodno-kanalizacyjnych i C.O. w budynkach Szpitala Wojewódzkiego w Poznaniu - filia nr 3 i 4 - Szpital Rehabilitacyjny dla Dorosłych w Kiekrzu oraz Szpital Rehabilitacyjny dla Dzieci w Kiekrzu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762FD">
              <w:rPr>
                <w:b/>
                <w:sz w:val="22"/>
                <w:szCs w:val="22"/>
              </w:rPr>
              <w:t>55.35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D236A4" w14:textId="40F48328" w:rsidR="004762FD" w:rsidRDefault="004762FD" w:rsidP="000C084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C084D">
              <w:rPr>
                <w:color w:val="000000"/>
                <w:sz w:val="22"/>
                <w:szCs w:val="22"/>
              </w:rPr>
              <w:t xml:space="preserve"> </w:t>
            </w:r>
            <w:r w:rsidRPr="004762FD">
              <w:t>Oferta spełnia wymagania formalno-prawne i jest zgodna z SWZ. Jedyna oferta.</w:t>
            </w:r>
          </w:p>
        </w:tc>
      </w:tr>
    </w:tbl>
    <w:p w14:paraId="7E9E6237" w14:textId="77777777" w:rsidR="000C084D" w:rsidRDefault="000C084D" w:rsidP="000C084D">
      <w:pPr>
        <w:jc w:val="both"/>
        <w:rPr>
          <w:color w:val="000000"/>
          <w:sz w:val="22"/>
          <w:szCs w:val="22"/>
        </w:rPr>
      </w:pPr>
    </w:p>
    <w:p w14:paraId="6271B22B" w14:textId="7F586EC4" w:rsidR="003A0AFC" w:rsidRPr="00756CDA" w:rsidRDefault="00915B9E" w:rsidP="000C084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2"/>
        <w:gridCol w:w="2977"/>
        <w:gridCol w:w="1134"/>
      </w:tblGrid>
      <w:tr w:rsidR="00211A34" w:rsidRPr="00834EF4" w14:paraId="4E7FDE80" w14:textId="77777777" w:rsidTr="00D96C54">
        <w:tc>
          <w:tcPr>
            <w:tcW w:w="2835" w:type="dxa"/>
            <w:shd w:val="clear" w:color="auto" w:fill="F3F3F3"/>
          </w:tcPr>
          <w:p w14:paraId="3ECD16A7" w14:textId="77777777" w:rsidR="00211A34" w:rsidRPr="00211A34" w:rsidRDefault="00211A34" w:rsidP="000C08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14:paraId="5CEAE83F" w14:textId="77777777" w:rsidR="00211A34" w:rsidRPr="00211A34" w:rsidRDefault="00211A34" w:rsidP="000C08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14:paraId="3ADCA216" w14:textId="77777777" w:rsidR="00211A34" w:rsidRPr="00211A34" w:rsidRDefault="00211A34" w:rsidP="000C08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3D4300BB" w14:textId="77777777" w:rsidR="00211A34" w:rsidRPr="00211A34" w:rsidRDefault="00211A34" w:rsidP="000C08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762FD" w:rsidRPr="00834EF4" w14:paraId="19480C93" w14:textId="77777777" w:rsidTr="00D96C54">
        <w:tc>
          <w:tcPr>
            <w:tcW w:w="2835" w:type="dxa"/>
            <w:shd w:val="clear" w:color="auto" w:fill="auto"/>
          </w:tcPr>
          <w:p w14:paraId="1A87A2CD" w14:textId="1B014DC2" w:rsidR="004762FD" w:rsidRPr="00211A34" w:rsidRDefault="004762FD" w:rsidP="000C084D">
            <w:pPr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62FD">
              <w:rPr>
                <w:sz w:val="20"/>
                <w:szCs w:val="20"/>
              </w:rPr>
              <w:t xml:space="preserve">Sukcesywne usuwanie awarii instalacyjnych wodno-kanalizacyjnych i C.O. w </w:t>
            </w:r>
            <w:r w:rsidRPr="004762FD">
              <w:rPr>
                <w:sz w:val="20"/>
                <w:szCs w:val="20"/>
              </w:rPr>
              <w:lastRenderedPageBreak/>
              <w:t>budynkach Szpitala Wojewódzkiego w Poznaniu - filia nr 1 - Wielkopolskie Centrum Specjalistyczne</w:t>
            </w:r>
          </w:p>
        </w:tc>
        <w:tc>
          <w:tcPr>
            <w:tcW w:w="2552" w:type="dxa"/>
            <w:shd w:val="clear" w:color="auto" w:fill="auto"/>
          </w:tcPr>
          <w:p w14:paraId="607D6531" w14:textId="77777777" w:rsidR="004762FD" w:rsidRPr="00211A34" w:rsidRDefault="004762FD" w:rsidP="000C084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762FD">
              <w:rPr>
                <w:b/>
                <w:bCs/>
                <w:sz w:val="20"/>
                <w:szCs w:val="20"/>
              </w:rPr>
              <w:lastRenderedPageBreak/>
              <w:t>Instal-Complex</w:t>
            </w:r>
            <w:proofErr w:type="spellEnd"/>
            <w:r w:rsidRPr="004762FD">
              <w:rPr>
                <w:b/>
                <w:bCs/>
                <w:sz w:val="20"/>
                <w:szCs w:val="20"/>
              </w:rPr>
              <w:t xml:space="preserve"> Kazimierz Frąckowiak</w:t>
            </w:r>
          </w:p>
          <w:p w14:paraId="459FF705" w14:textId="77777777" w:rsidR="004762FD" w:rsidRPr="00211A34" w:rsidRDefault="004762FD" w:rsidP="000C084D">
            <w:pPr>
              <w:rPr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62FD">
              <w:rPr>
                <w:sz w:val="20"/>
                <w:szCs w:val="20"/>
              </w:rPr>
              <w:t>35</w:t>
            </w:r>
          </w:p>
          <w:p w14:paraId="24D45C13" w14:textId="77777777" w:rsidR="004762FD" w:rsidRPr="00211A34" w:rsidRDefault="004762FD" w:rsidP="000C084D">
            <w:pPr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lastRenderedPageBreak/>
              <w:t>62-025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62FD">
              <w:rPr>
                <w:sz w:val="20"/>
                <w:szCs w:val="20"/>
              </w:rPr>
              <w:t>Kostrzyn</w:t>
            </w:r>
          </w:p>
        </w:tc>
        <w:tc>
          <w:tcPr>
            <w:tcW w:w="2977" w:type="dxa"/>
            <w:shd w:val="clear" w:color="auto" w:fill="auto"/>
          </w:tcPr>
          <w:p w14:paraId="01DD15E7" w14:textId="77777777" w:rsidR="004762FD" w:rsidRPr="004762FD" w:rsidRDefault="004762FD" w:rsidP="000C084D">
            <w:pPr>
              <w:rPr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lastRenderedPageBreak/>
              <w:t>1 -  Cena roboczogodziny - 60.00</w:t>
            </w:r>
          </w:p>
          <w:p w14:paraId="199DFFF5" w14:textId="77777777" w:rsidR="004762FD" w:rsidRPr="004762FD" w:rsidRDefault="004762FD" w:rsidP="000C084D">
            <w:pPr>
              <w:rPr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2 - Gwarancja na wykonane naprawy - 10.00</w:t>
            </w:r>
          </w:p>
          <w:p w14:paraId="5D7126F5" w14:textId="77777777" w:rsidR="004762FD" w:rsidRPr="00211A34" w:rsidRDefault="004762FD" w:rsidP="000C084D">
            <w:pPr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lastRenderedPageBreak/>
              <w:t>3 - Czas reakcji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F06463" w14:textId="77777777" w:rsidR="004762FD" w:rsidRPr="00211A34" w:rsidRDefault="004762FD" w:rsidP="000C084D">
            <w:pPr>
              <w:jc w:val="center"/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lastRenderedPageBreak/>
              <w:t xml:space="preserve">  80,00</w:t>
            </w:r>
          </w:p>
        </w:tc>
      </w:tr>
      <w:tr w:rsidR="004762FD" w:rsidRPr="00834EF4" w14:paraId="76152E49" w14:textId="77777777" w:rsidTr="00D96C54">
        <w:tc>
          <w:tcPr>
            <w:tcW w:w="2835" w:type="dxa"/>
            <w:shd w:val="clear" w:color="auto" w:fill="auto"/>
          </w:tcPr>
          <w:p w14:paraId="7C171860" w14:textId="7542B406" w:rsidR="004762FD" w:rsidRPr="00211A34" w:rsidRDefault="004762FD" w:rsidP="000C084D">
            <w:pPr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62FD">
              <w:rPr>
                <w:sz w:val="20"/>
                <w:szCs w:val="20"/>
              </w:rPr>
              <w:t>Sukcesywne usuwanie awarii instalacyjnych wodno-kanalizacyjnych i C.O. w budynkach Szpitala Wojewódzkiego w Poznaniu - filia nr 2 - Szpital Rehabilitacyjno-Kardiologiczny w Kowanówku</w:t>
            </w:r>
          </w:p>
        </w:tc>
        <w:tc>
          <w:tcPr>
            <w:tcW w:w="2552" w:type="dxa"/>
            <w:shd w:val="clear" w:color="auto" w:fill="auto"/>
          </w:tcPr>
          <w:p w14:paraId="1D0F04D3" w14:textId="77777777" w:rsidR="004762FD" w:rsidRPr="00211A34" w:rsidRDefault="004762FD" w:rsidP="000C084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762FD">
              <w:rPr>
                <w:b/>
                <w:bCs/>
                <w:sz w:val="20"/>
                <w:szCs w:val="20"/>
              </w:rPr>
              <w:t>Instal-Complex</w:t>
            </w:r>
            <w:proofErr w:type="spellEnd"/>
            <w:r w:rsidRPr="004762FD">
              <w:rPr>
                <w:b/>
                <w:bCs/>
                <w:sz w:val="20"/>
                <w:szCs w:val="20"/>
              </w:rPr>
              <w:t xml:space="preserve"> Kazimierz Frąckowiak</w:t>
            </w:r>
          </w:p>
          <w:p w14:paraId="6438E67F" w14:textId="77777777" w:rsidR="004762FD" w:rsidRPr="00211A34" w:rsidRDefault="004762FD" w:rsidP="000C084D">
            <w:pPr>
              <w:rPr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62FD">
              <w:rPr>
                <w:sz w:val="20"/>
                <w:szCs w:val="20"/>
              </w:rPr>
              <w:t>35</w:t>
            </w:r>
          </w:p>
          <w:p w14:paraId="75EF79CA" w14:textId="77777777" w:rsidR="004762FD" w:rsidRPr="00211A34" w:rsidRDefault="004762FD" w:rsidP="000C084D">
            <w:pPr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62-025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62FD">
              <w:rPr>
                <w:sz w:val="20"/>
                <w:szCs w:val="20"/>
              </w:rPr>
              <w:t>Kostrzyn</w:t>
            </w:r>
          </w:p>
        </w:tc>
        <w:tc>
          <w:tcPr>
            <w:tcW w:w="2977" w:type="dxa"/>
            <w:shd w:val="clear" w:color="auto" w:fill="auto"/>
          </w:tcPr>
          <w:p w14:paraId="7F202A8C" w14:textId="77777777" w:rsidR="004762FD" w:rsidRPr="004762FD" w:rsidRDefault="004762FD" w:rsidP="000C084D">
            <w:pPr>
              <w:rPr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1 -  Cena roboczogodziny - 60.00</w:t>
            </w:r>
          </w:p>
          <w:p w14:paraId="100D39EB" w14:textId="77777777" w:rsidR="004762FD" w:rsidRPr="004762FD" w:rsidRDefault="004762FD" w:rsidP="000C084D">
            <w:pPr>
              <w:rPr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2 - Gwarancja na wykonane naprawy - 10.00</w:t>
            </w:r>
          </w:p>
          <w:p w14:paraId="6673A5FD" w14:textId="77777777" w:rsidR="004762FD" w:rsidRPr="00211A34" w:rsidRDefault="004762FD" w:rsidP="000C084D">
            <w:pPr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3 - Czas reakcji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B3CEE5" w14:textId="77777777" w:rsidR="004762FD" w:rsidRPr="00211A34" w:rsidRDefault="004762FD" w:rsidP="000C084D">
            <w:pPr>
              <w:jc w:val="center"/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 xml:space="preserve">  80,00</w:t>
            </w:r>
          </w:p>
        </w:tc>
      </w:tr>
      <w:tr w:rsidR="004762FD" w:rsidRPr="00834EF4" w14:paraId="7044BF05" w14:textId="77777777" w:rsidTr="00D96C54">
        <w:tc>
          <w:tcPr>
            <w:tcW w:w="2835" w:type="dxa"/>
            <w:shd w:val="clear" w:color="auto" w:fill="auto"/>
          </w:tcPr>
          <w:p w14:paraId="259D938B" w14:textId="4E502FB3" w:rsidR="004762FD" w:rsidRPr="00211A34" w:rsidRDefault="004762FD" w:rsidP="000C084D">
            <w:pPr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62FD">
              <w:rPr>
                <w:sz w:val="20"/>
                <w:szCs w:val="20"/>
              </w:rPr>
              <w:t>Sukcesywne usuwanie awarii instalacyjnych wodno-kanalizacyjnych i C.O. w budynkach Szpitala Wojewódzkiego w Poznaniu - filia nr 3 i 4 - Szpital Rehabilitacyjny dla Dorosłych w Kiekrzu oraz Szpital Rehabilitacyjny dla Dzieci w Kiekrzu</w:t>
            </w:r>
          </w:p>
        </w:tc>
        <w:tc>
          <w:tcPr>
            <w:tcW w:w="2552" w:type="dxa"/>
            <w:shd w:val="clear" w:color="auto" w:fill="auto"/>
          </w:tcPr>
          <w:p w14:paraId="2931FA10" w14:textId="77777777" w:rsidR="004762FD" w:rsidRPr="00211A34" w:rsidRDefault="004762FD" w:rsidP="000C084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762FD">
              <w:rPr>
                <w:b/>
                <w:bCs/>
                <w:sz w:val="20"/>
                <w:szCs w:val="20"/>
              </w:rPr>
              <w:t>Instal-Complex</w:t>
            </w:r>
            <w:proofErr w:type="spellEnd"/>
            <w:r w:rsidRPr="004762FD">
              <w:rPr>
                <w:b/>
                <w:bCs/>
                <w:sz w:val="20"/>
                <w:szCs w:val="20"/>
              </w:rPr>
              <w:t xml:space="preserve"> Kazimierz Frąckowiak</w:t>
            </w:r>
          </w:p>
          <w:p w14:paraId="7D5304FC" w14:textId="77777777" w:rsidR="004762FD" w:rsidRPr="00211A34" w:rsidRDefault="004762FD" w:rsidP="000C084D">
            <w:pPr>
              <w:rPr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62FD">
              <w:rPr>
                <w:sz w:val="20"/>
                <w:szCs w:val="20"/>
              </w:rPr>
              <w:t>35</w:t>
            </w:r>
          </w:p>
          <w:p w14:paraId="74F33B31" w14:textId="77777777" w:rsidR="004762FD" w:rsidRPr="00211A34" w:rsidRDefault="004762FD" w:rsidP="000C084D">
            <w:pPr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62-025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62FD">
              <w:rPr>
                <w:sz w:val="20"/>
                <w:szCs w:val="20"/>
              </w:rPr>
              <w:t>Kostrzyn</w:t>
            </w:r>
          </w:p>
        </w:tc>
        <w:tc>
          <w:tcPr>
            <w:tcW w:w="2977" w:type="dxa"/>
            <w:shd w:val="clear" w:color="auto" w:fill="auto"/>
          </w:tcPr>
          <w:p w14:paraId="3232CC8D" w14:textId="77777777" w:rsidR="004762FD" w:rsidRPr="004762FD" w:rsidRDefault="004762FD" w:rsidP="000C084D">
            <w:pPr>
              <w:rPr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1 -  Cena roboczogodziny - 60.00</w:t>
            </w:r>
          </w:p>
          <w:p w14:paraId="61DDF98A" w14:textId="0613F5B2" w:rsidR="004762FD" w:rsidRPr="004762FD" w:rsidRDefault="004762FD" w:rsidP="000C084D">
            <w:pPr>
              <w:rPr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 xml:space="preserve">2 - Gwarancja na wykonane naprawy </w:t>
            </w:r>
            <w:r w:rsidR="00494658">
              <w:rPr>
                <w:sz w:val="20"/>
                <w:szCs w:val="20"/>
              </w:rPr>
              <w:t>–</w:t>
            </w:r>
            <w:r w:rsidRPr="004762FD">
              <w:rPr>
                <w:sz w:val="20"/>
                <w:szCs w:val="20"/>
              </w:rPr>
              <w:t xml:space="preserve"> </w:t>
            </w:r>
            <w:r w:rsidR="00494658">
              <w:rPr>
                <w:sz w:val="20"/>
                <w:szCs w:val="20"/>
              </w:rPr>
              <w:t>10.00</w:t>
            </w:r>
          </w:p>
          <w:p w14:paraId="1BBB0571" w14:textId="77777777" w:rsidR="004762FD" w:rsidRPr="00211A34" w:rsidRDefault="004762FD" w:rsidP="000C084D">
            <w:pPr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>3 - Czas reakcji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CC7F83" w14:textId="28467ECB" w:rsidR="004762FD" w:rsidRPr="00211A34" w:rsidRDefault="004762FD" w:rsidP="000C084D">
            <w:pPr>
              <w:jc w:val="center"/>
              <w:rPr>
                <w:color w:val="000000"/>
                <w:sz w:val="20"/>
                <w:szCs w:val="20"/>
              </w:rPr>
            </w:pPr>
            <w:r w:rsidRPr="004762FD">
              <w:rPr>
                <w:sz w:val="20"/>
                <w:szCs w:val="20"/>
              </w:rPr>
              <w:t xml:space="preserve">  </w:t>
            </w:r>
            <w:r w:rsidR="00494658">
              <w:rPr>
                <w:sz w:val="20"/>
                <w:szCs w:val="20"/>
              </w:rPr>
              <w:t>80</w:t>
            </w:r>
            <w:r w:rsidRPr="004762FD">
              <w:rPr>
                <w:sz w:val="20"/>
                <w:szCs w:val="20"/>
              </w:rPr>
              <w:t>,</w:t>
            </w:r>
            <w:r w:rsidR="00494658">
              <w:rPr>
                <w:sz w:val="20"/>
                <w:szCs w:val="20"/>
              </w:rPr>
              <w:t>0</w:t>
            </w:r>
            <w:r w:rsidRPr="004762FD">
              <w:rPr>
                <w:sz w:val="20"/>
                <w:szCs w:val="20"/>
              </w:rPr>
              <w:t>0</w:t>
            </w:r>
          </w:p>
        </w:tc>
      </w:tr>
    </w:tbl>
    <w:p w14:paraId="18611B87" w14:textId="77777777" w:rsidR="00E85D70" w:rsidRDefault="00E85D70" w:rsidP="000C084D">
      <w:pPr>
        <w:jc w:val="both"/>
        <w:rPr>
          <w:color w:val="000000"/>
        </w:rPr>
      </w:pPr>
    </w:p>
    <w:p w14:paraId="6069D57E" w14:textId="77777777" w:rsidR="008642B3" w:rsidRPr="001B7815" w:rsidRDefault="00B464D3" w:rsidP="000C084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615C15D" w14:textId="77777777" w:rsidTr="00596EA3">
        <w:tc>
          <w:tcPr>
            <w:tcW w:w="871" w:type="dxa"/>
            <w:shd w:val="clear" w:color="auto" w:fill="F3F3F3"/>
            <w:vAlign w:val="center"/>
          </w:tcPr>
          <w:p w14:paraId="57303F9A" w14:textId="77777777" w:rsidR="00211A34" w:rsidRPr="00596EA3" w:rsidRDefault="00596EA3" w:rsidP="000C084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7104E84F" w14:textId="77777777" w:rsidR="00211A34" w:rsidRPr="00596EA3" w:rsidRDefault="00596EA3" w:rsidP="000C084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4511815" w14:textId="77777777" w:rsidR="00211A34" w:rsidRPr="00596EA3" w:rsidRDefault="00211A34" w:rsidP="000C084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056B6C1A" w14:textId="77777777" w:rsidTr="00596EA3">
        <w:tc>
          <w:tcPr>
            <w:tcW w:w="871" w:type="dxa"/>
            <w:vAlign w:val="center"/>
          </w:tcPr>
          <w:p w14:paraId="5BA7B731" w14:textId="77777777" w:rsidR="00211A34" w:rsidRPr="00596EA3" w:rsidRDefault="00211A34" w:rsidP="000C08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4C2BCBA9" w14:textId="77777777" w:rsidR="00211A34" w:rsidRPr="00596EA3" w:rsidRDefault="00211A34" w:rsidP="000C084D">
            <w:pPr>
              <w:rPr>
                <w:b/>
                <w:bCs/>
                <w:sz w:val="22"/>
                <w:szCs w:val="22"/>
              </w:rPr>
            </w:pPr>
          </w:p>
          <w:p w14:paraId="4730EBB5" w14:textId="77777777" w:rsidR="00211A34" w:rsidRPr="00211A34" w:rsidRDefault="00211A34" w:rsidP="000C084D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3ACF6C60" w14:textId="77777777" w:rsidR="00211A34" w:rsidRPr="00211A34" w:rsidRDefault="00211A34" w:rsidP="000C084D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427D6EC0" w14:textId="77777777" w:rsidR="00211A34" w:rsidRPr="00596EA3" w:rsidRDefault="00211A34" w:rsidP="000C084D">
            <w:pPr>
              <w:rPr>
                <w:sz w:val="22"/>
                <w:szCs w:val="22"/>
              </w:rPr>
            </w:pPr>
          </w:p>
          <w:p w14:paraId="610E875A" w14:textId="77777777" w:rsidR="00211A34" w:rsidRPr="00596EA3" w:rsidRDefault="00211A34" w:rsidP="000C084D">
            <w:pPr>
              <w:jc w:val="both"/>
              <w:rPr>
                <w:sz w:val="22"/>
                <w:szCs w:val="22"/>
              </w:rPr>
            </w:pPr>
          </w:p>
        </w:tc>
      </w:tr>
    </w:tbl>
    <w:p w14:paraId="051EE436" w14:textId="77777777" w:rsidR="008642B3" w:rsidRDefault="008642B3" w:rsidP="000C084D">
      <w:pPr>
        <w:jc w:val="both"/>
        <w:rPr>
          <w:color w:val="000000"/>
          <w:sz w:val="16"/>
          <w:szCs w:val="16"/>
        </w:rPr>
      </w:pPr>
    </w:p>
    <w:p w14:paraId="0D259907" w14:textId="77777777" w:rsidR="009F0E5C" w:rsidRDefault="009F0E5C" w:rsidP="000C084D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66C57DD" w14:textId="77777777" w:rsidR="00F960D7" w:rsidRPr="00F33C66" w:rsidRDefault="00A029B8" w:rsidP="000C084D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762FD" w:rsidRPr="00F33C66">
        <w:rPr>
          <w:sz w:val="22"/>
          <w:szCs w:val="22"/>
        </w:rPr>
        <w:t>nie krótszym niż 1</w:t>
      </w:r>
      <w:r w:rsidR="004762FD">
        <w:rPr>
          <w:sz w:val="22"/>
          <w:szCs w:val="22"/>
        </w:rPr>
        <w:t>0</w:t>
      </w:r>
      <w:r w:rsidR="004762FD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573AD93" w14:textId="77777777" w:rsidR="00F960D7" w:rsidRPr="00F33C66" w:rsidRDefault="00D8427E" w:rsidP="000C084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1D6B6A5" w14:textId="77777777" w:rsidR="00F960D7" w:rsidRDefault="00F960D7" w:rsidP="000C084D">
      <w:pPr>
        <w:jc w:val="both"/>
        <w:rPr>
          <w:bCs/>
        </w:rPr>
      </w:pPr>
    </w:p>
    <w:p w14:paraId="1529B468" w14:textId="77777777" w:rsidR="00B464D3" w:rsidRPr="004229DE" w:rsidRDefault="00B464D3" w:rsidP="000C084D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7E0A1C1" w14:textId="77777777" w:rsidR="00494658" w:rsidRDefault="00494658" w:rsidP="00494658">
      <w:pPr>
        <w:pStyle w:val="Tekstpodstawowy"/>
        <w:ind w:firstLine="425"/>
        <w:jc w:val="right"/>
        <w:rPr>
          <w:sz w:val="22"/>
          <w:szCs w:val="22"/>
        </w:rPr>
      </w:pPr>
    </w:p>
    <w:p w14:paraId="76BDF0D4" w14:textId="0176D733" w:rsidR="00494658" w:rsidRDefault="00494658" w:rsidP="00494658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</w:t>
      </w:r>
      <w:r w:rsidR="004F5A9F">
        <w:rPr>
          <w:sz w:val="22"/>
          <w:szCs w:val="22"/>
        </w:rPr>
        <w:t>Z-ca Dyrektora ds. Administracyjnych i Jakości</w:t>
      </w:r>
    </w:p>
    <w:p w14:paraId="2313AC19" w14:textId="101A4941" w:rsidR="00494658" w:rsidRPr="006B27ED" w:rsidRDefault="00494658" w:rsidP="004F5A9F">
      <w:pPr>
        <w:pStyle w:val="Tekstpodstawowy"/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</w:t>
      </w:r>
      <w:r w:rsidR="004F5A9F">
        <w:rPr>
          <w:sz w:val="22"/>
          <w:szCs w:val="22"/>
        </w:rPr>
        <w:t>Katarzyna Belter</w:t>
      </w:r>
    </w:p>
    <w:p w14:paraId="7BFAB2CC" w14:textId="1D2AD27E" w:rsidR="00B464D3" w:rsidRPr="00E56378" w:rsidRDefault="00B464D3" w:rsidP="000C084D">
      <w:pPr>
        <w:jc w:val="right"/>
        <w:rPr>
          <w:sz w:val="32"/>
          <w:szCs w:val="32"/>
          <w:vertAlign w:val="superscript"/>
        </w:rPr>
      </w:pPr>
    </w:p>
    <w:bookmarkEnd w:id="0"/>
    <w:p w14:paraId="5BAA4514" w14:textId="77777777" w:rsidR="008642B3" w:rsidRPr="00B464D3" w:rsidRDefault="008642B3" w:rsidP="000C084D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D1EB4" w14:textId="77777777" w:rsidR="002B6896" w:rsidRDefault="002B6896">
      <w:r>
        <w:separator/>
      </w:r>
    </w:p>
  </w:endnote>
  <w:endnote w:type="continuationSeparator" w:id="0">
    <w:p w14:paraId="288A9286" w14:textId="77777777" w:rsidR="002B6896" w:rsidRDefault="002B6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062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8A40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D1AD73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C079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FED7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D6216" w14:textId="77777777" w:rsidR="002B6896" w:rsidRDefault="002B6896">
      <w:r>
        <w:separator/>
      </w:r>
    </w:p>
  </w:footnote>
  <w:footnote w:type="continuationSeparator" w:id="0">
    <w:p w14:paraId="6F4E4B80" w14:textId="77777777" w:rsidR="002B6896" w:rsidRDefault="002B6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891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3C64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8497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896"/>
    <w:rsid w:val="00022322"/>
    <w:rsid w:val="00042497"/>
    <w:rsid w:val="000C084D"/>
    <w:rsid w:val="000C1E6F"/>
    <w:rsid w:val="000E4E56"/>
    <w:rsid w:val="001A1468"/>
    <w:rsid w:val="001B7815"/>
    <w:rsid w:val="00211A34"/>
    <w:rsid w:val="002B1E4F"/>
    <w:rsid w:val="002B47CA"/>
    <w:rsid w:val="002B6761"/>
    <w:rsid w:val="002B6896"/>
    <w:rsid w:val="003445A0"/>
    <w:rsid w:val="003A0AFC"/>
    <w:rsid w:val="003D611C"/>
    <w:rsid w:val="00431C0B"/>
    <w:rsid w:val="00437CAD"/>
    <w:rsid w:val="004657DA"/>
    <w:rsid w:val="004762FD"/>
    <w:rsid w:val="00494658"/>
    <w:rsid w:val="004B2665"/>
    <w:rsid w:val="004C3459"/>
    <w:rsid w:val="004E324A"/>
    <w:rsid w:val="004E7234"/>
    <w:rsid w:val="004F5A9F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6C54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311D7"/>
  <w15:chartTrackingRefBased/>
  <w15:docId w15:val="{CC314BDA-295F-4754-A026-677A779D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9465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549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2021-08-17T10:47:00Z</cp:lastPrinted>
  <dcterms:created xsi:type="dcterms:W3CDTF">2021-08-19T08:44:00Z</dcterms:created>
  <dcterms:modified xsi:type="dcterms:W3CDTF">2021-08-19T08:44:00Z</dcterms:modified>
</cp:coreProperties>
</file>