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EFB7B" w14:textId="77777777" w:rsidR="00D665F5" w:rsidRDefault="000210C9" w:rsidP="00D665F5">
      <w:pPr>
        <w:spacing w:after="240"/>
        <w:jc w:val="right"/>
        <w:rPr>
          <w:sz w:val="22"/>
          <w:szCs w:val="22"/>
        </w:rPr>
      </w:pPr>
      <w:r w:rsidRPr="000210C9">
        <w:rPr>
          <w:sz w:val="22"/>
          <w:szCs w:val="22"/>
        </w:rPr>
        <w:t>Woźniki</w:t>
      </w:r>
      <w:r w:rsidR="00D665F5" w:rsidRPr="00D91931">
        <w:rPr>
          <w:sz w:val="22"/>
          <w:szCs w:val="22"/>
        </w:rPr>
        <w:t xml:space="preserve"> dnia: </w:t>
      </w:r>
      <w:r w:rsidRPr="000210C9">
        <w:rPr>
          <w:sz w:val="22"/>
          <w:szCs w:val="22"/>
        </w:rPr>
        <w:t>2021-08-06</w:t>
      </w:r>
    </w:p>
    <w:p w14:paraId="1DB284C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49B7A7C" w14:textId="77777777" w:rsidR="00D665F5" w:rsidRPr="00D91931" w:rsidRDefault="000210C9" w:rsidP="00577BC6">
      <w:pPr>
        <w:spacing w:after="40"/>
        <w:rPr>
          <w:b/>
          <w:bCs/>
          <w:sz w:val="22"/>
          <w:szCs w:val="22"/>
        </w:rPr>
      </w:pPr>
      <w:r w:rsidRPr="000210C9">
        <w:rPr>
          <w:b/>
          <w:bCs/>
          <w:sz w:val="22"/>
          <w:szCs w:val="22"/>
        </w:rPr>
        <w:t>Urząd Miejski w Woźnikach</w:t>
      </w:r>
    </w:p>
    <w:p w14:paraId="3BB6E4DA" w14:textId="77777777" w:rsidR="00D665F5" w:rsidRPr="00BD5546" w:rsidRDefault="000210C9" w:rsidP="00D665F5">
      <w:pPr>
        <w:rPr>
          <w:sz w:val="22"/>
          <w:szCs w:val="22"/>
        </w:rPr>
      </w:pPr>
      <w:r w:rsidRPr="000210C9">
        <w:rPr>
          <w:sz w:val="22"/>
          <w:szCs w:val="22"/>
        </w:rPr>
        <w:t>Rynek</w:t>
      </w:r>
      <w:r w:rsidR="00D665F5" w:rsidRPr="00BD5546">
        <w:rPr>
          <w:sz w:val="22"/>
          <w:szCs w:val="22"/>
        </w:rPr>
        <w:t xml:space="preserve"> </w:t>
      </w:r>
      <w:r w:rsidRPr="000210C9">
        <w:rPr>
          <w:sz w:val="22"/>
          <w:szCs w:val="22"/>
        </w:rPr>
        <w:t>11</w:t>
      </w:r>
    </w:p>
    <w:p w14:paraId="7276580F" w14:textId="77777777" w:rsidR="00D665F5" w:rsidRPr="00BD5546" w:rsidRDefault="000210C9" w:rsidP="00D665F5">
      <w:pPr>
        <w:rPr>
          <w:sz w:val="22"/>
          <w:szCs w:val="22"/>
        </w:rPr>
      </w:pPr>
      <w:r w:rsidRPr="000210C9">
        <w:rPr>
          <w:sz w:val="22"/>
          <w:szCs w:val="22"/>
        </w:rPr>
        <w:t>42-289</w:t>
      </w:r>
      <w:r w:rsidR="00D665F5" w:rsidRPr="00BD5546">
        <w:rPr>
          <w:sz w:val="22"/>
          <w:szCs w:val="22"/>
        </w:rPr>
        <w:t xml:space="preserve"> </w:t>
      </w:r>
      <w:r w:rsidRPr="000210C9">
        <w:rPr>
          <w:sz w:val="22"/>
          <w:szCs w:val="22"/>
        </w:rPr>
        <w:t>Woźniki</w:t>
      </w:r>
    </w:p>
    <w:p w14:paraId="411D219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59FB97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99CE0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81182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87E8C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10C9" w:rsidRPr="000210C9">
        <w:rPr>
          <w:b/>
          <w:sz w:val="22"/>
          <w:szCs w:val="22"/>
        </w:rPr>
        <w:t>ZP 271.8.2021</w:t>
      </w:r>
      <w:r w:rsidR="00A80738">
        <w:rPr>
          <w:sz w:val="24"/>
        </w:rPr>
        <w:tab/>
        <w:t xml:space="preserve"> </w:t>
      </w:r>
    </w:p>
    <w:p w14:paraId="35F91F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39BD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166F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E70D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CABB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7E381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210C9" w:rsidRPr="000210C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D3A2915" w14:textId="77777777" w:rsidR="00A80738" w:rsidRPr="00577BC6" w:rsidRDefault="000210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210C9">
        <w:rPr>
          <w:b/>
          <w:sz w:val="22"/>
          <w:szCs w:val="22"/>
        </w:rPr>
        <w:t>Przebudowa drogi polnej Woźniki - Lubsza przez Sulów</w:t>
      </w:r>
    </w:p>
    <w:p w14:paraId="3B47185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210C9" w:rsidRPr="000210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7CC7D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210C9" w:rsidRPr="000210C9">
        <w:rPr>
          <w:sz w:val="22"/>
          <w:szCs w:val="22"/>
        </w:rPr>
        <w:t>06/08/2021</w:t>
      </w:r>
      <w:r w:rsidR="00FF4AB1" w:rsidRPr="00577BC6">
        <w:rPr>
          <w:sz w:val="22"/>
          <w:szCs w:val="22"/>
        </w:rPr>
        <w:t xml:space="preserve"> o godz. </w:t>
      </w:r>
      <w:r w:rsidR="000210C9" w:rsidRPr="000210C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536"/>
        <w:gridCol w:w="1984"/>
        <w:gridCol w:w="1984"/>
      </w:tblGrid>
      <w:tr w:rsidR="00E4589B" w:rsidRPr="00493F8C" w14:paraId="4A634AB9" w14:textId="73FFBAA2" w:rsidTr="00E4589B">
        <w:tc>
          <w:tcPr>
            <w:tcW w:w="993" w:type="dxa"/>
            <w:shd w:val="clear" w:color="auto" w:fill="auto"/>
            <w:vAlign w:val="center"/>
          </w:tcPr>
          <w:p w14:paraId="1B0BA34E" w14:textId="77777777" w:rsidR="00E4589B" w:rsidRPr="00490DC0" w:rsidRDefault="00E4589B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884A827" w14:textId="77777777" w:rsidR="00E4589B" w:rsidRPr="00490DC0" w:rsidRDefault="00E4589B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339838" w14:textId="77777777" w:rsidR="00E4589B" w:rsidRPr="00490DC0" w:rsidRDefault="00E4589B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</w:tcPr>
          <w:p w14:paraId="34A7D861" w14:textId="7A9EDD42" w:rsidR="00E4589B" w:rsidRPr="00490DC0" w:rsidRDefault="00E4589B" w:rsidP="003F57CD">
            <w:pPr>
              <w:spacing w:before="120" w:after="120"/>
              <w:jc w:val="center"/>
            </w:pPr>
            <w:r>
              <w:t>Okres gwarancji</w:t>
            </w:r>
          </w:p>
        </w:tc>
      </w:tr>
      <w:tr w:rsidR="00E4589B" w:rsidRPr="00493F8C" w14:paraId="3EF76940" w14:textId="2624E113" w:rsidTr="00E4589B">
        <w:tc>
          <w:tcPr>
            <w:tcW w:w="993" w:type="dxa"/>
            <w:shd w:val="clear" w:color="auto" w:fill="auto"/>
            <w:vAlign w:val="center"/>
          </w:tcPr>
          <w:p w14:paraId="5E3685C1" w14:textId="77777777" w:rsidR="00E4589B" w:rsidRPr="00490DC0" w:rsidRDefault="00E4589B" w:rsidP="00B54636">
            <w:pPr>
              <w:spacing w:before="120" w:after="120"/>
              <w:jc w:val="center"/>
            </w:pPr>
            <w:r w:rsidRPr="000210C9">
              <w:t>1</w:t>
            </w:r>
          </w:p>
        </w:tc>
        <w:tc>
          <w:tcPr>
            <w:tcW w:w="4536" w:type="dxa"/>
            <w:shd w:val="clear" w:color="auto" w:fill="auto"/>
          </w:tcPr>
          <w:p w14:paraId="6CB62230" w14:textId="77777777" w:rsidR="00E4589B" w:rsidRPr="00490DC0" w:rsidRDefault="00E4589B" w:rsidP="00B54636">
            <w:pPr>
              <w:spacing w:before="40"/>
            </w:pPr>
            <w:r w:rsidRPr="000210C9">
              <w:t>Hucz Spółka z ograniczoną odpowiedzialnością SP.K</w:t>
            </w:r>
          </w:p>
          <w:p w14:paraId="224A8CEA" w14:textId="77777777" w:rsidR="00E4589B" w:rsidRPr="00490DC0" w:rsidRDefault="00E4589B" w:rsidP="00B54636">
            <w:r w:rsidRPr="000210C9">
              <w:t>Częstochowska</w:t>
            </w:r>
            <w:r w:rsidRPr="00490DC0">
              <w:t xml:space="preserve"> </w:t>
            </w:r>
            <w:r w:rsidRPr="000210C9">
              <w:t>14</w:t>
            </w:r>
            <w:r w:rsidRPr="00490DC0">
              <w:t xml:space="preserve"> </w:t>
            </w:r>
          </w:p>
          <w:p w14:paraId="210CC20E" w14:textId="77777777" w:rsidR="00E4589B" w:rsidRPr="00490DC0" w:rsidRDefault="00E4589B" w:rsidP="00B54636">
            <w:pPr>
              <w:spacing w:after="40"/>
              <w:jc w:val="both"/>
            </w:pPr>
            <w:r w:rsidRPr="000210C9">
              <w:t>42-283</w:t>
            </w:r>
            <w:r w:rsidRPr="00490DC0">
              <w:t xml:space="preserve"> </w:t>
            </w:r>
            <w:r w:rsidRPr="000210C9">
              <w:t>Boronów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17D4CC9" w14:textId="77777777" w:rsidR="00E4589B" w:rsidRPr="00490DC0" w:rsidRDefault="00E4589B" w:rsidP="00B54636">
            <w:pPr>
              <w:spacing w:before="120" w:after="120"/>
              <w:jc w:val="both"/>
            </w:pPr>
            <w:r w:rsidRPr="000210C9">
              <w:t>432 188.65 zł</w:t>
            </w:r>
          </w:p>
        </w:tc>
        <w:tc>
          <w:tcPr>
            <w:tcW w:w="1984" w:type="dxa"/>
          </w:tcPr>
          <w:p w14:paraId="6FDB5597" w14:textId="573B9AE1" w:rsidR="00E4589B" w:rsidRPr="000210C9" w:rsidRDefault="00E4589B" w:rsidP="00B54636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E4589B" w:rsidRPr="00493F8C" w14:paraId="46333ACB" w14:textId="4C6F6AD4" w:rsidTr="00E4589B">
        <w:tc>
          <w:tcPr>
            <w:tcW w:w="993" w:type="dxa"/>
            <w:shd w:val="clear" w:color="auto" w:fill="auto"/>
            <w:vAlign w:val="center"/>
          </w:tcPr>
          <w:p w14:paraId="348D98DD" w14:textId="77777777" w:rsidR="00E4589B" w:rsidRPr="00490DC0" w:rsidRDefault="00E4589B" w:rsidP="00B54636">
            <w:pPr>
              <w:spacing w:before="120" w:after="120"/>
              <w:jc w:val="center"/>
            </w:pPr>
            <w:r w:rsidRPr="000210C9">
              <w:t>2</w:t>
            </w:r>
          </w:p>
        </w:tc>
        <w:tc>
          <w:tcPr>
            <w:tcW w:w="4536" w:type="dxa"/>
            <w:shd w:val="clear" w:color="auto" w:fill="auto"/>
          </w:tcPr>
          <w:p w14:paraId="372E28B5" w14:textId="77777777" w:rsidR="00E4589B" w:rsidRPr="00490DC0" w:rsidRDefault="00E4589B" w:rsidP="00B54636">
            <w:pPr>
              <w:spacing w:before="40"/>
            </w:pPr>
            <w:r w:rsidRPr="000210C9">
              <w:t>P.U.H. "DOMAX" Arkadiusz Mika</w:t>
            </w:r>
          </w:p>
          <w:p w14:paraId="00DC7A1B" w14:textId="77777777" w:rsidR="00E4589B" w:rsidRPr="00490DC0" w:rsidRDefault="00E4589B" w:rsidP="00B54636">
            <w:r w:rsidRPr="000210C9">
              <w:t>ul. Grabińska</w:t>
            </w:r>
            <w:r w:rsidRPr="00490DC0">
              <w:t xml:space="preserve"> </w:t>
            </w:r>
            <w:r w:rsidRPr="000210C9">
              <w:t>8</w:t>
            </w:r>
            <w:r w:rsidRPr="00490DC0">
              <w:t xml:space="preserve"> </w:t>
            </w:r>
          </w:p>
          <w:p w14:paraId="254502D3" w14:textId="77777777" w:rsidR="00E4589B" w:rsidRPr="00490DC0" w:rsidRDefault="00E4589B" w:rsidP="00B54636">
            <w:pPr>
              <w:spacing w:after="40"/>
              <w:jc w:val="both"/>
            </w:pPr>
            <w:r w:rsidRPr="000210C9">
              <w:t>42-283</w:t>
            </w:r>
            <w:r w:rsidRPr="00490DC0">
              <w:t xml:space="preserve"> </w:t>
            </w:r>
            <w:r w:rsidRPr="000210C9">
              <w:t>Boronów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8A2827" w14:textId="77777777" w:rsidR="00E4589B" w:rsidRPr="00490DC0" w:rsidRDefault="00E4589B" w:rsidP="00B54636">
            <w:pPr>
              <w:spacing w:before="120" w:after="120"/>
              <w:jc w:val="both"/>
            </w:pPr>
            <w:r w:rsidRPr="000210C9">
              <w:t>433 576.96 zł</w:t>
            </w:r>
          </w:p>
        </w:tc>
        <w:tc>
          <w:tcPr>
            <w:tcW w:w="1984" w:type="dxa"/>
          </w:tcPr>
          <w:p w14:paraId="69623349" w14:textId="1D450918" w:rsidR="00E4589B" w:rsidRPr="000210C9" w:rsidRDefault="00E4589B" w:rsidP="00B54636">
            <w:pPr>
              <w:spacing w:before="120" w:after="120"/>
              <w:jc w:val="both"/>
            </w:pPr>
            <w:r>
              <w:t>60 miesięcy</w:t>
            </w:r>
          </w:p>
        </w:tc>
      </w:tr>
      <w:tr w:rsidR="00E4589B" w:rsidRPr="00493F8C" w14:paraId="4926129D" w14:textId="7756636A" w:rsidTr="00E4589B">
        <w:tc>
          <w:tcPr>
            <w:tcW w:w="993" w:type="dxa"/>
            <w:shd w:val="clear" w:color="auto" w:fill="auto"/>
            <w:vAlign w:val="center"/>
          </w:tcPr>
          <w:p w14:paraId="36635F01" w14:textId="77777777" w:rsidR="00E4589B" w:rsidRPr="00490DC0" w:rsidRDefault="00E4589B" w:rsidP="00B54636">
            <w:pPr>
              <w:spacing w:before="120" w:after="120"/>
              <w:jc w:val="center"/>
            </w:pPr>
            <w:r w:rsidRPr="000210C9">
              <w:t>3</w:t>
            </w:r>
          </w:p>
        </w:tc>
        <w:tc>
          <w:tcPr>
            <w:tcW w:w="4536" w:type="dxa"/>
            <w:shd w:val="clear" w:color="auto" w:fill="auto"/>
          </w:tcPr>
          <w:p w14:paraId="1D407A5D" w14:textId="77777777" w:rsidR="00E4589B" w:rsidRPr="00490DC0" w:rsidRDefault="00E4589B" w:rsidP="00B54636">
            <w:pPr>
              <w:spacing w:before="40"/>
            </w:pPr>
            <w:r w:rsidRPr="000210C9">
              <w:t xml:space="preserve">FINA </w:t>
            </w:r>
            <w:proofErr w:type="spellStart"/>
            <w:r w:rsidRPr="000210C9">
              <w:t>sp.zoo</w:t>
            </w:r>
            <w:proofErr w:type="spellEnd"/>
          </w:p>
          <w:p w14:paraId="4DA302D3" w14:textId="77777777" w:rsidR="00E4589B" w:rsidRPr="00490DC0" w:rsidRDefault="00E4589B" w:rsidP="00B54636">
            <w:r w:rsidRPr="000210C9">
              <w:t>Cegielniana</w:t>
            </w:r>
            <w:r w:rsidRPr="00490DC0">
              <w:t xml:space="preserve"> </w:t>
            </w:r>
            <w:r w:rsidRPr="000210C9">
              <w:t>9</w:t>
            </w:r>
            <w:r w:rsidRPr="00490DC0">
              <w:t xml:space="preserve"> </w:t>
            </w:r>
          </w:p>
          <w:p w14:paraId="01B0259C" w14:textId="77777777" w:rsidR="00E4589B" w:rsidRPr="00490DC0" w:rsidRDefault="00E4589B" w:rsidP="00B54636">
            <w:pPr>
              <w:spacing w:after="40"/>
              <w:jc w:val="both"/>
            </w:pPr>
            <w:r w:rsidRPr="000210C9">
              <w:t>42-289</w:t>
            </w:r>
            <w:r w:rsidRPr="00490DC0">
              <w:t xml:space="preserve"> </w:t>
            </w:r>
            <w:r w:rsidRPr="000210C9">
              <w:t>Woźniki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D9F73B0" w14:textId="77777777" w:rsidR="00E4589B" w:rsidRPr="00490DC0" w:rsidRDefault="00E4589B" w:rsidP="00B54636">
            <w:pPr>
              <w:spacing w:before="120" w:after="120"/>
              <w:jc w:val="both"/>
            </w:pPr>
            <w:r w:rsidRPr="000210C9">
              <w:t>342 928.48 zł</w:t>
            </w:r>
          </w:p>
        </w:tc>
        <w:tc>
          <w:tcPr>
            <w:tcW w:w="1984" w:type="dxa"/>
          </w:tcPr>
          <w:p w14:paraId="4830C8ED" w14:textId="1AFC8D13" w:rsidR="00E4589B" w:rsidRPr="000210C9" w:rsidRDefault="00E4589B" w:rsidP="00B54636">
            <w:pPr>
              <w:spacing w:before="120" w:after="120"/>
              <w:jc w:val="both"/>
            </w:pPr>
            <w:r>
              <w:t>60 miesięcy</w:t>
            </w:r>
          </w:p>
        </w:tc>
      </w:tr>
    </w:tbl>
    <w:p w14:paraId="54A4DC3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39FFE6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BEF442E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5176A3B" w14:textId="18F0F4A9" w:rsidR="00C236D3" w:rsidRDefault="000210C9" w:rsidP="00173B20">
      <w:pPr>
        <w:jc w:val="right"/>
      </w:pPr>
      <w:r w:rsidRPr="000210C9">
        <w:rPr>
          <w:sz w:val="22"/>
        </w:rPr>
        <w:t xml:space="preserve">  </w:t>
      </w:r>
      <w:r w:rsidR="00E4589B">
        <w:rPr>
          <w:sz w:val="22"/>
        </w:rPr>
        <w:t>Michał Aloszko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FDCB3" w14:textId="77777777" w:rsidR="00A5008C" w:rsidRDefault="00A5008C">
      <w:r>
        <w:separator/>
      </w:r>
    </w:p>
  </w:endnote>
  <w:endnote w:type="continuationSeparator" w:id="0">
    <w:p w14:paraId="2B2922C1" w14:textId="77777777" w:rsidR="00A5008C" w:rsidRDefault="00A50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C6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62A0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A2864" w14:textId="64A2DF22" w:rsidR="009F189D" w:rsidRDefault="00E458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C409ED" wp14:editId="273CDAC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E6ACA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4EC49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4ED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78916" w14:textId="77777777" w:rsidR="009F189D" w:rsidRDefault="009F189D">
    <w:pPr>
      <w:pStyle w:val="Stopka"/>
      <w:tabs>
        <w:tab w:val="clear" w:pos="4536"/>
      </w:tabs>
      <w:jc w:val="center"/>
    </w:pPr>
  </w:p>
  <w:p w14:paraId="2512DF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DAC8" w14:textId="77777777" w:rsidR="00A5008C" w:rsidRDefault="00A5008C">
      <w:r>
        <w:separator/>
      </w:r>
    </w:p>
  </w:footnote>
  <w:footnote w:type="continuationSeparator" w:id="0">
    <w:p w14:paraId="62D29658" w14:textId="77777777" w:rsidR="00A5008C" w:rsidRDefault="00A50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83EE7" w14:textId="77777777" w:rsidR="000210C9" w:rsidRDefault="00021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E33BF" w14:textId="77777777" w:rsidR="000210C9" w:rsidRDefault="00021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16A41" w14:textId="77777777" w:rsidR="000210C9" w:rsidRDefault="00021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08C"/>
    <w:rsid w:val="00007727"/>
    <w:rsid w:val="00017720"/>
    <w:rsid w:val="000210C9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12710"/>
    <w:rsid w:val="009D19BD"/>
    <w:rsid w:val="009F189D"/>
    <w:rsid w:val="00A5008C"/>
    <w:rsid w:val="00A80738"/>
    <w:rsid w:val="00C236D3"/>
    <w:rsid w:val="00C659E2"/>
    <w:rsid w:val="00CB0802"/>
    <w:rsid w:val="00D665F5"/>
    <w:rsid w:val="00D7128F"/>
    <w:rsid w:val="00E4589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62BFE2"/>
  <w15:chartTrackingRefBased/>
  <w15:docId w15:val="{5FF52997-38A4-48F3-98F0-7D078FE3B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2021-08-06T10:10:00Z</dcterms:created>
  <dcterms:modified xsi:type="dcterms:W3CDTF">2021-08-06T10:10:00Z</dcterms:modified>
</cp:coreProperties>
</file>