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41224" w:rsidRDefault="00E64446" w:rsidP="00141224">
      <w:pPr>
        <w:spacing w:after="240"/>
        <w:jc w:val="right"/>
      </w:pPr>
      <w:r w:rsidRPr="00141224">
        <w:t>DRWINIA</w:t>
      </w:r>
      <w:r w:rsidR="00D665F5" w:rsidRPr="00141224">
        <w:t xml:space="preserve"> dnia: </w:t>
      </w:r>
      <w:r w:rsidRPr="00141224">
        <w:t>2021-08-06</w:t>
      </w:r>
    </w:p>
    <w:p w:rsidR="00D665F5" w:rsidRPr="00141224" w:rsidRDefault="00E64446" w:rsidP="00577BC6">
      <w:pPr>
        <w:spacing w:after="40"/>
        <w:rPr>
          <w:b/>
          <w:bCs/>
        </w:rPr>
      </w:pPr>
      <w:r w:rsidRPr="00141224">
        <w:rPr>
          <w:b/>
          <w:bCs/>
        </w:rPr>
        <w:t>GMINA DRWINIA</w:t>
      </w:r>
    </w:p>
    <w:p w:rsidR="00D665F5" w:rsidRPr="00141224" w:rsidRDefault="00E64446" w:rsidP="00D665F5">
      <w:r w:rsidRPr="00141224">
        <w:t>DRWINIA</w:t>
      </w:r>
      <w:r w:rsidR="00D665F5" w:rsidRPr="00141224">
        <w:t xml:space="preserve"> </w:t>
      </w:r>
      <w:r w:rsidRPr="00141224">
        <w:t>57</w:t>
      </w:r>
    </w:p>
    <w:p w:rsidR="00D665F5" w:rsidRPr="00141224" w:rsidRDefault="00E64446" w:rsidP="00D665F5">
      <w:r w:rsidRPr="00141224">
        <w:t>32-709</w:t>
      </w:r>
      <w:r w:rsidR="00D665F5" w:rsidRPr="00141224">
        <w:t xml:space="preserve"> </w:t>
      </w:r>
      <w:r w:rsidRPr="00141224">
        <w:t>DRWINIA</w:t>
      </w:r>
    </w:p>
    <w:p w:rsidR="00D665F5" w:rsidRPr="00141224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141224" w:rsidRDefault="00D665F5" w:rsidP="00141224">
      <w:pPr>
        <w:pStyle w:val="Nagwek"/>
        <w:tabs>
          <w:tab w:val="clear" w:pos="4536"/>
        </w:tabs>
      </w:pPr>
      <w:r w:rsidRPr="00141224">
        <w:t>Znak sprawy:</w:t>
      </w:r>
      <w:r w:rsidRPr="00141224">
        <w:rPr>
          <w:b/>
        </w:rPr>
        <w:t xml:space="preserve"> </w:t>
      </w:r>
      <w:r w:rsidR="00E64446" w:rsidRPr="00141224">
        <w:rPr>
          <w:b/>
        </w:rPr>
        <w:t>ZP.271.5.2021</w:t>
      </w:r>
      <w:r w:rsidR="00141224">
        <w:tab/>
      </w:r>
    </w:p>
    <w:p w:rsidR="00A80738" w:rsidRPr="0014122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4122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412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41224">
        <w:rPr>
          <w:b/>
          <w:spacing w:val="20"/>
        </w:rPr>
        <w:t>INFORMACJA Z OTWARCIA OFERT</w:t>
      </w:r>
    </w:p>
    <w:p w:rsidR="00A80738" w:rsidRPr="001412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141224" w:rsidRDefault="00C659E2" w:rsidP="00141224">
      <w:pPr>
        <w:spacing w:before="120" w:after="120"/>
        <w:jc w:val="both"/>
        <w:rPr>
          <w:b/>
          <w:bCs/>
        </w:rPr>
      </w:pPr>
      <w:r w:rsidRPr="00141224">
        <w:rPr>
          <w:bCs/>
        </w:rPr>
        <w:t xml:space="preserve">Dotyczy </w:t>
      </w:r>
      <w:r w:rsidRPr="00141224">
        <w:t xml:space="preserve">postępowania o udzielenie zamówienia publicznego prowadzonego w trybie </w:t>
      </w:r>
      <w:r w:rsidR="00141224" w:rsidRPr="00141224">
        <w:t>„</w:t>
      </w:r>
      <w:r w:rsidR="00E64446" w:rsidRPr="00141224">
        <w:t>tryb podstawowy</w:t>
      </w:r>
      <w:r w:rsidR="00141224" w:rsidRPr="00141224">
        <w:t>”</w:t>
      </w:r>
      <w:r w:rsidRPr="00141224">
        <w:t xml:space="preserve"> na: </w:t>
      </w:r>
      <w:r w:rsidR="00141224" w:rsidRPr="00141224">
        <w:t xml:space="preserve"> </w:t>
      </w:r>
      <w:r w:rsidR="00141224" w:rsidRPr="00141224">
        <w:rPr>
          <w:b/>
        </w:rPr>
        <w:t>Modernizację</w:t>
      </w:r>
      <w:r w:rsidR="00E64446" w:rsidRPr="00141224">
        <w:rPr>
          <w:b/>
        </w:rPr>
        <w:t xml:space="preserve"> boiska wielofunkcyjnego w Grobli</w:t>
      </w:r>
    </w:p>
    <w:p w:rsidR="00D665F5" w:rsidRPr="00141224" w:rsidRDefault="00D665F5" w:rsidP="00577BC6">
      <w:pPr>
        <w:spacing w:before="120" w:line="276" w:lineRule="auto"/>
        <w:jc w:val="both"/>
      </w:pPr>
      <w:r w:rsidRPr="00141224">
        <w:t>Zamawiający, działając na podstawie art. 22</w:t>
      </w:r>
      <w:r w:rsidR="00601802" w:rsidRPr="00141224">
        <w:t>2</w:t>
      </w:r>
      <w:r w:rsidRPr="00141224">
        <w:t xml:space="preserve"> ust. 5 </w:t>
      </w:r>
      <w:r w:rsidRPr="00141224">
        <w:rPr>
          <w:bCs/>
        </w:rPr>
        <w:t>ustawy z dnia 11 września 2019 r. Prawo zamówień publicznych</w:t>
      </w:r>
      <w:r w:rsidRPr="00141224">
        <w:t xml:space="preserve"> </w:t>
      </w:r>
      <w:r w:rsidR="00E64446" w:rsidRPr="00141224">
        <w:t>(Dz.U. poz. 2019 ze zm.)</w:t>
      </w:r>
      <w:r w:rsidR="00490DC0" w:rsidRPr="00141224">
        <w:t xml:space="preserve"> </w:t>
      </w:r>
      <w:r w:rsidRPr="00141224">
        <w:t>udostępnia</w:t>
      </w:r>
      <w:r w:rsidR="00F95C33" w:rsidRPr="00141224">
        <w:t xml:space="preserve"> </w:t>
      </w:r>
      <w:r w:rsidR="004C7E9B" w:rsidRPr="00141224">
        <w:t>informacj</w:t>
      </w:r>
      <w:r w:rsidR="00577BC6" w:rsidRPr="00141224">
        <w:t>ę</w:t>
      </w:r>
      <w:r w:rsidR="00035488" w:rsidRPr="00141224">
        <w:t xml:space="preserve"> z otwarcia ofert</w:t>
      </w:r>
      <w:r w:rsidR="00577BC6" w:rsidRPr="00141224">
        <w:t>.</w:t>
      </w:r>
    </w:p>
    <w:p w:rsidR="00A80738" w:rsidRPr="00141224" w:rsidRDefault="00D665F5" w:rsidP="00577BC6">
      <w:pPr>
        <w:spacing w:before="120" w:after="120" w:line="276" w:lineRule="auto"/>
        <w:jc w:val="both"/>
      </w:pPr>
      <w:r w:rsidRPr="00141224">
        <w:t>Podczas otwarcia ofert, mającego miejsce</w:t>
      </w:r>
      <w:r w:rsidR="00FF4AB1" w:rsidRPr="00141224">
        <w:t xml:space="preserve"> w dniu </w:t>
      </w:r>
      <w:r w:rsidR="00E64446" w:rsidRPr="00141224">
        <w:t>06/08/2021</w:t>
      </w:r>
      <w:r w:rsidR="00FF4AB1" w:rsidRPr="00141224">
        <w:t xml:space="preserve"> o godz. </w:t>
      </w:r>
      <w:r w:rsidR="00E64446" w:rsidRPr="00141224">
        <w:t>09:15</w:t>
      </w:r>
      <w:r w:rsidRPr="0014122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41224" w:rsidTr="003F57CD">
        <w:tc>
          <w:tcPr>
            <w:tcW w:w="993" w:type="dxa"/>
            <w:shd w:val="clear" w:color="auto" w:fill="auto"/>
            <w:vAlign w:val="center"/>
          </w:tcPr>
          <w:p w:rsidR="00D665F5" w:rsidRPr="00141224" w:rsidRDefault="00D665F5" w:rsidP="003F57CD">
            <w:pPr>
              <w:spacing w:before="120" w:after="120"/>
              <w:jc w:val="center"/>
            </w:pPr>
            <w:r w:rsidRPr="0014122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41224" w:rsidRDefault="00D665F5" w:rsidP="003F57CD">
            <w:pPr>
              <w:spacing w:before="120" w:after="120"/>
              <w:jc w:val="center"/>
            </w:pPr>
            <w:r w:rsidRPr="00141224">
              <w:t>Nazwa</w:t>
            </w:r>
            <w:r w:rsidR="003F57CD" w:rsidRPr="00141224">
              <w:t xml:space="preserve"> </w:t>
            </w:r>
            <w:r w:rsidRPr="0014122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41224" w:rsidRDefault="00D665F5" w:rsidP="003F57CD">
            <w:pPr>
              <w:spacing w:before="120" w:after="120"/>
              <w:jc w:val="center"/>
            </w:pPr>
            <w:r w:rsidRPr="00141224">
              <w:t>Cena oferty</w:t>
            </w:r>
          </w:p>
        </w:tc>
      </w:tr>
      <w:tr w:rsidR="00E64446" w:rsidRPr="00141224" w:rsidTr="001918ED">
        <w:tc>
          <w:tcPr>
            <w:tcW w:w="993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center"/>
            </w:pPr>
            <w:r w:rsidRPr="00141224">
              <w:t>1</w:t>
            </w:r>
          </w:p>
        </w:tc>
        <w:tc>
          <w:tcPr>
            <w:tcW w:w="5244" w:type="dxa"/>
            <w:shd w:val="clear" w:color="auto" w:fill="auto"/>
          </w:tcPr>
          <w:p w:rsidR="00E64446" w:rsidRPr="00141224" w:rsidRDefault="00E64446" w:rsidP="001918ED">
            <w:pPr>
              <w:spacing w:before="40"/>
            </w:pPr>
            <w:r w:rsidRPr="00141224">
              <w:t>GREENSPORT Anna Straszewska</w:t>
            </w:r>
          </w:p>
          <w:p w:rsidR="00E64446" w:rsidRPr="00141224" w:rsidRDefault="00141224" w:rsidP="001918ED">
            <w:r w:rsidRPr="00141224">
              <w:t xml:space="preserve">Ul. </w:t>
            </w:r>
            <w:r w:rsidR="00E64446" w:rsidRPr="00141224">
              <w:t>Tartaczna</w:t>
            </w:r>
            <w:r w:rsidR="00E64446" w:rsidRPr="00141224">
              <w:t xml:space="preserve"> </w:t>
            </w:r>
            <w:r w:rsidR="00E64446" w:rsidRPr="00141224">
              <w:t>14</w:t>
            </w:r>
            <w:r w:rsidR="00E64446" w:rsidRPr="00141224">
              <w:t xml:space="preserve"> </w:t>
            </w:r>
          </w:p>
          <w:p w:rsidR="00E64446" w:rsidRPr="00141224" w:rsidRDefault="00E64446" w:rsidP="001918ED">
            <w:pPr>
              <w:spacing w:after="40"/>
              <w:jc w:val="both"/>
            </w:pPr>
            <w:r w:rsidRPr="00141224">
              <w:t>34-312</w:t>
            </w:r>
            <w:r w:rsidRPr="00141224">
              <w:t xml:space="preserve"> </w:t>
            </w:r>
            <w:r w:rsidRPr="00141224">
              <w:t>Międzybrodzie Bialskie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both"/>
            </w:pPr>
            <w:r w:rsidRPr="00141224">
              <w:t>276 750.00 zł</w:t>
            </w:r>
          </w:p>
        </w:tc>
      </w:tr>
      <w:tr w:rsidR="00E64446" w:rsidRPr="00141224" w:rsidTr="001918ED">
        <w:tc>
          <w:tcPr>
            <w:tcW w:w="993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center"/>
            </w:pPr>
            <w:r w:rsidRPr="00141224">
              <w:t>2</w:t>
            </w:r>
          </w:p>
        </w:tc>
        <w:tc>
          <w:tcPr>
            <w:tcW w:w="5244" w:type="dxa"/>
            <w:shd w:val="clear" w:color="auto" w:fill="auto"/>
          </w:tcPr>
          <w:p w:rsidR="00E64446" w:rsidRPr="00141224" w:rsidRDefault="00E64446" w:rsidP="001918ED">
            <w:pPr>
              <w:spacing w:before="40"/>
            </w:pPr>
            <w:r w:rsidRPr="00141224">
              <w:t>Piotr Grzanka ROTOSPORT</w:t>
            </w:r>
          </w:p>
          <w:p w:rsidR="00E64446" w:rsidRPr="00141224" w:rsidRDefault="00141224" w:rsidP="001918ED">
            <w:r w:rsidRPr="00141224">
              <w:t xml:space="preserve">Ul. </w:t>
            </w:r>
            <w:r w:rsidR="00E64446" w:rsidRPr="00141224">
              <w:t>Galicyjska</w:t>
            </w:r>
            <w:r w:rsidR="00E64446" w:rsidRPr="00141224">
              <w:t xml:space="preserve"> </w:t>
            </w:r>
            <w:r w:rsidR="00E64446" w:rsidRPr="00141224">
              <w:t>26a</w:t>
            </w:r>
            <w:r w:rsidR="00E64446" w:rsidRPr="00141224">
              <w:t xml:space="preserve"> </w:t>
            </w:r>
            <w:r w:rsidRPr="00141224">
              <w:t>Niesułowice</w:t>
            </w:r>
          </w:p>
          <w:p w:rsidR="00E64446" w:rsidRPr="00141224" w:rsidRDefault="00E64446" w:rsidP="001918ED">
            <w:pPr>
              <w:spacing w:after="40"/>
              <w:jc w:val="both"/>
            </w:pPr>
            <w:r w:rsidRPr="00141224">
              <w:t>32-300</w:t>
            </w:r>
            <w:r w:rsidRPr="00141224">
              <w:t xml:space="preserve"> </w:t>
            </w:r>
            <w:r w:rsidRPr="00141224">
              <w:t>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both"/>
            </w:pPr>
            <w:r w:rsidRPr="00141224">
              <w:t>378 840.00 zł</w:t>
            </w:r>
          </w:p>
        </w:tc>
      </w:tr>
      <w:tr w:rsidR="00E64446" w:rsidRPr="00141224" w:rsidTr="001918ED">
        <w:tc>
          <w:tcPr>
            <w:tcW w:w="993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center"/>
            </w:pPr>
            <w:r w:rsidRPr="00141224">
              <w:t>3</w:t>
            </w:r>
          </w:p>
        </w:tc>
        <w:tc>
          <w:tcPr>
            <w:tcW w:w="5244" w:type="dxa"/>
            <w:shd w:val="clear" w:color="auto" w:fill="auto"/>
          </w:tcPr>
          <w:p w:rsidR="00E64446" w:rsidRPr="00141224" w:rsidRDefault="00E64446" w:rsidP="001918ED">
            <w:pPr>
              <w:spacing w:before="40"/>
            </w:pPr>
            <w:r w:rsidRPr="00141224">
              <w:t>BELLSPORT Grzegorz Leszczyński</w:t>
            </w:r>
          </w:p>
          <w:p w:rsidR="00E64446" w:rsidRPr="00141224" w:rsidRDefault="00141224" w:rsidP="001918ED">
            <w:r w:rsidRPr="00141224">
              <w:t xml:space="preserve">Ul. </w:t>
            </w:r>
            <w:r w:rsidR="00E64446" w:rsidRPr="00141224">
              <w:t>HUTNICZA</w:t>
            </w:r>
            <w:r w:rsidR="00E64446" w:rsidRPr="00141224">
              <w:t xml:space="preserve"> </w:t>
            </w:r>
            <w:r w:rsidRPr="00141224">
              <w:t>4</w:t>
            </w:r>
          </w:p>
          <w:p w:rsidR="00E64446" w:rsidRPr="00141224" w:rsidRDefault="00E64446" w:rsidP="001918ED">
            <w:pPr>
              <w:spacing w:after="40"/>
              <w:jc w:val="both"/>
            </w:pPr>
            <w:r w:rsidRPr="00141224">
              <w:t>41-923</w:t>
            </w:r>
            <w:r w:rsidRPr="00141224">
              <w:t xml:space="preserve"> </w:t>
            </w:r>
            <w:r w:rsidRPr="00141224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both"/>
            </w:pPr>
            <w:r w:rsidRPr="00141224">
              <w:t>394 294.84 zł</w:t>
            </w:r>
          </w:p>
        </w:tc>
      </w:tr>
      <w:tr w:rsidR="00E64446" w:rsidRPr="00141224" w:rsidTr="001918ED">
        <w:tc>
          <w:tcPr>
            <w:tcW w:w="993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center"/>
            </w:pPr>
            <w:r w:rsidRPr="00141224">
              <w:t>4</w:t>
            </w:r>
          </w:p>
        </w:tc>
        <w:tc>
          <w:tcPr>
            <w:tcW w:w="5244" w:type="dxa"/>
            <w:shd w:val="clear" w:color="auto" w:fill="auto"/>
          </w:tcPr>
          <w:p w:rsidR="00E64446" w:rsidRPr="00141224" w:rsidRDefault="00E64446" w:rsidP="001918ED">
            <w:pPr>
              <w:spacing w:before="40"/>
            </w:pPr>
            <w:r w:rsidRPr="00141224">
              <w:t>Solid-</w:t>
            </w:r>
            <w:proofErr w:type="spellStart"/>
            <w:r w:rsidRPr="00141224">
              <w:t>Stet</w:t>
            </w:r>
            <w:proofErr w:type="spellEnd"/>
            <w:r w:rsidRPr="00141224">
              <w:t xml:space="preserve"> Sp. z o.o. Sp.K.</w:t>
            </w:r>
          </w:p>
          <w:p w:rsidR="00E64446" w:rsidRPr="00141224" w:rsidRDefault="00141224" w:rsidP="001918ED">
            <w:r w:rsidRPr="00141224">
              <w:t xml:space="preserve">Ul. </w:t>
            </w:r>
            <w:r w:rsidR="00E64446" w:rsidRPr="00141224">
              <w:t>Międzyparkowa</w:t>
            </w:r>
            <w:r w:rsidR="00E64446" w:rsidRPr="00141224">
              <w:t xml:space="preserve"> </w:t>
            </w:r>
            <w:r w:rsidR="00E64446" w:rsidRPr="00141224">
              <w:t>12A/6</w:t>
            </w:r>
            <w:r w:rsidR="00E64446" w:rsidRPr="00141224">
              <w:t xml:space="preserve"> </w:t>
            </w:r>
          </w:p>
          <w:p w:rsidR="00E64446" w:rsidRPr="00141224" w:rsidRDefault="00E64446" w:rsidP="001918ED">
            <w:pPr>
              <w:spacing w:after="40"/>
              <w:jc w:val="both"/>
            </w:pPr>
            <w:r w:rsidRPr="00141224">
              <w:t>71-346</w:t>
            </w:r>
            <w:r w:rsidRPr="00141224">
              <w:t xml:space="preserve"> </w:t>
            </w:r>
            <w:r w:rsidRPr="00141224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both"/>
            </w:pPr>
            <w:r w:rsidRPr="00141224">
              <w:t>359 152.02 zł</w:t>
            </w:r>
          </w:p>
        </w:tc>
      </w:tr>
      <w:tr w:rsidR="00E64446" w:rsidRPr="00141224" w:rsidTr="001918ED">
        <w:tc>
          <w:tcPr>
            <w:tcW w:w="993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center"/>
            </w:pPr>
            <w:r w:rsidRPr="00141224">
              <w:t>5</w:t>
            </w:r>
          </w:p>
        </w:tc>
        <w:tc>
          <w:tcPr>
            <w:tcW w:w="5244" w:type="dxa"/>
            <w:shd w:val="clear" w:color="auto" w:fill="auto"/>
          </w:tcPr>
          <w:p w:rsidR="00E64446" w:rsidRPr="00141224" w:rsidRDefault="00E64446" w:rsidP="001918ED">
            <w:pPr>
              <w:spacing w:before="40"/>
            </w:pPr>
            <w:proofErr w:type="spellStart"/>
            <w:r w:rsidRPr="00141224">
              <w:t>Hardes</w:t>
            </w:r>
            <w:proofErr w:type="spellEnd"/>
            <w:r w:rsidRPr="00141224">
              <w:t xml:space="preserve"> A. Krężołek R. </w:t>
            </w:r>
            <w:proofErr w:type="spellStart"/>
            <w:r w:rsidRPr="00141224">
              <w:t>Redzisz</w:t>
            </w:r>
            <w:proofErr w:type="spellEnd"/>
            <w:r w:rsidRPr="00141224">
              <w:t xml:space="preserve"> S.C.</w:t>
            </w:r>
          </w:p>
          <w:p w:rsidR="00E64446" w:rsidRPr="00141224" w:rsidRDefault="00E64446" w:rsidP="001918ED">
            <w:r w:rsidRPr="00141224">
              <w:t>ul. Mielczarskiego</w:t>
            </w:r>
            <w:r w:rsidRPr="00141224">
              <w:t xml:space="preserve"> </w:t>
            </w:r>
            <w:r w:rsidR="00141224" w:rsidRPr="00141224">
              <w:t>47</w:t>
            </w:r>
            <w:r w:rsidRPr="00141224">
              <w:t xml:space="preserve"> </w:t>
            </w:r>
          </w:p>
          <w:p w:rsidR="00E64446" w:rsidRPr="00141224" w:rsidRDefault="00E64446" w:rsidP="001918ED">
            <w:pPr>
              <w:spacing w:after="40"/>
              <w:jc w:val="both"/>
            </w:pPr>
            <w:r w:rsidRPr="00141224">
              <w:t>25-709</w:t>
            </w:r>
            <w:r w:rsidRPr="00141224">
              <w:t xml:space="preserve"> </w:t>
            </w:r>
            <w:r w:rsidRPr="0014122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both"/>
            </w:pPr>
            <w:r w:rsidRPr="00141224">
              <w:t>412 050.00 zł</w:t>
            </w:r>
          </w:p>
        </w:tc>
      </w:tr>
      <w:tr w:rsidR="00E64446" w:rsidRPr="00141224" w:rsidTr="001918ED">
        <w:tc>
          <w:tcPr>
            <w:tcW w:w="993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center"/>
            </w:pPr>
            <w:r w:rsidRPr="00141224">
              <w:t>6</w:t>
            </w:r>
          </w:p>
        </w:tc>
        <w:tc>
          <w:tcPr>
            <w:tcW w:w="5244" w:type="dxa"/>
            <w:shd w:val="clear" w:color="auto" w:fill="auto"/>
          </w:tcPr>
          <w:p w:rsidR="00E64446" w:rsidRPr="00141224" w:rsidRDefault="00E64446" w:rsidP="001918ED">
            <w:pPr>
              <w:spacing w:before="40"/>
            </w:pPr>
            <w:r w:rsidRPr="00141224">
              <w:t>Firma "FRANCUZ" Bogdan Francuz</w:t>
            </w:r>
          </w:p>
          <w:p w:rsidR="00E64446" w:rsidRPr="00141224" w:rsidRDefault="00141224" w:rsidP="001918ED">
            <w:r w:rsidRPr="00141224">
              <w:t>Żębocin</w:t>
            </w:r>
            <w:r w:rsidR="00E64446" w:rsidRPr="00141224">
              <w:t xml:space="preserve"> </w:t>
            </w:r>
            <w:r w:rsidRPr="00141224">
              <w:t>24B</w:t>
            </w:r>
          </w:p>
          <w:p w:rsidR="00E64446" w:rsidRPr="00141224" w:rsidRDefault="00E64446" w:rsidP="001918ED">
            <w:pPr>
              <w:spacing w:after="40"/>
              <w:jc w:val="both"/>
            </w:pPr>
            <w:r w:rsidRPr="00141224">
              <w:t>32-100</w:t>
            </w:r>
            <w:r w:rsidRPr="00141224">
              <w:t xml:space="preserve"> </w:t>
            </w:r>
            <w:r w:rsidRPr="00141224">
              <w:t>Proszowice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both"/>
            </w:pPr>
            <w:r w:rsidRPr="00141224">
              <w:t>386 460.56 zł</w:t>
            </w:r>
          </w:p>
        </w:tc>
      </w:tr>
      <w:tr w:rsidR="00E64446" w:rsidRPr="00141224" w:rsidTr="001918ED">
        <w:tc>
          <w:tcPr>
            <w:tcW w:w="993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center"/>
            </w:pPr>
            <w:r w:rsidRPr="00141224">
              <w:t>7</w:t>
            </w:r>
          </w:p>
        </w:tc>
        <w:tc>
          <w:tcPr>
            <w:tcW w:w="5244" w:type="dxa"/>
            <w:shd w:val="clear" w:color="auto" w:fill="auto"/>
          </w:tcPr>
          <w:p w:rsidR="00E64446" w:rsidRPr="00141224" w:rsidRDefault="00E64446" w:rsidP="001918ED">
            <w:pPr>
              <w:spacing w:before="40"/>
            </w:pPr>
            <w:r w:rsidRPr="00141224">
              <w:t>ACTIVA LONGIN WITKOWSKI</w:t>
            </w:r>
          </w:p>
          <w:p w:rsidR="00E64446" w:rsidRPr="00141224" w:rsidRDefault="00141224" w:rsidP="001918ED">
            <w:r w:rsidRPr="00141224">
              <w:t xml:space="preserve">Ul. </w:t>
            </w:r>
            <w:r w:rsidR="00E64446" w:rsidRPr="00141224">
              <w:t>NARUTOWICZA</w:t>
            </w:r>
            <w:r w:rsidR="00E64446" w:rsidRPr="00141224">
              <w:t xml:space="preserve"> </w:t>
            </w:r>
            <w:r w:rsidR="00E64446" w:rsidRPr="00141224">
              <w:t>53/6</w:t>
            </w:r>
            <w:r w:rsidR="00E64446" w:rsidRPr="00141224">
              <w:t xml:space="preserve"> </w:t>
            </w:r>
          </w:p>
          <w:p w:rsidR="00E64446" w:rsidRPr="00141224" w:rsidRDefault="00E64446" w:rsidP="001918ED">
            <w:pPr>
              <w:spacing w:after="40"/>
              <w:jc w:val="both"/>
            </w:pPr>
            <w:r w:rsidRPr="00141224">
              <w:t>90-130</w:t>
            </w:r>
            <w:r w:rsidRPr="00141224">
              <w:t xml:space="preserve"> </w:t>
            </w:r>
            <w:r w:rsidRPr="0014122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446" w:rsidRPr="00141224" w:rsidRDefault="00E64446" w:rsidP="001918ED">
            <w:pPr>
              <w:spacing w:before="120" w:after="120"/>
              <w:jc w:val="both"/>
            </w:pPr>
            <w:r w:rsidRPr="00141224">
              <w:t>330 870.00 zł</w:t>
            </w:r>
          </w:p>
        </w:tc>
      </w:tr>
    </w:tbl>
    <w:p w:rsidR="00C236D3" w:rsidRPr="00141224" w:rsidRDefault="00C236D3" w:rsidP="00141224">
      <w:pPr>
        <w:spacing w:before="120" w:after="120"/>
        <w:jc w:val="right"/>
      </w:pPr>
      <w:bookmarkStart w:id="0" w:name="_GoBack"/>
      <w:bookmarkEnd w:id="0"/>
    </w:p>
    <w:sectPr w:rsidR="00C236D3" w:rsidRPr="001412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AA1" w:rsidRDefault="00BC0AA1">
      <w:r>
        <w:separator/>
      </w:r>
    </w:p>
  </w:endnote>
  <w:endnote w:type="continuationSeparator" w:id="0">
    <w:p w:rsidR="00BC0AA1" w:rsidRDefault="00BC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2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AA1" w:rsidRDefault="00BC0AA1">
      <w:r>
        <w:separator/>
      </w:r>
    </w:p>
  </w:footnote>
  <w:footnote w:type="continuationSeparator" w:id="0">
    <w:p w:rsidR="00BC0AA1" w:rsidRDefault="00BC0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446" w:rsidRDefault="00E64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446" w:rsidRDefault="00E644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446" w:rsidRDefault="00E644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AA1"/>
    <w:rsid w:val="00007727"/>
    <w:rsid w:val="00017720"/>
    <w:rsid w:val="00035488"/>
    <w:rsid w:val="000D7F25"/>
    <w:rsid w:val="000E00E5"/>
    <w:rsid w:val="001146A4"/>
    <w:rsid w:val="0014122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73F6"/>
    <w:rsid w:val="00577BC6"/>
    <w:rsid w:val="00601802"/>
    <w:rsid w:val="0069085C"/>
    <w:rsid w:val="00843263"/>
    <w:rsid w:val="00861E75"/>
    <w:rsid w:val="009D19BD"/>
    <w:rsid w:val="009F189D"/>
    <w:rsid w:val="00A80738"/>
    <w:rsid w:val="00BC0AA1"/>
    <w:rsid w:val="00C236D3"/>
    <w:rsid w:val="00C659E2"/>
    <w:rsid w:val="00CB0802"/>
    <w:rsid w:val="00D665F5"/>
    <w:rsid w:val="00D7128F"/>
    <w:rsid w:val="00E6444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E8F982"/>
  <w15:chartTrackingRefBased/>
  <w15:docId w15:val="{B6B7E143-8EC4-40D3-B4E9-6FBBED26A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2021-08-06T08:25:00Z</cp:lastPrinted>
  <dcterms:created xsi:type="dcterms:W3CDTF">2021-08-06T08:25:00Z</dcterms:created>
  <dcterms:modified xsi:type="dcterms:W3CDTF">2021-08-06T08:25:00Z</dcterms:modified>
</cp:coreProperties>
</file>