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F64B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F64B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45C24">
        <w:rPr>
          <w:sz w:val="22"/>
          <w:szCs w:val="22"/>
        </w:rPr>
        <w:t>04.08.2021 r.</w:t>
      </w:r>
      <w:bookmarkStart w:id="1" w:name="_GoBack"/>
      <w:bookmarkEnd w:id="1"/>
    </w:p>
    <w:p w:rsidR="00CF64B8" w:rsidRPr="00CF64B8" w:rsidRDefault="00CF64B8" w:rsidP="00FB7F50">
      <w:pPr>
        <w:spacing w:after="40"/>
        <w:rPr>
          <w:b/>
          <w:bCs/>
          <w:sz w:val="22"/>
          <w:szCs w:val="22"/>
        </w:rPr>
      </w:pPr>
      <w:r w:rsidRPr="00CF64B8">
        <w:rPr>
          <w:b/>
          <w:bCs/>
          <w:sz w:val="22"/>
          <w:szCs w:val="22"/>
        </w:rPr>
        <w:t>Szpital Miejski Specjalistyczny</w:t>
      </w:r>
    </w:p>
    <w:p w:rsidR="00CF64B8" w:rsidRPr="00CF64B8" w:rsidRDefault="00CF64B8" w:rsidP="00FB7F50">
      <w:pPr>
        <w:spacing w:after="40"/>
        <w:rPr>
          <w:b/>
          <w:bCs/>
          <w:sz w:val="22"/>
          <w:szCs w:val="22"/>
        </w:rPr>
      </w:pPr>
      <w:r w:rsidRPr="00CF64B8">
        <w:rPr>
          <w:b/>
          <w:bCs/>
          <w:sz w:val="22"/>
          <w:szCs w:val="22"/>
        </w:rPr>
        <w:t>im. Gabriela Narutowicza w Krakowie</w:t>
      </w:r>
    </w:p>
    <w:p w:rsidR="00FB7F50" w:rsidRPr="002245BE" w:rsidRDefault="00CF64B8" w:rsidP="00FB7F50">
      <w:pPr>
        <w:rPr>
          <w:sz w:val="22"/>
          <w:szCs w:val="22"/>
        </w:rPr>
      </w:pPr>
      <w:r w:rsidRPr="00CF64B8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CF64B8">
        <w:rPr>
          <w:sz w:val="22"/>
          <w:szCs w:val="22"/>
        </w:rPr>
        <w:t>35-37</w:t>
      </w:r>
    </w:p>
    <w:p w:rsidR="00FB7F50" w:rsidRPr="002245BE" w:rsidRDefault="00CF64B8" w:rsidP="00FB7F50">
      <w:pPr>
        <w:rPr>
          <w:sz w:val="22"/>
          <w:szCs w:val="22"/>
        </w:rPr>
      </w:pPr>
      <w:r w:rsidRPr="00CF64B8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CF64B8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F64B8" w:rsidRPr="00607F9B" w:rsidTr="003C134B">
        <w:trPr>
          <w:trHeight w:val="638"/>
        </w:trPr>
        <w:tc>
          <w:tcPr>
            <w:tcW w:w="959" w:type="dxa"/>
            <w:shd w:val="clear" w:color="auto" w:fill="auto"/>
          </w:tcPr>
          <w:p w:rsidR="00CF64B8" w:rsidRPr="00607F9B" w:rsidRDefault="00CF64B8" w:rsidP="003C13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64B8" w:rsidRPr="00607F9B" w:rsidRDefault="00CF64B8" w:rsidP="003C13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F64B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64B8">
              <w:rPr>
                <w:b/>
                <w:bCs/>
                <w:sz w:val="22"/>
                <w:szCs w:val="22"/>
              </w:rPr>
              <w:t>Zakup i dostawa nici chirurgicznych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64B8">
              <w:rPr>
                <w:b/>
                <w:sz w:val="22"/>
                <w:szCs w:val="22"/>
              </w:rPr>
              <w:t>ZP/33/2021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052B55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CF64B8" w:rsidRPr="00CF64B8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52B55" w:rsidTr="003C134B">
        <w:trPr>
          <w:cantSplit/>
        </w:trPr>
        <w:tc>
          <w:tcPr>
            <w:tcW w:w="9498" w:type="dxa"/>
          </w:tcPr>
          <w:p w:rsidR="00052B55" w:rsidRPr="000B7439" w:rsidRDefault="00052B55" w:rsidP="003C134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7439">
              <w:rPr>
                <w:b/>
                <w:sz w:val="22"/>
                <w:szCs w:val="22"/>
              </w:rPr>
              <w:t>YAVO Sp. z o. o.</w:t>
            </w:r>
          </w:p>
          <w:p w:rsidR="00052B55" w:rsidRPr="000B7439" w:rsidRDefault="00052B55" w:rsidP="003C134B">
            <w:pPr>
              <w:jc w:val="both"/>
              <w:rPr>
                <w:bCs/>
                <w:sz w:val="22"/>
                <w:szCs w:val="22"/>
              </w:rPr>
            </w:pPr>
            <w:r w:rsidRPr="000B7439">
              <w:rPr>
                <w:bCs/>
                <w:sz w:val="22"/>
                <w:szCs w:val="22"/>
              </w:rPr>
              <w:t xml:space="preserve">ul. Bawełniana 17 </w:t>
            </w:r>
          </w:p>
          <w:p w:rsidR="00052B55" w:rsidRPr="000B7439" w:rsidRDefault="00052B55" w:rsidP="003C134B">
            <w:pPr>
              <w:jc w:val="both"/>
              <w:rPr>
                <w:bCs/>
                <w:sz w:val="22"/>
                <w:szCs w:val="22"/>
              </w:rPr>
            </w:pPr>
            <w:r w:rsidRPr="000B7439">
              <w:rPr>
                <w:bCs/>
                <w:sz w:val="22"/>
                <w:szCs w:val="22"/>
              </w:rPr>
              <w:t>97-400 Bełchatów</w:t>
            </w:r>
          </w:p>
          <w:p w:rsidR="00052B55" w:rsidRPr="000B7439" w:rsidRDefault="00052B55" w:rsidP="003C13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>na:</w:t>
            </w:r>
          </w:p>
          <w:p w:rsidR="00052B55" w:rsidRPr="000B7439" w:rsidRDefault="00052B55" w:rsidP="003C13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 xml:space="preserve">Pakiet 1 - Szew syntetyczny - poliestrowy, </w:t>
            </w:r>
            <w:proofErr w:type="spellStart"/>
            <w:r w:rsidRPr="000B7439">
              <w:rPr>
                <w:sz w:val="22"/>
                <w:szCs w:val="22"/>
              </w:rPr>
              <w:t>niewchłanialny</w:t>
            </w:r>
            <w:proofErr w:type="spellEnd"/>
            <w:r w:rsidRPr="000B7439">
              <w:rPr>
                <w:sz w:val="22"/>
                <w:szCs w:val="22"/>
              </w:rPr>
              <w:t xml:space="preserve">, pleciony zbudowany z rdzenia oplecionego 16 </w:t>
            </w:r>
            <w:proofErr w:type="spellStart"/>
            <w:r w:rsidRPr="000B7439">
              <w:rPr>
                <w:sz w:val="22"/>
                <w:szCs w:val="22"/>
              </w:rPr>
              <w:t>mikrowłóknami</w:t>
            </w:r>
            <w:proofErr w:type="spellEnd"/>
            <w:r w:rsidRPr="000B7439">
              <w:rPr>
                <w:sz w:val="22"/>
                <w:szCs w:val="22"/>
              </w:rPr>
              <w:t xml:space="preserve">, powlekany </w:t>
            </w:r>
            <w:proofErr w:type="spellStart"/>
            <w:r w:rsidRPr="000B7439">
              <w:rPr>
                <w:sz w:val="22"/>
                <w:szCs w:val="22"/>
              </w:rPr>
              <w:t>polibutylanem</w:t>
            </w:r>
            <w:proofErr w:type="spellEnd"/>
            <w:r w:rsidRPr="000B7439">
              <w:rPr>
                <w:sz w:val="22"/>
                <w:szCs w:val="22"/>
              </w:rPr>
              <w:t xml:space="preserve"> igły o zwiększonej stabilności w imadle, wykonanej ze stopu stali odpornej na odkształcenia </w:t>
            </w:r>
          </w:p>
          <w:p w:rsidR="00052B55" w:rsidRPr="000B7439" w:rsidRDefault="00052B55" w:rsidP="003C134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B7439">
              <w:rPr>
                <w:color w:val="000000"/>
                <w:sz w:val="22"/>
                <w:szCs w:val="22"/>
              </w:rPr>
              <w:t>Uzasadnienie wyboru:</w:t>
            </w:r>
          </w:p>
          <w:p w:rsidR="00052B55" w:rsidRPr="000B7439" w:rsidRDefault="00052B55" w:rsidP="003C134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052B55" w:rsidTr="003C134B">
        <w:trPr>
          <w:cantSplit/>
        </w:trPr>
        <w:tc>
          <w:tcPr>
            <w:tcW w:w="9498" w:type="dxa"/>
          </w:tcPr>
          <w:p w:rsidR="00052B55" w:rsidRPr="000B7439" w:rsidRDefault="00052B55" w:rsidP="003C134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7439">
              <w:rPr>
                <w:b/>
                <w:sz w:val="22"/>
                <w:szCs w:val="22"/>
              </w:rPr>
              <w:t>YAVO Sp. z o. o.</w:t>
            </w:r>
          </w:p>
          <w:p w:rsidR="00052B55" w:rsidRPr="000B7439" w:rsidRDefault="00052B55" w:rsidP="003C134B">
            <w:pPr>
              <w:jc w:val="both"/>
              <w:rPr>
                <w:bCs/>
                <w:sz w:val="22"/>
                <w:szCs w:val="22"/>
              </w:rPr>
            </w:pPr>
            <w:r w:rsidRPr="000B7439">
              <w:rPr>
                <w:bCs/>
                <w:sz w:val="22"/>
                <w:szCs w:val="22"/>
              </w:rPr>
              <w:t xml:space="preserve">ul. Bawełniana 17 </w:t>
            </w:r>
          </w:p>
          <w:p w:rsidR="00052B55" w:rsidRPr="000B7439" w:rsidRDefault="00052B55" w:rsidP="003C134B">
            <w:pPr>
              <w:jc w:val="both"/>
              <w:rPr>
                <w:bCs/>
                <w:sz w:val="22"/>
                <w:szCs w:val="22"/>
              </w:rPr>
            </w:pPr>
            <w:r w:rsidRPr="000B7439">
              <w:rPr>
                <w:bCs/>
                <w:sz w:val="22"/>
                <w:szCs w:val="22"/>
              </w:rPr>
              <w:t>97-400 Bełchatów</w:t>
            </w:r>
          </w:p>
          <w:p w:rsidR="00052B55" w:rsidRPr="000B7439" w:rsidRDefault="00052B55" w:rsidP="003C13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>na:</w:t>
            </w:r>
          </w:p>
          <w:p w:rsidR="00052B55" w:rsidRPr="000B7439" w:rsidRDefault="00052B55" w:rsidP="003C13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 xml:space="preserve">Pakiet 3 - Szew </w:t>
            </w:r>
            <w:proofErr w:type="spellStart"/>
            <w:r w:rsidRPr="000B7439">
              <w:rPr>
                <w:sz w:val="22"/>
                <w:szCs w:val="22"/>
              </w:rPr>
              <w:t>wchanialny</w:t>
            </w:r>
            <w:proofErr w:type="spellEnd"/>
            <w:r w:rsidRPr="000B7439">
              <w:rPr>
                <w:sz w:val="22"/>
                <w:szCs w:val="22"/>
              </w:rPr>
              <w:t xml:space="preserve">, syntetyczny, jednowłóknowy, okres podtrzymania tkanki ok. 60 dni, okres całkowitego wchłonięcia masy szwu ok. 180 - 210 dni. </w:t>
            </w:r>
          </w:p>
          <w:p w:rsidR="00052B55" w:rsidRPr="000B7439" w:rsidRDefault="00052B55" w:rsidP="003C134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B7439">
              <w:rPr>
                <w:color w:val="000000"/>
                <w:sz w:val="22"/>
                <w:szCs w:val="22"/>
              </w:rPr>
              <w:t>Uzasadnienie wyboru:</w:t>
            </w:r>
          </w:p>
          <w:p w:rsidR="00052B55" w:rsidRPr="000B7439" w:rsidRDefault="00052B55" w:rsidP="003C134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052B55" w:rsidTr="003C134B">
        <w:trPr>
          <w:cantSplit/>
        </w:trPr>
        <w:tc>
          <w:tcPr>
            <w:tcW w:w="9498" w:type="dxa"/>
          </w:tcPr>
          <w:p w:rsidR="00052B55" w:rsidRPr="000B7439" w:rsidRDefault="00052B55" w:rsidP="003C134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7439">
              <w:rPr>
                <w:b/>
                <w:sz w:val="22"/>
                <w:szCs w:val="22"/>
              </w:rPr>
              <w:t>YAVO Sp. z o. o.</w:t>
            </w:r>
          </w:p>
          <w:p w:rsidR="00052B55" w:rsidRPr="000B7439" w:rsidRDefault="00052B55" w:rsidP="003C134B">
            <w:pPr>
              <w:jc w:val="both"/>
              <w:rPr>
                <w:bCs/>
                <w:sz w:val="22"/>
                <w:szCs w:val="22"/>
              </w:rPr>
            </w:pPr>
            <w:r w:rsidRPr="000B7439">
              <w:rPr>
                <w:bCs/>
                <w:sz w:val="22"/>
                <w:szCs w:val="22"/>
              </w:rPr>
              <w:t xml:space="preserve">ul. Bawełniana 17 </w:t>
            </w:r>
          </w:p>
          <w:p w:rsidR="00052B55" w:rsidRPr="000B7439" w:rsidRDefault="00052B55" w:rsidP="003C134B">
            <w:pPr>
              <w:jc w:val="both"/>
              <w:rPr>
                <w:bCs/>
                <w:sz w:val="22"/>
                <w:szCs w:val="22"/>
              </w:rPr>
            </w:pPr>
            <w:r w:rsidRPr="000B7439">
              <w:rPr>
                <w:bCs/>
                <w:sz w:val="22"/>
                <w:szCs w:val="22"/>
              </w:rPr>
              <w:t>97-400 Bełchatów</w:t>
            </w:r>
          </w:p>
          <w:p w:rsidR="00052B55" w:rsidRPr="000B7439" w:rsidRDefault="00052B55" w:rsidP="003C13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>na:</w:t>
            </w:r>
          </w:p>
          <w:p w:rsidR="00052B55" w:rsidRPr="000B7439" w:rsidRDefault="00052B55" w:rsidP="003C13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 xml:space="preserve">Pakiet 4 - Szew </w:t>
            </w:r>
            <w:proofErr w:type="spellStart"/>
            <w:r w:rsidRPr="000B7439">
              <w:rPr>
                <w:sz w:val="22"/>
                <w:szCs w:val="22"/>
              </w:rPr>
              <w:t>niewchłanialny</w:t>
            </w:r>
            <w:proofErr w:type="spellEnd"/>
            <w:r w:rsidRPr="000B7439">
              <w:rPr>
                <w:sz w:val="22"/>
                <w:szCs w:val="22"/>
              </w:rPr>
              <w:t>, naturalny, impregnowany, pleciony</w:t>
            </w:r>
          </w:p>
          <w:p w:rsidR="00052B55" w:rsidRPr="000B7439" w:rsidRDefault="00052B55" w:rsidP="003C134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B7439">
              <w:rPr>
                <w:color w:val="000000"/>
                <w:sz w:val="22"/>
                <w:szCs w:val="22"/>
              </w:rPr>
              <w:t>Uzasadnienie wyboru:</w:t>
            </w:r>
          </w:p>
          <w:p w:rsidR="00052B55" w:rsidRPr="000B7439" w:rsidRDefault="00052B55" w:rsidP="003C134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052B55" w:rsidTr="003C134B">
        <w:trPr>
          <w:cantSplit/>
        </w:trPr>
        <w:tc>
          <w:tcPr>
            <w:tcW w:w="9498" w:type="dxa"/>
          </w:tcPr>
          <w:p w:rsidR="00052B55" w:rsidRPr="000B7439" w:rsidRDefault="00052B55" w:rsidP="003C134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7439">
              <w:rPr>
                <w:b/>
                <w:sz w:val="22"/>
                <w:szCs w:val="22"/>
              </w:rPr>
              <w:lastRenderedPageBreak/>
              <w:t>YAVO Sp. z o. o.</w:t>
            </w:r>
          </w:p>
          <w:p w:rsidR="00052B55" w:rsidRPr="000B7439" w:rsidRDefault="00052B55" w:rsidP="003C134B">
            <w:pPr>
              <w:jc w:val="both"/>
              <w:rPr>
                <w:bCs/>
                <w:sz w:val="22"/>
                <w:szCs w:val="22"/>
              </w:rPr>
            </w:pPr>
            <w:r w:rsidRPr="000B7439">
              <w:rPr>
                <w:bCs/>
                <w:sz w:val="22"/>
                <w:szCs w:val="22"/>
              </w:rPr>
              <w:t xml:space="preserve">ul. Bawełniana 17 </w:t>
            </w:r>
          </w:p>
          <w:p w:rsidR="00052B55" w:rsidRPr="000B7439" w:rsidRDefault="00052B55" w:rsidP="003C134B">
            <w:pPr>
              <w:jc w:val="both"/>
              <w:rPr>
                <w:bCs/>
                <w:sz w:val="22"/>
                <w:szCs w:val="22"/>
              </w:rPr>
            </w:pPr>
            <w:r w:rsidRPr="000B7439">
              <w:rPr>
                <w:bCs/>
                <w:sz w:val="22"/>
                <w:szCs w:val="22"/>
              </w:rPr>
              <w:t>97-400 Bełchatów</w:t>
            </w:r>
          </w:p>
          <w:p w:rsidR="00052B55" w:rsidRPr="000B7439" w:rsidRDefault="00052B55" w:rsidP="003C13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>na:</w:t>
            </w:r>
          </w:p>
          <w:p w:rsidR="00052B55" w:rsidRPr="000B7439" w:rsidRDefault="00052B55" w:rsidP="003C13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 xml:space="preserve">Pakiet 5 - Szew </w:t>
            </w:r>
            <w:proofErr w:type="spellStart"/>
            <w:r w:rsidRPr="000B7439">
              <w:rPr>
                <w:sz w:val="22"/>
                <w:szCs w:val="22"/>
              </w:rPr>
              <w:t>wchłanialny</w:t>
            </w:r>
            <w:proofErr w:type="spellEnd"/>
            <w:r w:rsidRPr="000B7439">
              <w:rPr>
                <w:sz w:val="22"/>
                <w:szCs w:val="22"/>
              </w:rPr>
              <w:t>, syntetyczny, pleciony, powlekany, okres podtrzymania tkanki 10 - 14 dni, okres całkowitego wchłonięcia masy szwu maksymalnie 42 dni</w:t>
            </w:r>
            <w:r w:rsidRPr="000B7439">
              <w:rPr>
                <w:bCs/>
                <w:sz w:val="22"/>
                <w:szCs w:val="22"/>
              </w:rPr>
              <w:t>.</w:t>
            </w:r>
          </w:p>
          <w:p w:rsidR="00052B55" w:rsidRPr="000B7439" w:rsidRDefault="00052B55" w:rsidP="003C134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B7439">
              <w:rPr>
                <w:color w:val="000000"/>
                <w:sz w:val="22"/>
                <w:szCs w:val="22"/>
              </w:rPr>
              <w:t>Uzasadnienie wyboru:</w:t>
            </w:r>
          </w:p>
          <w:p w:rsidR="00052B55" w:rsidRPr="000B7439" w:rsidRDefault="00052B55" w:rsidP="003C134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052B55" w:rsidTr="003C134B">
        <w:trPr>
          <w:cantSplit/>
        </w:trPr>
        <w:tc>
          <w:tcPr>
            <w:tcW w:w="9498" w:type="dxa"/>
          </w:tcPr>
          <w:p w:rsidR="00052B55" w:rsidRPr="000B7439" w:rsidRDefault="00052B55" w:rsidP="003C134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7439">
              <w:rPr>
                <w:b/>
                <w:sz w:val="22"/>
                <w:szCs w:val="22"/>
              </w:rPr>
              <w:t>YAVO Sp. z o. o.</w:t>
            </w:r>
          </w:p>
          <w:p w:rsidR="00052B55" w:rsidRPr="000B7439" w:rsidRDefault="00052B55" w:rsidP="003C134B">
            <w:pPr>
              <w:jc w:val="both"/>
              <w:rPr>
                <w:bCs/>
                <w:sz w:val="22"/>
                <w:szCs w:val="22"/>
              </w:rPr>
            </w:pPr>
            <w:r w:rsidRPr="000B7439">
              <w:rPr>
                <w:bCs/>
                <w:sz w:val="22"/>
                <w:szCs w:val="22"/>
              </w:rPr>
              <w:t xml:space="preserve">ul. Bawełniana 17 </w:t>
            </w:r>
          </w:p>
          <w:p w:rsidR="00052B55" w:rsidRPr="000B7439" w:rsidRDefault="00052B55" w:rsidP="003C134B">
            <w:pPr>
              <w:jc w:val="both"/>
              <w:rPr>
                <w:bCs/>
                <w:sz w:val="22"/>
                <w:szCs w:val="22"/>
              </w:rPr>
            </w:pPr>
            <w:r w:rsidRPr="000B7439">
              <w:rPr>
                <w:bCs/>
                <w:sz w:val="22"/>
                <w:szCs w:val="22"/>
              </w:rPr>
              <w:t>97-400 Bełchatów</w:t>
            </w:r>
          </w:p>
          <w:p w:rsidR="00052B55" w:rsidRPr="000B7439" w:rsidRDefault="00052B55" w:rsidP="003C13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>na:</w:t>
            </w:r>
          </w:p>
          <w:p w:rsidR="00052B55" w:rsidRPr="000B7439" w:rsidRDefault="00052B55" w:rsidP="003C13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 xml:space="preserve">Pakiet 7 - Szew </w:t>
            </w:r>
            <w:proofErr w:type="spellStart"/>
            <w:r w:rsidRPr="000B7439">
              <w:rPr>
                <w:sz w:val="22"/>
                <w:szCs w:val="22"/>
              </w:rPr>
              <w:t>niewchłanialny</w:t>
            </w:r>
            <w:proofErr w:type="spellEnd"/>
            <w:r w:rsidRPr="000B7439">
              <w:rPr>
                <w:sz w:val="22"/>
                <w:szCs w:val="22"/>
              </w:rPr>
              <w:t>, syntetyczny, pleciony, powlekany</w:t>
            </w:r>
          </w:p>
          <w:p w:rsidR="00052B55" w:rsidRPr="000B7439" w:rsidRDefault="00052B55" w:rsidP="003C134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B7439">
              <w:rPr>
                <w:color w:val="000000"/>
                <w:sz w:val="22"/>
                <w:szCs w:val="22"/>
              </w:rPr>
              <w:t>Uzasadnienie wyboru:</w:t>
            </w:r>
          </w:p>
          <w:p w:rsidR="00052B55" w:rsidRPr="000B7439" w:rsidRDefault="00052B55" w:rsidP="003C134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052B55" w:rsidTr="003C134B">
        <w:trPr>
          <w:cantSplit/>
        </w:trPr>
        <w:tc>
          <w:tcPr>
            <w:tcW w:w="9498" w:type="dxa"/>
          </w:tcPr>
          <w:p w:rsidR="00052B55" w:rsidRPr="000B7439" w:rsidRDefault="00052B55" w:rsidP="003C134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7439">
              <w:rPr>
                <w:b/>
                <w:sz w:val="22"/>
                <w:szCs w:val="22"/>
              </w:rPr>
              <w:t>YAVO Sp. z o. o.</w:t>
            </w:r>
          </w:p>
          <w:p w:rsidR="00052B55" w:rsidRPr="000B7439" w:rsidRDefault="00052B55" w:rsidP="003C134B">
            <w:pPr>
              <w:jc w:val="both"/>
              <w:rPr>
                <w:bCs/>
                <w:sz w:val="22"/>
                <w:szCs w:val="22"/>
              </w:rPr>
            </w:pPr>
            <w:r w:rsidRPr="000B7439">
              <w:rPr>
                <w:bCs/>
                <w:sz w:val="22"/>
                <w:szCs w:val="22"/>
              </w:rPr>
              <w:t xml:space="preserve">ul. Bawełniana 17 </w:t>
            </w:r>
          </w:p>
          <w:p w:rsidR="00052B55" w:rsidRPr="000B7439" w:rsidRDefault="00052B55" w:rsidP="003C134B">
            <w:pPr>
              <w:jc w:val="both"/>
              <w:rPr>
                <w:bCs/>
                <w:sz w:val="22"/>
                <w:szCs w:val="22"/>
              </w:rPr>
            </w:pPr>
            <w:r w:rsidRPr="000B7439">
              <w:rPr>
                <w:bCs/>
                <w:sz w:val="22"/>
                <w:szCs w:val="22"/>
              </w:rPr>
              <w:t>97-400 Bełchatów</w:t>
            </w:r>
          </w:p>
          <w:p w:rsidR="00052B55" w:rsidRPr="000B7439" w:rsidRDefault="00052B55" w:rsidP="003C13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>na:</w:t>
            </w:r>
          </w:p>
          <w:p w:rsidR="00052B55" w:rsidRPr="000B7439" w:rsidRDefault="00052B55" w:rsidP="003C13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 xml:space="preserve">Pakiet 8 - Szew </w:t>
            </w:r>
            <w:proofErr w:type="spellStart"/>
            <w:r w:rsidRPr="000B7439">
              <w:rPr>
                <w:sz w:val="22"/>
                <w:szCs w:val="22"/>
              </w:rPr>
              <w:t>wchłanialny</w:t>
            </w:r>
            <w:proofErr w:type="spellEnd"/>
            <w:r w:rsidRPr="000B7439">
              <w:rPr>
                <w:sz w:val="22"/>
                <w:szCs w:val="22"/>
              </w:rPr>
              <w:t>, syntetyczny, jednowłóknowy, okres podtrzymywania tkanki do 28 dni, okres całkowitego wchłonięcia masy szwu 100 - 110 dni.</w:t>
            </w:r>
          </w:p>
          <w:p w:rsidR="00052B55" w:rsidRPr="000B7439" w:rsidRDefault="00052B55" w:rsidP="003C134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B7439">
              <w:rPr>
                <w:color w:val="000000"/>
                <w:sz w:val="22"/>
                <w:szCs w:val="22"/>
              </w:rPr>
              <w:t>Uzasadnienie wyboru:</w:t>
            </w:r>
          </w:p>
          <w:p w:rsidR="00052B55" w:rsidRPr="000B7439" w:rsidRDefault="00052B55" w:rsidP="003C134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0B7439">
              <w:rPr>
                <w:sz w:val="22"/>
                <w:szCs w:val="22"/>
              </w:rPr>
              <w:t>Oferta złożona przez wybranego Wykonawcę spełnia wymagania SWZ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052B55" w:rsidRDefault="00052B5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701"/>
        <w:gridCol w:w="2410"/>
        <w:gridCol w:w="1560"/>
      </w:tblGrid>
      <w:tr w:rsidR="00211A34" w:rsidRPr="00834EF4" w:rsidTr="00052B55">
        <w:tc>
          <w:tcPr>
            <w:tcW w:w="382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170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1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F64B8" w:rsidRPr="00834EF4" w:rsidTr="00052B55">
        <w:tc>
          <w:tcPr>
            <w:tcW w:w="3828" w:type="dxa"/>
            <w:shd w:val="clear" w:color="auto" w:fill="auto"/>
          </w:tcPr>
          <w:p w:rsidR="00CF64B8" w:rsidRPr="00211A34" w:rsidRDefault="00CF64B8" w:rsidP="003C134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64B8">
              <w:rPr>
                <w:sz w:val="20"/>
                <w:szCs w:val="20"/>
              </w:rPr>
              <w:t xml:space="preserve">Pakiet 1 - Szew syntetyczny - poliestrowy, </w:t>
            </w:r>
            <w:proofErr w:type="spellStart"/>
            <w:r w:rsidRPr="00CF64B8">
              <w:rPr>
                <w:sz w:val="20"/>
                <w:szCs w:val="20"/>
              </w:rPr>
              <w:t>niewchłanialny</w:t>
            </w:r>
            <w:proofErr w:type="spellEnd"/>
            <w:r w:rsidRPr="00CF64B8">
              <w:rPr>
                <w:sz w:val="20"/>
                <w:szCs w:val="20"/>
              </w:rPr>
              <w:t xml:space="preserve">, pleciony zbudowany z rdzenia oplecionego 16 </w:t>
            </w:r>
            <w:proofErr w:type="spellStart"/>
            <w:r w:rsidRPr="00CF64B8">
              <w:rPr>
                <w:sz w:val="20"/>
                <w:szCs w:val="20"/>
              </w:rPr>
              <w:t>mikrowłóknami</w:t>
            </w:r>
            <w:proofErr w:type="spellEnd"/>
            <w:r w:rsidRPr="00CF64B8">
              <w:rPr>
                <w:sz w:val="20"/>
                <w:szCs w:val="20"/>
              </w:rPr>
              <w:t xml:space="preserve">, powlekany </w:t>
            </w:r>
            <w:proofErr w:type="spellStart"/>
            <w:r w:rsidRPr="00CF64B8">
              <w:rPr>
                <w:sz w:val="20"/>
                <w:szCs w:val="20"/>
              </w:rPr>
              <w:t>polibutylanem</w:t>
            </w:r>
            <w:proofErr w:type="spellEnd"/>
            <w:r w:rsidRPr="00CF64B8">
              <w:rPr>
                <w:sz w:val="20"/>
                <w:szCs w:val="20"/>
              </w:rPr>
              <w:t xml:space="preserve"> igły o zwiększonej stabilności w imadle, wykonanej ze stopu stali odpornej na odkształcenia</w:t>
            </w:r>
          </w:p>
        </w:tc>
        <w:tc>
          <w:tcPr>
            <w:tcW w:w="1701" w:type="dxa"/>
            <w:shd w:val="clear" w:color="auto" w:fill="auto"/>
          </w:tcPr>
          <w:p w:rsidR="00CF64B8" w:rsidRPr="00211A34" w:rsidRDefault="00CF64B8" w:rsidP="003C134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64B8">
              <w:rPr>
                <w:b/>
                <w:bCs/>
                <w:sz w:val="20"/>
                <w:szCs w:val="20"/>
              </w:rPr>
              <w:t>YAVO Sp. z o. o.</w:t>
            </w:r>
          </w:p>
          <w:p w:rsidR="00CF64B8" w:rsidRPr="00211A34" w:rsidRDefault="00CF64B8" w:rsidP="003C134B">
            <w:pPr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4B8">
              <w:rPr>
                <w:sz w:val="20"/>
                <w:szCs w:val="20"/>
              </w:rPr>
              <w:t>17</w:t>
            </w:r>
          </w:p>
          <w:p w:rsidR="00CF64B8" w:rsidRPr="00211A34" w:rsidRDefault="00CF64B8" w:rsidP="003C134B">
            <w:pPr>
              <w:spacing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4B8">
              <w:rPr>
                <w:sz w:val="20"/>
                <w:szCs w:val="20"/>
              </w:rPr>
              <w:t>Bełchatów</w:t>
            </w:r>
          </w:p>
        </w:tc>
        <w:tc>
          <w:tcPr>
            <w:tcW w:w="2410" w:type="dxa"/>
            <w:shd w:val="clear" w:color="auto" w:fill="auto"/>
          </w:tcPr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1 - Cena - 360.00</w:t>
            </w:r>
          </w:p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2 - Jakość - 180.00</w:t>
            </w:r>
          </w:p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3 - Termin dostawy w dniach roboczych - 30.00</w:t>
            </w:r>
          </w:p>
          <w:p w:rsidR="00CF64B8" w:rsidRPr="00211A34" w:rsidRDefault="00CF64B8" w:rsidP="003C134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64B8" w:rsidRPr="00211A34" w:rsidRDefault="00CF64B8" w:rsidP="003C134B">
            <w:pPr>
              <w:jc w:val="center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 xml:space="preserve">  585,00</w:t>
            </w:r>
          </w:p>
        </w:tc>
      </w:tr>
      <w:tr w:rsidR="00CF64B8" w:rsidRPr="00834EF4" w:rsidTr="00052B55">
        <w:tc>
          <w:tcPr>
            <w:tcW w:w="3828" w:type="dxa"/>
            <w:shd w:val="clear" w:color="auto" w:fill="auto"/>
          </w:tcPr>
          <w:p w:rsidR="00CF64B8" w:rsidRPr="00211A34" w:rsidRDefault="00CF64B8" w:rsidP="003C134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64B8">
              <w:rPr>
                <w:sz w:val="20"/>
                <w:szCs w:val="20"/>
              </w:rPr>
              <w:t xml:space="preserve">Pakiet 3 - Szew </w:t>
            </w:r>
            <w:proofErr w:type="spellStart"/>
            <w:r w:rsidRPr="00CF64B8">
              <w:rPr>
                <w:sz w:val="20"/>
                <w:szCs w:val="20"/>
              </w:rPr>
              <w:t>wchanialny</w:t>
            </w:r>
            <w:proofErr w:type="spellEnd"/>
            <w:r w:rsidRPr="00CF64B8">
              <w:rPr>
                <w:sz w:val="20"/>
                <w:szCs w:val="20"/>
              </w:rPr>
              <w:t>, syntetyczny, jednowłóknowy, okres podtrzymania tkanki ok. 60 dni, okres całkowitego wchłonięcia masy szwu ok. 180 - 210 dni.</w:t>
            </w:r>
          </w:p>
        </w:tc>
        <w:tc>
          <w:tcPr>
            <w:tcW w:w="1701" w:type="dxa"/>
            <w:shd w:val="clear" w:color="auto" w:fill="auto"/>
          </w:tcPr>
          <w:p w:rsidR="00CF64B8" w:rsidRPr="00211A34" w:rsidRDefault="00CF64B8" w:rsidP="003C134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64B8">
              <w:rPr>
                <w:b/>
                <w:bCs/>
                <w:sz w:val="20"/>
                <w:szCs w:val="20"/>
              </w:rPr>
              <w:t>YAVO Sp. z o. o.</w:t>
            </w:r>
          </w:p>
          <w:p w:rsidR="00CF64B8" w:rsidRPr="00211A34" w:rsidRDefault="00CF64B8" w:rsidP="003C134B">
            <w:pPr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4B8">
              <w:rPr>
                <w:sz w:val="20"/>
                <w:szCs w:val="20"/>
              </w:rPr>
              <w:t>17</w:t>
            </w:r>
          </w:p>
          <w:p w:rsidR="00CF64B8" w:rsidRPr="00211A34" w:rsidRDefault="00CF64B8" w:rsidP="003C134B">
            <w:pPr>
              <w:spacing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4B8">
              <w:rPr>
                <w:sz w:val="20"/>
                <w:szCs w:val="20"/>
              </w:rPr>
              <w:t>Bełchatów</w:t>
            </w:r>
          </w:p>
        </w:tc>
        <w:tc>
          <w:tcPr>
            <w:tcW w:w="2410" w:type="dxa"/>
            <w:shd w:val="clear" w:color="auto" w:fill="auto"/>
          </w:tcPr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1 - Cena - 360.00</w:t>
            </w:r>
          </w:p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2 - Jakość - 180.00</w:t>
            </w:r>
          </w:p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3 - Termin dostawy w dniach roboczych - 30.00</w:t>
            </w:r>
          </w:p>
          <w:p w:rsidR="00CF64B8" w:rsidRPr="00211A34" w:rsidRDefault="00CF64B8" w:rsidP="003C134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64B8" w:rsidRPr="00211A34" w:rsidRDefault="00CF64B8" w:rsidP="003C134B">
            <w:pPr>
              <w:jc w:val="center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 xml:space="preserve">  585,00</w:t>
            </w:r>
          </w:p>
        </w:tc>
      </w:tr>
      <w:tr w:rsidR="00CF64B8" w:rsidRPr="00834EF4" w:rsidTr="00052B55">
        <w:tc>
          <w:tcPr>
            <w:tcW w:w="3828" w:type="dxa"/>
            <w:shd w:val="clear" w:color="auto" w:fill="auto"/>
          </w:tcPr>
          <w:p w:rsidR="00CF64B8" w:rsidRPr="00211A34" w:rsidRDefault="00CF64B8" w:rsidP="003C134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64B8">
              <w:rPr>
                <w:sz w:val="20"/>
                <w:szCs w:val="20"/>
              </w:rPr>
              <w:t xml:space="preserve">Pakiet 4 - Szew </w:t>
            </w:r>
            <w:proofErr w:type="spellStart"/>
            <w:r w:rsidRPr="00CF64B8">
              <w:rPr>
                <w:sz w:val="20"/>
                <w:szCs w:val="20"/>
              </w:rPr>
              <w:t>niewchłanialny</w:t>
            </w:r>
            <w:proofErr w:type="spellEnd"/>
            <w:r w:rsidRPr="00CF64B8">
              <w:rPr>
                <w:sz w:val="20"/>
                <w:szCs w:val="20"/>
              </w:rPr>
              <w:t>, naturalny, impregnowany, pleciony</w:t>
            </w:r>
          </w:p>
        </w:tc>
        <w:tc>
          <w:tcPr>
            <w:tcW w:w="1701" w:type="dxa"/>
            <w:shd w:val="clear" w:color="auto" w:fill="auto"/>
          </w:tcPr>
          <w:p w:rsidR="00CF64B8" w:rsidRPr="00211A34" w:rsidRDefault="00CF64B8" w:rsidP="003C134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64B8">
              <w:rPr>
                <w:b/>
                <w:bCs/>
                <w:sz w:val="20"/>
                <w:szCs w:val="20"/>
              </w:rPr>
              <w:t>YAVO Sp. z o. o.</w:t>
            </w:r>
          </w:p>
          <w:p w:rsidR="00CF64B8" w:rsidRPr="00211A34" w:rsidRDefault="00CF64B8" w:rsidP="003C134B">
            <w:pPr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4B8">
              <w:rPr>
                <w:sz w:val="20"/>
                <w:szCs w:val="20"/>
              </w:rPr>
              <w:t>17</w:t>
            </w:r>
          </w:p>
          <w:p w:rsidR="00CF64B8" w:rsidRPr="00211A34" w:rsidRDefault="00CF64B8" w:rsidP="003C134B">
            <w:pPr>
              <w:spacing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4B8">
              <w:rPr>
                <w:sz w:val="20"/>
                <w:szCs w:val="20"/>
              </w:rPr>
              <w:t>Bełchatów</w:t>
            </w:r>
          </w:p>
        </w:tc>
        <w:tc>
          <w:tcPr>
            <w:tcW w:w="2410" w:type="dxa"/>
            <w:shd w:val="clear" w:color="auto" w:fill="auto"/>
          </w:tcPr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1 - Cena - 360.00</w:t>
            </w:r>
          </w:p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2 - Jakość - 174.00</w:t>
            </w:r>
          </w:p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3 - Termin dostawy w dniach roboczych - 30.00</w:t>
            </w:r>
          </w:p>
          <w:p w:rsidR="00CF64B8" w:rsidRPr="00211A34" w:rsidRDefault="00CF64B8" w:rsidP="003C134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64B8" w:rsidRPr="00211A34" w:rsidRDefault="00CF64B8" w:rsidP="003C134B">
            <w:pPr>
              <w:jc w:val="center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 xml:space="preserve">  579,00</w:t>
            </w:r>
          </w:p>
        </w:tc>
      </w:tr>
      <w:tr w:rsidR="00CF64B8" w:rsidRPr="00834EF4" w:rsidTr="00052B55">
        <w:tc>
          <w:tcPr>
            <w:tcW w:w="3828" w:type="dxa"/>
            <w:shd w:val="clear" w:color="auto" w:fill="auto"/>
          </w:tcPr>
          <w:p w:rsidR="00CF64B8" w:rsidRPr="00211A34" w:rsidRDefault="00CF64B8" w:rsidP="003C134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64B8">
              <w:rPr>
                <w:sz w:val="20"/>
                <w:szCs w:val="20"/>
              </w:rPr>
              <w:t xml:space="preserve">Pakiet 5 - Szew </w:t>
            </w:r>
            <w:proofErr w:type="spellStart"/>
            <w:r w:rsidRPr="00CF64B8">
              <w:rPr>
                <w:sz w:val="20"/>
                <w:szCs w:val="20"/>
              </w:rPr>
              <w:t>wchłanialny</w:t>
            </w:r>
            <w:proofErr w:type="spellEnd"/>
            <w:r w:rsidRPr="00CF64B8">
              <w:rPr>
                <w:sz w:val="20"/>
                <w:szCs w:val="20"/>
              </w:rPr>
              <w:t>, syntetyczny, pleciony, powlekany, okres podtrzymania tkanki 10 - 14 dni, okres całkowitego wchłonięcia masy szwu maksymalnie 42 dni.</w:t>
            </w:r>
          </w:p>
        </w:tc>
        <w:tc>
          <w:tcPr>
            <w:tcW w:w="1701" w:type="dxa"/>
            <w:shd w:val="clear" w:color="auto" w:fill="auto"/>
          </w:tcPr>
          <w:p w:rsidR="00CF64B8" w:rsidRPr="00211A34" w:rsidRDefault="00CF64B8" w:rsidP="003C134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64B8">
              <w:rPr>
                <w:b/>
                <w:bCs/>
                <w:sz w:val="20"/>
                <w:szCs w:val="20"/>
              </w:rPr>
              <w:t>YAVO Sp. z o. o.</w:t>
            </w:r>
          </w:p>
          <w:p w:rsidR="00CF64B8" w:rsidRPr="00211A34" w:rsidRDefault="00CF64B8" w:rsidP="003C134B">
            <w:pPr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4B8">
              <w:rPr>
                <w:sz w:val="20"/>
                <w:szCs w:val="20"/>
              </w:rPr>
              <w:t>17</w:t>
            </w:r>
          </w:p>
          <w:p w:rsidR="00CF64B8" w:rsidRPr="00211A34" w:rsidRDefault="00CF64B8" w:rsidP="003C134B">
            <w:pPr>
              <w:spacing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4B8">
              <w:rPr>
                <w:sz w:val="20"/>
                <w:szCs w:val="20"/>
              </w:rPr>
              <w:t>Bełchatów</w:t>
            </w:r>
          </w:p>
        </w:tc>
        <w:tc>
          <w:tcPr>
            <w:tcW w:w="2410" w:type="dxa"/>
            <w:shd w:val="clear" w:color="auto" w:fill="auto"/>
          </w:tcPr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1 - Cena - 360.00</w:t>
            </w:r>
          </w:p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2 - Jakość - 180.00</w:t>
            </w:r>
          </w:p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3 - Termin dostawy w dniach roboczych - 30.00</w:t>
            </w:r>
          </w:p>
          <w:p w:rsidR="00CF64B8" w:rsidRPr="00211A34" w:rsidRDefault="00CF64B8" w:rsidP="003C134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64B8" w:rsidRPr="00211A34" w:rsidRDefault="00CF64B8" w:rsidP="003C134B">
            <w:pPr>
              <w:jc w:val="center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 xml:space="preserve">  585,00</w:t>
            </w:r>
          </w:p>
        </w:tc>
      </w:tr>
      <w:tr w:rsidR="00CF64B8" w:rsidRPr="00834EF4" w:rsidTr="00052B55">
        <w:tc>
          <w:tcPr>
            <w:tcW w:w="3828" w:type="dxa"/>
            <w:shd w:val="clear" w:color="auto" w:fill="auto"/>
          </w:tcPr>
          <w:p w:rsidR="00CF64B8" w:rsidRPr="00211A34" w:rsidRDefault="00CF64B8" w:rsidP="003C134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64B8">
              <w:rPr>
                <w:sz w:val="20"/>
                <w:szCs w:val="20"/>
              </w:rPr>
              <w:t xml:space="preserve">Pakiet 7 - Szew </w:t>
            </w:r>
            <w:proofErr w:type="spellStart"/>
            <w:r w:rsidRPr="00CF64B8">
              <w:rPr>
                <w:sz w:val="20"/>
                <w:szCs w:val="20"/>
              </w:rPr>
              <w:t>niewchłanialny</w:t>
            </w:r>
            <w:proofErr w:type="spellEnd"/>
            <w:r w:rsidRPr="00CF64B8">
              <w:rPr>
                <w:sz w:val="20"/>
                <w:szCs w:val="20"/>
              </w:rPr>
              <w:t>, syntetyczny, pleciony, powlekany</w:t>
            </w:r>
          </w:p>
        </w:tc>
        <w:tc>
          <w:tcPr>
            <w:tcW w:w="1701" w:type="dxa"/>
            <w:shd w:val="clear" w:color="auto" w:fill="auto"/>
          </w:tcPr>
          <w:p w:rsidR="00CF64B8" w:rsidRPr="00211A34" w:rsidRDefault="00CF64B8" w:rsidP="003C134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64B8">
              <w:rPr>
                <w:b/>
                <w:bCs/>
                <w:sz w:val="20"/>
                <w:szCs w:val="20"/>
              </w:rPr>
              <w:t>YAVO Sp. z o. o.</w:t>
            </w:r>
          </w:p>
          <w:p w:rsidR="00CF64B8" w:rsidRPr="00211A34" w:rsidRDefault="00CF64B8" w:rsidP="003C134B">
            <w:pPr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4B8">
              <w:rPr>
                <w:sz w:val="20"/>
                <w:szCs w:val="20"/>
              </w:rPr>
              <w:t>17</w:t>
            </w:r>
          </w:p>
          <w:p w:rsidR="00CF64B8" w:rsidRPr="00211A34" w:rsidRDefault="00CF64B8" w:rsidP="003C134B">
            <w:pPr>
              <w:spacing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4B8">
              <w:rPr>
                <w:sz w:val="20"/>
                <w:szCs w:val="20"/>
              </w:rPr>
              <w:t>Bełchatów</w:t>
            </w:r>
          </w:p>
        </w:tc>
        <w:tc>
          <w:tcPr>
            <w:tcW w:w="2410" w:type="dxa"/>
            <w:shd w:val="clear" w:color="auto" w:fill="auto"/>
          </w:tcPr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1 - Cena - 360.00</w:t>
            </w:r>
          </w:p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2 - Jakość - 180.00</w:t>
            </w:r>
          </w:p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3 - Termin dostawy w dniach roboczych - 30.00</w:t>
            </w:r>
          </w:p>
          <w:p w:rsidR="00CF64B8" w:rsidRPr="00211A34" w:rsidRDefault="00CF64B8" w:rsidP="003C134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64B8" w:rsidRPr="00211A34" w:rsidRDefault="00CF64B8" w:rsidP="003C134B">
            <w:pPr>
              <w:jc w:val="center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 xml:space="preserve">  585,00</w:t>
            </w:r>
          </w:p>
        </w:tc>
      </w:tr>
      <w:tr w:rsidR="00CF64B8" w:rsidRPr="00834EF4" w:rsidTr="00052B55">
        <w:tc>
          <w:tcPr>
            <w:tcW w:w="3828" w:type="dxa"/>
            <w:shd w:val="clear" w:color="auto" w:fill="auto"/>
          </w:tcPr>
          <w:p w:rsidR="00CF64B8" w:rsidRPr="00211A34" w:rsidRDefault="00CF64B8" w:rsidP="003C134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64B8">
              <w:rPr>
                <w:sz w:val="20"/>
                <w:szCs w:val="20"/>
              </w:rPr>
              <w:t xml:space="preserve">Pakiet 8 - Szew </w:t>
            </w:r>
            <w:proofErr w:type="spellStart"/>
            <w:r w:rsidRPr="00CF64B8">
              <w:rPr>
                <w:sz w:val="20"/>
                <w:szCs w:val="20"/>
              </w:rPr>
              <w:t>wchłanialny</w:t>
            </w:r>
            <w:proofErr w:type="spellEnd"/>
            <w:r w:rsidRPr="00CF64B8">
              <w:rPr>
                <w:sz w:val="20"/>
                <w:szCs w:val="20"/>
              </w:rPr>
              <w:t>, syntetyczny, jednowłóknowy, okres podtrzymywania tkanki do 28 dni, okres całkowitego wchłonięcia masy szwu 100 - 110 dni.</w:t>
            </w:r>
          </w:p>
        </w:tc>
        <w:tc>
          <w:tcPr>
            <w:tcW w:w="1701" w:type="dxa"/>
            <w:shd w:val="clear" w:color="auto" w:fill="auto"/>
          </w:tcPr>
          <w:p w:rsidR="00CF64B8" w:rsidRPr="00211A34" w:rsidRDefault="00CF64B8" w:rsidP="003C134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64B8">
              <w:rPr>
                <w:b/>
                <w:bCs/>
                <w:sz w:val="20"/>
                <w:szCs w:val="20"/>
              </w:rPr>
              <w:t>YAVO Sp. z o. o.</w:t>
            </w:r>
          </w:p>
          <w:p w:rsidR="00CF64B8" w:rsidRPr="00211A34" w:rsidRDefault="00CF64B8" w:rsidP="003C134B">
            <w:pPr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4B8">
              <w:rPr>
                <w:sz w:val="20"/>
                <w:szCs w:val="20"/>
              </w:rPr>
              <w:t>17</w:t>
            </w:r>
          </w:p>
          <w:p w:rsidR="00CF64B8" w:rsidRPr="00211A34" w:rsidRDefault="00CF64B8" w:rsidP="003C134B">
            <w:pPr>
              <w:spacing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64B8">
              <w:rPr>
                <w:sz w:val="20"/>
                <w:szCs w:val="20"/>
              </w:rPr>
              <w:t>Bełchatów</w:t>
            </w:r>
          </w:p>
        </w:tc>
        <w:tc>
          <w:tcPr>
            <w:tcW w:w="2410" w:type="dxa"/>
            <w:shd w:val="clear" w:color="auto" w:fill="auto"/>
          </w:tcPr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1 - Cena - 360.00</w:t>
            </w:r>
          </w:p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2 - Jakość - 174.00</w:t>
            </w:r>
          </w:p>
          <w:p w:rsidR="00CF64B8" w:rsidRPr="00CF64B8" w:rsidRDefault="00CF64B8" w:rsidP="003C134B">
            <w:pPr>
              <w:spacing w:before="40" w:after="40"/>
              <w:rPr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3 - Termin dostawy w dniach roboczych - 30.00</w:t>
            </w:r>
          </w:p>
          <w:p w:rsidR="00CF64B8" w:rsidRPr="00211A34" w:rsidRDefault="00CF64B8" w:rsidP="003C134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>4 - Termin dostawy w trybie pilnym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64B8" w:rsidRPr="00211A34" w:rsidRDefault="00CF64B8" w:rsidP="003C134B">
            <w:pPr>
              <w:jc w:val="center"/>
              <w:rPr>
                <w:color w:val="000000"/>
                <w:sz w:val="20"/>
                <w:szCs w:val="20"/>
              </w:rPr>
            </w:pPr>
            <w:r w:rsidRPr="00CF64B8">
              <w:rPr>
                <w:sz w:val="20"/>
                <w:szCs w:val="20"/>
              </w:rPr>
              <w:t xml:space="preserve">  579,00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052B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B0C" w:rsidRDefault="008F2B0C">
      <w:r>
        <w:separator/>
      </w:r>
    </w:p>
  </w:endnote>
  <w:endnote w:type="continuationSeparator" w:id="0">
    <w:p w:rsidR="008F2B0C" w:rsidRDefault="008F2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B0C" w:rsidRDefault="008F2B0C">
      <w:r>
        <w:separator/>
      </w:r>
    </w:p>
  </w:footnote>
  <w:footnote w:type="continuationSeparator" w:id="0">
    <w:p w:rsidR="008F2B0C" w:rsidRDefault="008F2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2B0C"/>
    <w:rsid w:val="00022322"/>
    <w:rsid w:val="00042497"/>
    <w:rsid w:val="00052B55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5C24"/>
    <w:rsid w:val="008567C7"/>
    <w:rsid w:val="008642B3"/>
    <w:rsid w:val="008A6C10"/>
    <w:rsid w:val="008E5102"/>
    <w:rsid w:val="008F2B0C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64B8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DAF967"/>
  <w15:chartTrackingRefBased/>
  <w15:docId w15:val="{B92F0146-263D-48E1-9167-EAAD36AD5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715</Words>
  <Characters>3803</Characters>
  <Application>Microsoft Office Word</Application>
  <DocSecurity>0</DocSecurity>
  <Lines>31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2021-08-02T06:06:00Z</cp:lastPrinted>
  <dcterms:created xsi:type="dcterms:W3CDTF">2021-08-02T06:01:00Z</dcterms:created>
  <dcterms:modified xsi:type="dcterms:W3CDTF">2021-08-04T10:51:00Z</dcterms:modified>
</cp:coreProperties>
</file>