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BF576" w14:textId="77777777" w:rsidR="00D665F5" w:rsidRDefault="00E30CBF" w:rsidP="00713B97">
      <w:pPr>
        <w:jc w:val="right"/>
        <w:rPr>
          <w:sz w:val="22"/>
          <w:szCs w:val="22"/>
        </w:rPr>
      </w:pPr>
      <w:bookmarkStart w:id="0" w:name="_Hlk52197885"/>
      <w:r w:rsidRPr="00E30CBF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E30CBF">
        <w:rPr>
          <w:sz w:val="22"/>
          <w:szCs w:val="22"/>
        </w:rPr>
        <w:t>2021-08-02</w:t>
      </w:r>
    </w:p>
    <w:p w14:paraId="1E2AED35" w14:textId="77777777" w:rsidR="00E30CBF" w:rsidRPr="00E30CBF" w:rsidRDefault="00E30CBF" w:rsidP="00713B97">
      <w:pPr>
        <w:rPr>
          <w:b/>
          <w:bCs/>
          <w:sz w:val="22"/>
          <w:szCs w:val="22"/>
        </w:rPr>
      </w:pPr>
      <w:r w:rsidRPr="00E30CBF">
        <w:rPr>
          <w:b/>
          <w:bCs/>
          <w:sz w:val="22"/>
          <w:szCs w:val="22"/>
        </w:rPr>
        <w:t>Szpital Wojewódzki w Poznaniu</w:t>
      </w:r>
    </w:p>
    <w:p w14:paraId="6FDACDFD" w14:textId="77777777" w:rsidR="00D665F5" w:rsidRPr="00D91931" w:rsidRDefault="00E30CBF" w:rsidP="00713B97">
      <w:pPr>
        <w:rPr>
          <w:b/>
          <w:bCs/>
          <w:sz w:val="22"/>
          <w:szCs w:val="22"/>
        </w:rPr>
      </w:pPr>
      <w:r w:rsidRPr="00E30CBF">
        <w:rPr>
          <w:b/>
          <w:bCs/>
          <w:sz w:val="22"/>
          <w:szCs w:val="22"/>
        </w:rPr>
        <w:t>Dział Zamówień Publicznych</w:t>
      </w:r>
    </w:p>
    <w:p w14:paraId="381D448B" w14:textId="77777777" w:rsidR="00D665F5" w:rsidRPr="00BD5546" w:rsidRDefault="00E30CBF" w:rsidP="00713B97">
      <w:pPr>
        <w:rPr>
          <w:sz w:val="22"/>
          <w:szCs w:val="22"/>
        </w:rPr>
      </w:pPr>
      <w:r w:rsidRPr="00E30CBF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E30CBF">
        <w:rPr>
          <w:sz w:val="22"/>
          <w:szCs w:val="22"/>
        </w:rPr>
        <w:t>7/19</w:t>
      </w:r>
    </w:p>
    <w:p w14:paraId="55DB560C" w14:textId="77777777" w:rsidR="00D665F5" w:rsidRPr="00BD5546" w:rsidRDefault="00E30CBF" w:rsidP="00713B97">
      <w:pPr>
        <w:rPr>
          <w:sz w:val="22"/>
          <w:szCs w:val="22"/>
        </w:rPr>
      </w:pPr>
      <w:r w:rsidRPr="00E30CBF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E30CBF">
        <w:rPr>
          <w:sz w:val="22"/>
          <w:szCs w:val="22"/>
        </w:rPr>
        <w:t>Poznań</w:t>
      </w:r>
    </w:p>
    <w:p w14:paraId="6047F606" w14:textId="5A40629A" w:rsidR="00D665F5" w:rsidRDefault="00D665F5" w:rsidP="00713B9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9E49F7" w14:textId="77777777" w:rsidR="00A80738" w:rsidRDefault="00D665F5" w:rsidP="00713B97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30CBF" w:rsidRPr="00E30CBF">
        <w:rPr>
          <w:b/>
          <w:sz w:val="22"/>
          <w:szCs w:val="22"/>
        </w:rPr>
        <w:t>SZW/DZP/41/2021</w:t>
      </w:r>
      <w:r w:rsidR="00A80738">
        <w:rPr>
          <w:sz w:val="24"/>
        </w:rPr>
        <w:tab/>
        <w:t xml:space="preserve"> </w:t>
      </w:r>
    </w:p>
    <w:p w14:paraId="13886951" w14:textId="77777777" w:rsidR="00A80738" w:rsidRDefault="00A80738" w:rsidP="00713B9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D0112" w14:textId="1DAF9DDB" w:rsidR="00A80738" w:rsidRDefault="00A80738" w:rsidP="00713B9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479A2C" w14:textId="77777777" w:rsidR="00D404EC" w:rsidRDefault="00D404EC" w:rsidP="00713B9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036AC8" w14:textId="77777777" w:rsidR="00A80738" w:rsidRPr="00A80738" w:rsidRDefault="00A80738" w:rsidP="00713B9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2241CFA" w14:textId="77777777" w:rsidR="00A80738" w:rsidRDefault="00A80738" w:rsidP="00713B9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E785DA4" w14:textId="78B14F75" w:rsidR="00C659E2" w:rsidRPr="00577BC6" w:rsidRDefault="00C659E2" w:rsidP="00713B97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30CBF" w:rsidRPr="00E30CBF">
        <w:rPr>
          <w:sz w:val="22"/>
          <w:szCs w:val="22"/>
        </w:rPr>
        <w:t>przetarg</w:t>
      </w:r>
      <w:r w:rsidR="00713B97">
        <w:rPr>
          <w:sz w:val="22"/>
          <w:szCs w:val="22"/>
        </w:rPr>
        <w:t>u</w:t>
      </w:r>
      <w:r w:rsidR="00E30CBF" w:rsidRPr="00E30CBF">
        <w:rPr>
          <w:sz w:val="22"/>
          <w:szCs w:val="22"/>
        </w:rPr>
        <w:t xml:space="preserve"> nieograniczony</w:t>
      </w:r>
      <w:r w:rsidR="00713B97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17589355" w14:textId="77777777" w:rsidR="00713B97" w:rsidRDefault="00713B97" w:rsidP="00713B97">
      <w:pPr>
        <w:pStyle w:val="Tekstpodstawowywcity"/>
        <w:ind w:firstLine="0"/>
        <w:jc w:val="center"/>
        <w:rPr>
          <w:b/>
          <w:sz w:val="22"/>
          <w:szCs w:val="22"/>
        </w:rPr>
      </w:pPr>
    </w:p>
    <w:p w14:paraId="3AAD269C" w14:textId="397289B9" w:rsidR="00A80738" w:rsidRDefault="00E30CBF" w:rsidP="00713B97">
      <w:pPr>
        <w:pStyle w:val="Tekstpodstawowywcity"/>
        <w:ind w:firstLine="0"/>
        <w:jc w:val="center"/>
        <w:rPr>
          <w:b/>
          <w:sz w:val="22"/>
          <w:szCs w:val="22"/>
        </w:rPr>
      </w:pPr>
      <w:r w:rsidRPr="00E30CBF">
        <w:rPr>
          <w:b/>
          <w:sz w:val="22"/>
          <w:szCs w:val="22"/>
        </w:rPr>
        <w:t>Świadczenie usług w zakresie transportu sanitarnego.</w:t>
      </w:r>
    </w:p>
    <w:p w14:paraId="7A1A48D5" w14:textId="77777777" w:rsidR="00713B97" w:rsidRPr="00577BC6" w:rsidRDefault="00713B97" w:rsidP="00713B97">
      <w:pPr>
        <w:pStyle w:val="Tekstpodstawowywcity"/>
        <w:ind w:firstLine="0"/>
        <w:jc w:val="center"/>
        <w:rPr>
          <w:sz w:val="22"/>
          <w:szCs w:val="22"/>
        </w:rPr>
      </w:pPr>
    </w:p>
    <w:p w14:paraId="1FAEF3D5" w14:textId="2CDBA993" w:rsidR="00D665F5" w:rsidRDefault="00D665F5" w:rsidP="00713B9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30CBF" w:rsidRPr="00E30CB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2053ADB" w14:textId="77777777" w:rsidR="00D404EC" w:rsidRDefault="00D404EC" w:rsidP="00713B97">
      <w:pPr>
        <w:jc w:val="both"/>
        <w:rPr>
          <w:sz w:val="22"/>
          <w:szCs w:val="22"/>
        </w:rPr>
      </w:pPr>
    </w:p>
    <w:p w14:paraId="055915E1" w14:textId="77777777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02F9833" w14:textId="32698090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125000,00 zł brutto</w:t>
      </w:r>
    </w:p>
    <w:p w14:paraId="29700D02" w14:textId="0C15B625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95000,00 zł brutto</w:t>
      </w:r>
    </w:p>
    <w:p w14:paraId="579F352B" w14:textId="7409D991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3 -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800000,00 zł brutto</w:t>
      </w:r>
    </w:p>
    <w:p w14:paraId="2E5EC84F" w14:textId="64E5AD3E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4 -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336000,00 zł brutto</w:t>
      </w:r>
    </w:p>
    <w:p w14:paraId="35F0A774" w14:textId="18BF3C9F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5 -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60000,00 zł brutto</w:t>
      </w:r>
    </w:p>
    <w:p w14:paraId="1019DDC4" w14:textId="47AE5C1D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6 -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103500,00 zł brutto</w:t>
      </w:r>
    </w:p>
    <w:p w14:paraId="561784F4" w14:textId="2284A6F7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7 -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35900,00 zł brutto</w:t>
      </w:r>
    </w:p>
    <w:p w14:paraId="43B09B3C" w14:textId="41BD4003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8 -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24200,00 zł brutto</w:t>
      </w:r>
    </w:p>
    <w:p w14:paraId="5BA71D70" w14:textId="7AF3FCDC" w:rsidR="00D404EC" w:rsidRPr="00D404EC" w:rsidRDefault="00D404EC" w:rsidP="00D404EC">
      <w:pPr>
        <w:rPr>
          <w:sz w:val="24"/>
          <w:szCs w:val="24"/>
        </w:rPr>
      </w:pPr>
      <w:r w:rsidRPr="00D404EC">
        <w:rPr>
          <w:sz w:val="24"/>
          <w:szCs w:val="24"/>
        </w:rPr>
        <w:t>Zadanie 9 -</w:t>
      </w:r>
      <w:r>
        <w:rPr>
          <w:sz w:val="24"/>
          <w:szCs w:val="24"/>
        </w:rPr>
        <w:t xml:space="preserve"> </w:t>
      </w:r>
      <w:r w:rsidRPr="00D404EC">
        <w:rPr>
          <w:sz w:val="24"/>
          <w:szCs w:val="24"/>
        </w:rPr>
        <w:t>40000,00 zł brutto</w:t>
      </w:r>
    </w:p>
    <w:p w14:paraId="073EEB78" w14:textId="77777777" w:rsidR="00D404EC" w:rsidRPr="00577BC6" w:rsidRDefault="00D404EC" w:rsidP="00713B97">
      <w:pPr>
        <w:jc w:val="both"/>
        <w:rPr>
          <w:sz w:val="22"/>
          <w:szCs w:val="22"/>
        </w:rPr>
      </w:pPr>
    </w:p>
    <w:p w14:paraId="15CCFEF5" w14:textId="4D4AFC5E" w:rsidR="00A80738" w:rsidRDefault="00D665F5" w:rsidP="00713B97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30CBF" w:rsidRPr="00E30CBF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E30CBF" w:rsidRPr="00E30CB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14:paraId="50C08FC5" w14:textId="77777777" w:rsidR="00713B97" w:rsidRDefault="00713B97" w:rsidP="00713B97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50"/>
        <w:gridCol w:w="5245"/>
        <w:gridCol w:w="1984"/>
      </w:tblGrid>
      <w:tr w:rsidR="006B27ED" w:rsidRPr="00075CD0" w14:paraId="18852269" w14:textId="77777777" w:rsidTr="00713B97">
        <w:tc>
          <w:tcPr>
            <w:tcW w:w="993" w:type="dxa"/>
            <w:shd w:val="clear" w:color="auto" w:fill="auto"/>
            <w:vAlign w:val="center"/>
          </w:tcPr>
          <w:p w14:paraId="745DC8E7" w14:textId="77777777" w:rsidR="006B27ED" w:rsidRPr="00CB5EDB" w:rsidRDefault="006B27ED" w:rsidP="00713B97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F14632" w14:textId="77777777" w:rsidR="006B27ED" w:rsidRPr="00CB5EDB" w:rsidRDefault="006B27ED" w:rsidP="00713B97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5F1EC4CD" w14:textId="77777777" w:rsidR="006B27ED" w:rsidRPr="00CB5EDB" w:rsidRDefault="006B27ED" w:rsidP="00713B97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A70E81B" w14:textId="77777777" w:rsidR="006B27ED" w:rsidRPr="00CB5EDB" w:rsidRDefault="006B27ED" w:rsidP="00713B97">
            <w:pPr>
              <w:jc w:val="center"/>
            </w:pPr>
            <w:r w:rsidRPr="00CB5EDB">
              <w:t>Cena oferty</w:t>
            </w:r>
          </w:p>
        </w:tc>
      </w:tr>
      <w:tr w:rsidR="00E30CBF" w:rsidRPr="00075CD0" w14:paraId="63C3D38E" w14:textId="77777777" w:rsidTr="00713B97">
        <w:tc>
          <w:tcPr>
            <w:tcW w:w="993" w:type="dxa"/>
            <w:shd w:val="clear" w:color="auto" w:fill="auto"/>
            <w:vAlign w:val="center"/>
          </w:tcPr>
          <w:p w14:paraId="4685DE60" w14:textId="77777777" w:rsidR="00E30CBF" w:rsidRPr="00CB5EDB" w:rsidRDefault="00E30CBF" w:rsidP="00713B97">
            <w:pPr>
              <w:jc w:val="center"/>
            </w:pPr>
            <w:r w:rsidRPr="00E30CB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B0E69D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5245" w:type="dxa"/>
            <w:shd w:val="clear" w:color="auto" w:fill="auto"/>
          </w:tcPr>
          <w:p w14:paraId="558BD16D" w14:textId="77777777" w:rsidR="00E30CBF" w:rsidRPr="00C82837" w:rsidRDefault="00E30CBF" w:rsidP="00713B97">
            <w:r w:rsidRPr="00E30CBF">
              <w:t>DUOTRANS Transport Sanitarny</w:t>
            </w:r>
          </w:p>
          <w:p w14:paraId="6FEE2BDF" w14:textId="77777777" w:rsidR="00E30CBF" w:rsidRPr="00CB5EDB" w:rsidRDefault="00E30CBF" w:rsidP="00713B97">
            <w:r w:rsidRPr="00E30CBF">
              <w:t>ul. Przelot</w:t>
            </w:r>
            <w:r w:rsidRPr="00CB5EDB">
              <w:t xml:space="preserve"> </w:t>
            </w:r>
            <w:r w:rsidRPr="00E30CBF">
              <w:t>14/1</w:t>
            </w:r>
            <w:r w:rsidRPr="00CB5EDB">
              <w:t xml:space="preserve"> </w:t>
            </w:r>
          </w:p>
          <w:p w14:paraId="1F15EBB8" w14:textId="77777777" w:rsidR="00E30CBF" w:rsidRPr="00CB5EDB" w:rsidRDefault="00E30CBF" w:rsidP="00713B97">
            <w:pPr>
              <w:jc w:val="both"/>
            </w:pPr>
            <w:r w:rsidRPr="00E30CBF">
              <w:t>60-408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00C64A" w14:textId="77777777" w:rsidR="00E30CBF" w:rsidRPr="00CB5EDB" w:rsidRDefault="00E30CBF" w:rsidP="00713B97">
            <w:pPr>
              <w:jc w:val="center"/>
            </w:pPr>
            <w:r w:rsidRPr="00E30CBF">
              <w:t>360 000.00 zł</w:t>
            </w:r>
          </w:p>
        </w:tc>
      </w:tr>
      <w:tr w:rsidR="00E30CBF" w:rsidRPr="00075CD0" w14:paraId="481CE40A" w14:textId="77777777" w:rsidTr="00713B97">
        <w:tc>
          <w:tcPr>
            <w:tcW w:w="993" w:type="dxa"/>
            <w:shd w:val="clear" w:color="auto" w:fill="auto"/>
            <w:vAlign w:val="center"/>
          </w:tcPr>
          <w:p w14:paraId="6A97E425" w14:textId="77777777" w:rsidR="00E30CBF" w:rsidRPr="00CB5EDB" w:rsidRDefault="00E30CBF" w:rsidP="00713B97">
            <w:pPr>
              <w:jc w:val="center"/>
            </w:pPr>
            <w:r w:rsidRPr="00E30CB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185F6B" w14:textId="77777777" w:rsidR="00E30CBF" w:rsidRPr="00CB5EDB" w:rsidRDefault="00E30CBF" w:rsidP="00713B97">
            <w:pPr>
              <w:jc w:val="center"/>
            </w:pPr>
            <w:r w:rsidRPr="00E30CBF">
              <w:t>3</w:t>
            </w:r>
          </w:p>
        </w:tc>
        <w:tc>
          <w:tcPr>
            <w:tcW w:w="5245" w:type="dxa"/>
            <w:shd w:val="clear" w:color="auto" w:fill="auto"/>
          </w:tcPr>
          <w:p w14:paraId="22116F01" w14:textId="77777777" w:rsidR="00E30CBF" w:rsidRPr="00C82837" w:rsidRDefault="00E30CBF" w:rsidP="00713B97">
            <w:r w:rsidRPr="00E30CBF">
              <w:t>Kolumna Transportu Sanitarnego "</w:t>
            </w:r>
            <w:proofErr w:type="spellStart"/>
            <w:r w:rsidRPr="00E30CBF">
              <w:t>Triomed</w:t>
            </w:r>
            <w:proofErr w:type="spellEnd"/>
            <w:r w:rsidRPr="00E30CBF">
              <w:t>" Sp. z o.o.</w:t>
            </w:r>
          </w:p>
          <w:p w14:paraId="11DC38C1" w14:textId="45B2A33F" w:rsidR="00E30CBF" w:rsidRPr="00CB5EDB" w:rsidRDefault="00E30CBF" w:rsidP="00713B97">
            <w:r w:rsidRPr="00E30CBF">
              <w:t xml:space="preserve">ul. </w:t>
            </w:r>
            <w:r w:rsidR="00031962">
              <w:t>Północna 22a</w:t>
            </w:r>
            <w:r w:rsidRPr="00CB5EDB">
              <w:t xml:space="preserve"> </w:t>
            </w:r>
          </w:p>
          <w:p w14:paraId="487A1137" w14:textId="099628D9" w:rsidR="00E30CBF" w:rsidRPr="00CB5EDB" w:rsidRDefault="00E30CBF" w:rsidP="00713B97">
            <w:pPr>
              <w:jc w:val="both"/>
            </w:pPr>
            <w:r w:rsidRPr="00E30CBF">
              <w:t>20-</w:t>
            </w:r>
            <w:r w:rsidR="00031962">
              <w:t>064</w:t>
            </w:r>
            <w:r w:rsidRPr="00CB5EDB">
              <w:t xml:space="preserve"> </w:t>
            </w:r>
            <w:r w:rsidRPr="00E30CBF">
              <w:t>Lublin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F3414D" w14:textId="77777777" w:rsidR="00E30CBF" w:rsidRPr="00CB5EDB" w:rsidRDefault="00E30CBF" w:rsidP="00713B97">
            <w:pPr>
              <w:jc w:val="center"/>
            </w:pPr>
            <w:r w:rsidRPr="00E30CBF">
              <w:t>952 500.00 zł</w:t>
            </w:r>
          </w:p>
        </w:tc>
      </w:tr>
      <w:tr w:rsidR="00E30CBF" w:rsidRPr="00075CD0" w14:paraId="580E0BFF" w14:textId="77777777" w:rsidTr="00713B97">
        <w:tc>
          <w:tcPr>
            <w:tcW w:w="993" w:type="dxa"/>
            <w:shd w:val="clear" w:color="auto" w:fill="auto"/>
            <w:vAlign w:val="center"/>
          </w:tcPr>
          <w:p w14:paraId="17652EE6" w14:textId="77777777" w:rsidR="00E30CBF" w:rsidRPr="00CB5EDB" w:rsidRDefault="00E30CBF" w:rsidP="00713B97">
            <w:pPr>
              <w:jc w:val="center"/>
            </w:pPr>
            <w:r w:rsidRPr="00E30CB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C4EA2D" w14:textId="77777777" w:rsidR="00E30CBF" w:rsidRPr="00CB5EDB" w:rsidRDefault="00E30CBF" w:rsidP="00713B97">
            <w:pPr>
              <w:jc w:val="center"/>
            </w:pPr>
            <w:r w:rsidRPr="00E30CBF">
              <w:t>3</w:t>
            </w:r>
          </w:p>
        </w:tc>
        <w:tc>
          <w:tcPr>
            <w:tcW w:w="5245" w:type="dxa"/>
            <w:shd w:val="clear" w:color="auto" w:fill="auto"/>
          </w:tcPr>
          <w:p w14:paraId="605871CC" w14:textId="77777777" w:rsidR="00E30CBF" w:rsidRPr="00C82837" w:rsidRDefault="00E30CBF" w:rsidP="00713B97">
            <w:r w:rsidRPr="00E30CBF">
              <w:t>GREMEDIG Sp. z o. o.</w:t>
            </w:r>
          </w:p>
          <w:p w14:paraId="3C129AD1" w14:textId="77777777" w:rsidR="00E30CBF" w:rsidRPr="00CB5EDB" w:rsidRDefault="00E30CBF" w:rsidP="00713B97">
            <w:r w:rsidRPr="00E30CBF">
              <w:t>ul. Teligi</w:t>
            </w:r>
            <w:r w:rsidRPr="00CB5EDB">
              <w:t xml:space="preserve"> </w:t>
            </w:r>
            <w:r w:rsidRPr="00E30CBF">
              <w:t>21</w:t>
            </w:r>
            <w:r w:rsidRPr="00CB5EDB">
              <w:t xml:space="preserve"> </w:t>
            </w:r>
          </w:p>
          <w:p w14:paraId="30CA197F" w14:textId="77777777" w:rsidR="00E30CBF" w:rsidRPr="00CB5EDB" w:rsidRDefault="00E30CBF" w:rsidP="00713B97">
            <w:pPr>
              <w:jc w:val="both"/>
            </w:pPr>
            <w:r w:rsidRPr="00E30CBF">
              <w:t>42-215</w:t>
            </w:r>
            <w:r w:rsidRPr="00CB5EDB">
              <w:t xml:space="preserve"> </w:t>
            </w:r>
            <w:r w:rsidRPr="00E30CBF">
              <w:t>Częstochowa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440E13F" w14:textId="77777777" w:rsidR="00E30CBF" w:rsidRPr="00CB5EDB" w:rsidRDefault="00E30CBF" w:rsidP="00713B97">
            <w:pPr>
              <w:jc w:val="center"/>
            </w:pPr>
            <w:r w:rsidRPr="00E30CBF">
              <w:t>870 000.00 zł</w:t>
            </w:r>
          </w:p>
        </w:tc>
      </w:tr>
      <w:tr w:rsidR="00E30CBF" w:rsidRPr="00075CD0" w14:paraId="44F6B648" w14:textId="77777777" w:rsidTr="00713B97">
        <w:tc>
          <w:tcPr>
            <w:tcW w:w="993" w:type="dxa"/>
            <w:shd w:val="clear" w:color="auto" w:fill="auto"/>
            <w:vAlign w:val="center"/>
          </w:tcPr>
          <w:p w14:paraId="2DEF14DF" w14:textId="77777777" w:rsidR="00E30CBF" w:rsidRPr="00CB5EDB" w:rsidRDefault="00E30CBF" w:rsidP="00713B97">
            <w:pPr>
              <w:jc w:val="center"/>
            </w:pPr>
            <w:r w:rsidRPr="00E30CB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0083AE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5245" w:type="dxa"/>
            <w:shd w:val="clear" w:color="auto" w:fill="auto"/>
          </w:tcPr>
          <w:p w14:paraId="56C88DCA" w14:textId="77777777" w:rsidR="00E30CBF" w:rsidRPr="00C82837" w:rsidRDefault="00E30CBF" w:rsidP="00713B97">
            <w:r w:rsidRPr="00E30CBF">
              <w:t>GREMEDIG Sp. z o. o.</w:t>
            </w:r>
          </w:p>
          <w:p w14:paraId="66F46795" w14:textId="77777777" w:rsidR="00E30CBF" w:rsidRPr="00CB5EDB" w:rsidRDefault="00E30CBF" w:rsidP="00713B97">
            <w:r w:rsidRPr="00E30CBF">
              <w:t>ul. Teligi</w:t>
            </w:r>
            <w:r w:rsidRPr="00CB5EDB">
              <w:t xml:space="preserve"> </w:t>
            </w:r>
            <w:r w:rsidRPr="00E30CBF">
              <w:t>21</w:t>
            </w:r>
            <w:r w:rsidRPr="00CB5EDB">
              <w:t xml:space="preserve"> </w:t>
            </w:r>
          </w:p>
          <w:p w14:paraId="493699DE" w14:textId="77777777" w:rsidR="00E30CBF" w:rsidRPr="00CB5EDB" w:rsidRDefault="00E30CBF" w:rsidP="00713B97">
            <w:pPr>
              <w:jc w:val="both"/>
            </w:pPr>
            <w:r w:rsidRPr="00E30CBF">
              <w:t>42-215</w:t>
            </w:r>
            <w:r w:rsidRPr="00CB5EDB">
              <w:t xml:space="preserve"> </w:t>
            </w:r>
            <w:r w:rsidRPr="00E30CBF">
              <w:t>Częstochowa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EB9B237" w14:textId="77777777" w:rsidR="00E30CBF" w:rsidRPr="00CB5EDB" w:rsidRDefault="00E30CBF" w:rsidP="00713B97">
            <w:pPr>
              <w:jc w:val="center"/>
            </w:pPr>
            <w:r w:rsidRPr="00E30CBF">
              <w:t>414 000.00 zł</w:t>
            </w:r>
          </w:p>
        </w:tc>
      </w:tr>
      <w:tr w:rsidR="00E30CBF" w:rsidRPr="00075CD0" w14:paraId="0B8FDB8E" w14:textId="77777777" w:rsidTr="00713B97">
        <w:tc>
          <w:tcPr>
            <w:tcW w:w="993" w:type="dxa"/>
            <w:shd w:val="clear" w:color="auto" w:fill="auto"/>
            <w:vAlign w:val="center"/>
          </w:tcPr>
          <w:p w14:paraId="47BBBAE0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FD1199" w14:textId="77777777" w:rsidR="00E30CBF" w:rsidRPr="00CB5EDB" w:rsidRDefault="00E30CBF" w:rsidP="00713B97">
            <w:pPr>
              <w:jc w:val="center"/>
            </w:pPr>
            <w:r w:rsidRPr="00E30CBF">
              <w:t>1</w:t>
            </w:r>
          </w:p>
        </w:tc>
        <w:tc>
          <w:tcPr>
            <w:tcW w:w="5245" w:type="dxa"/>
            <w:shd w:val="clear" w:color="auto" w:fill="auto"/>
          </w:tcPr>
          <w:p w14:paraId="1298D57B" w14:textId="77777777" w:rsidR="00E30CBF" w:rsidRPr="00C82837" w:rsidRDefault="00E30CBF" w:rsidP="00713B97">
            <w:r w:rsidRPr="00E30CBF">
              <w:t>MS MEDIK NZOZ</w:t>
            </w:r>
          </w:p>
          <w:p w14:paraId="0C427A52" w14:textId="69183E88" w:rsidR="00E30CBF" w:rsidRPr="00CB5EDB" w:rsidRDefault="00E30CBF" w:rsidP="00713B97">
            <w:r w:rsidRPr="00E30CBF">
              <w:t>Małachowskiego 41/5</w:t>
            </w:r>
            <w:r w:rsidRPr="00CB5EDB">
              <w:t xml:space="preserve"> </w:t>
            </w:r>
          </w:p>
          <w:p w14:paraId="6D5B5CD3" w14:textId="77777777" w:rsidR="00E30CBF" w:rsidRPr="00CB5EDB" w:rsidRDefault="00E30CBF" w:rsidP="00713B97">
            <w:pPr>
              <w:jc w:val="both"/>
            </w:pPr>
            <w:r w:rsidRPr="00E30CBF">
              <w:t>61-129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504FDF7" w14:textId="77777777" w:rsidR="00E30CBF" w:rsidRPr="00CB5EDB" w:rsidRDefault="00E30CBF" w:rsidP="00713B97">
            <w:pPr>
              <w:jc w:val="center"/>
            </w:pPr>
            <w:r w:rsidRPr="00E30CBF">
              <w:t>93 000.00 zł</w:t>
            </w:r>
          </w:p>
        </w:tc>
      </w:tr>
      <w:tr w:rsidR="00E30CBF" w:rsidRPr="00075CD0" w14:paraId="70E253EF" w14:textId="77777777" w:rsidTr="00713B97">
        <w:tc>
          <w:tcPr>
            <w:tcW w:w="993" w:type="dxa"/>
            <w:shd w:val="clear" w:color="auto" w:fill="auto"/>
            <w:vAlign w:val="center"/>
          </w:tcPr>
          <w:p w14:paraId="28E67C80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4310E5" w14:textId="77777777" w:rsidR="00E30CBF" w:rsidRPr="00CB5EDB" w:rsidRDefault="00E30CBF" w:rsidP="00713B97">
            <w:pPr>
              <w:jc w:val="center"/>
            </w:pPr>
            <w:r w:rsidRPr="00E30CBF">
              <w:t>3</w:t>
            </w:r>
          </w:p>
        </w:tc>
        <w:tc>
          <w:tcPr>
            <w:tcW w:w="5245" w:type="dxa"/>
            <w:shd w:val="clear" w:color="auto" w:fill="auto"/>
          </w:tcPr>
          <w:p w14:paraId="00EBE53B" w14:textId="77777777" w:rsidR="00E30CBF" w:rsidRPr="00C82837" w:rsidRDefault="00E30CBF" w:rsidP="00713B97">
            <w:r w:rsidRPr="00E30CBF">
              <w:t>MS MEDIK NZOZ</w:t>
            </w:r>
          </w:p>
          <w:p w14:paraId="74C5B936" w14:textId="6223DB2B" w:rsidR="00E30CBF" w:rsidRPr="00CB5EDB" w:rsidRDefault="00E30CBF" w:rsidP="00713B97">
            <w:r w:rsidRPr="00E30CBF">
              <w:t>Małachowskiego 41/5</w:t>
            </w:r>
            <w:r w:rsidRPr="00CB5EDB">
              <w:t xml:space="preserve"> </w:t>
            </w:r>
          </w:p>
          <w:p w14:paraId="605F2FF9" w14:textId="77777777" w:rsidR="00E30CBF" w:rsidRPr="00CB5EDB" w:rsidRDefault="00E30CBF" w:rsidP="00713B97">
            <w:pPr>
              <w:jc w:val="both"/>
            </w:pPr>
            <w:r w:rsidRPr="00E30CBF">
              <w:t>61-129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EC0434A" w14:textId="77777777" w:rsidR="00E30CBF" w:rsidRPr="00CB5EDB" w:rsidRDefault="00E30CBF" w:rsidP="00713B97">
            <w:pPr>
              <w:jc w:val="center"/>
            </w:pPr>
            <w:r w:rsidRPr="00E30CBF">
              <w:t>600 000.00 zł</w:t>
            </w:r>
          </w:p>
        </w:tc>
      </w:tr>
      <w:tr w:rsidR="00E30CBF" w:rsidRPr="00075CD0" w14:paraId="018383F5" w14:textId="77777777" w:rsidTr="00713B97">
        <w:tc>
          <w:tcPr>
            <w:tcW w:w="993" w:type="dxa"/>
            <w:shd w:val="clear" w:color="auto" w:fill="auto"/>
            <w:vAlign w:val="center"/>
          </w:tcPr>
          <w:p w14:paraId="35BAE0CD" w14:textId="77777777" w:rsidR="00E30CBF" w:rsidRPr="00CB5EDB" w:rsidRDefault="00E30CBF" w:rsidP="00713B97">
            <w:pPr>
              <w:jc w:val="center"/>
            </w:pPr>
            <w:r w:rsidRPr="00E30CBF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4EDE61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5245" w:type="dxa"/>
            <w:shd w:val="clear" w:color="auto" w:fill="auto"/>
          </w:tcPr>
          <w:p w14:paraId="35B61B23" w14:textId="77777777" w:rsidR="00E30CBF" w:rsidRPr="00C82837" w:rsidRDefault="00E30CBF" w:rsidP="00713B97">
            <w:r w:rsidRPr="00E30CBF">
              <w:t>MS MEDIK NZOZ</w:t>
            </w:r>
          </w:p>
          <w:p w14:paraId="263BD6C6" w14:textId="470881CE" w:rsidR="00E30CBF" w:rsidRPr="00CB5EDB" w:rsidRDefault="00E30CBF" w:rsidP="00713B97">
            <w:r w:rsidRPr="00E30CBF">
              <w:t>Małachowskiego 41/5</w:t>
            </w:r>
            <w:r w:rsidRPr="00CB5EDB">
              <w:t xml:space="preserve"> </w:t>
            </w:r>
          </w:p>
          <w:p w14:paraId="60AB213A" w14:textId="77777777" w:rsidR="00E30CBF" w:rsidRPr="00CB5EDB" w:rsidRDefault="00E30CBF" w:rsidP="00713B97">
            <w:pPr>
              <w:jc w:val="both"/>
            </w:pPr>
            <w:r w:rsidRPr="00E30CBF">
              <w:t>61-129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02689DC" w14:textId="77777777" w:rsidR="00E30CBF" w:rsidRPr="00CB5EDB" w:rsidRDefault="00E30CBF" w:rsidP="00713B97">
            <w:pPr>
              <w:jc w:val="center"/>
            </w:pPr>
            <w:r w:rsidRPr="00E30CBF">
              <w:t>50 000.00 zł</w:t>
            </w:r>
          </w:p>
        </w:tc>
      </w:tr>
      <w:tr w:rsidR="00E30CBF" w:rsidRPr="00075CD0" w14:paraId="547A77F2" w14:textId="77777777" w:rsidTr="00713B97">
        <w:tc>
          <w:tcPr>
            <w:tcW w:w="993" w:type="dxa"/>
            <w:shd w:val="clear" w:color="auto" w:fill="auto"/>
            <w:vAlign w:val="center"/>
          </w:tcPr>
          <w:p w14:paraId="2D6A08F9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E7106C" w14:textId="77777777" w:rsidR="00E30CBF" w:rsidRPr="00CB5EDB" w:rsidRDefault="00E30CBF" w:rsidP="00713B97">
            <w:pPr>
              <w:jc w:val="center"/>
            </w:pPr>
            <w:r w:rsidRPr="00E30CBF">
              <w:t>6</w:t>
            </w:r>
          </w:p>
        </w:tc>
        <w:tc>
          <w:tcPr>
            <w:tcW w:w="5245" w:type="dxa"/>
            <w:shd w:val="clear" w:color="auto" w:fill="auto"/>
          </w:tcPr>
          <w:p w14:paraId="566DEE04" w14:textId="77777777" w:rsidR="00E30CBF" w:rsidRPr="00C82837" w:rsidRDefault="00E30CBF" w:rsidP="00713B97">
            <w:r w:rsidRPr="00E30CBF">
              <w:t>MS MEDIK NZOZ</w:t>
            </w:r>
          </w:p>
          <w:p w14:paraId="5250EB77" w14:textId="5FEA9FFC" w:rsidR="00E30CBF" w:rsidRPr="00CB5EDB" w:rsidRDefault="00E30CBF" w:rsidP="00713B97">
            <w:r w:rsidRPr="00E30CBF">
              <w:t>Małachowskiego 41/5</w:t>
            </w:r>
            <w:r w:rsidRPr="00CB5EDB">
              <w:t xml:space="preserve"> </w:t>
            </w:r>
          </w:p>
          <w:p w14:paraId="0566102C" w14:textId="77777777" w:rsidR="00E30CBF" w:rsidRPr="00CB5EDB" w:rsidRDefault="00E30CBF" w:rsidP="00713B97">
            <w:pPr>
              <w:jc w:val="both"/>
            </w:pPr>
            <w:r w:rsidRPr="00E30CBF">
              <w:t>61-129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7871697" w14:textId="77777777" w:rsidR="00E30CBF" w:rsidRPr="00CB5EDB" w:rsidRDefault="00E30CBF" w:rsidP="00713B97">
            <w:pPr>
              <w:jc w:val="center"/>
            </w:pPr>
            <w:r w:rsidRPr="00E30CBF">
              <w:t>79 200.00 zł</w:t>
            </w:r>
          </w:p>
        </w:tc>
      </w:tr>
      <w:tr w:rsidR="00E30CBF" w:rsidRPr="00075CD0" w14:paraId="063F1826" w14:textId="77777777" w:rsidTr="00713B97">
        <w:tc>
          <w:tcPr>
            <w:tcW w:w="993" w:type="dxa"/>
            <w:shd w:val="clear" w:color="auto" w:fill="auto"/>
            <w:vAlign w:val="center"/>
          </w:tcPr>
          <w:p w14:paraId="795857A0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2697B9" w14:textId="77777777" w:rsidR="00E30CBF" w:rsidRPr="00CB5EDB" w:rsidRDefault="00E30CBF" w:rsidP="00713B97">
            <w:pPr>
              <w:jc w:val="center"/>
            </w:pPr>
            <w:r w:rsidRPr="00E30CBF">
              <w:t>8</w:t>
            </w:r>
          </w:p>
        </w:tc>
        <w:tc>
          <w:tcPr>
            <w:tcW w:w="5245" w:type="dxa"/>
            <w:shd w:val="clear" w:color="auto" w:fill="auto"/>
          </w:tcPr>
          <w:p w14:paraId="5C97851F" w14:textId="77777777" w:rsidR="00E30CBF" w:rsidRPr="00C82837" w:rsidRDefault="00E30CBF" w:rsidP="00713B97">
            <w:r w:rsidRPr="00E30CBF">
              <w:t>MS MEDIK NZOZ</w:t>
            </w:r>
          </w:p>
          <w:p w14:paraId="3BDAEC33" w14:textId="3DBEE882" w:rsidR="00E30CBF" w:rsidRPr="00CB5EDB" w:rsidRDefault="00E30CBF" w:rsidP="00713B97">
            <w:r w:rsidRPr="00E30CBF">
              <w:t>Małachowskiego 41/5</w:t>
            </w:r>
            <w:r w:rsidRPr="00CB5EDB">
              <w:t xml:space="preserve"> </w:t>
            </w:r>
          </w:p>
          <w:p w14:paraId="58A4369E" w14:textId="77777777" w:rsidR="00E30CBF" w:rsidRPr="00CB5EDB" w:rsidRDefault="00E30CBF" w:rsidP="00713B97">
            <w:pPr>
              <w:jc w:val="both"/>
            </w:pPr>
            <w:r w:rsidRPr="00E30CBF">
              <w:t>61-129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ED0404A" w14:textId="77777777" w:rsidR="00E30CBF" w:rsidRPr="00CB5EDB" w:rsidRDefault="00E30CBF" w:rsidP="00713B97">
            <w:pPr>
              <w:jc w:val="center"/>
            </w:pPr>
            <w:r w:rsidRPr="00E30CBF">
              <w:t>17 600.00 zł</w:t>
            </w:r>
          </w:p>
        </w:tc>
      </w:tr>
      <w:tr w:rsidR="00E30CBF" w:rsidRPr="00075CD0" w14:paraId="1CDBFE91" w14:textId="77777777" w:rsidTr="00713B97">
        <w:tc>
          <w:tcPr>
            <w:tcW w:w="993" w:type="dxa"/>
            <w:shd w:val="clear" w:color="auto" w:fill="auto"/>
            <w:vAlign w:val="center"/>
          </w:tcPr>
          <w:p w14:paraId="3D8E254C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9B6FE" w14:textId="77777777" w:rsidR="00E30CBF" w:rsidRPr="00CB5EDB" w:rsidRDefault="00E30CBF" w:rsidP="00713B97">
            <w:pPr>
              <w:jc w:val="center"/>
            </w:pPr>
            <w:r w:rsidRPr="00E30CBF">
              <w:t>9</w:t>
            </w:r>
          </w:p>
        </w:tc>
        <w:tc>
          <w:tcPr>
            <w:tcW w:w="5245" w:type="dxa"/>
            <w:shd w:val="clear" w:color="auto" w:fill="auto"/>
          </w:tcPr>
          <w:p w14:paraId="6E2DF4B4" w14:textId="77777777" w:rsidR="00E30CBF" w:rsidRPr="00C82837" w:rsidRDefault="00E30CBF" w:rsidP="00713B97">
            <w:r w:rsidRPr="00E30CBF">
              <w:t>MS MEDIK NZOZ</w:t>
            </w:r>
          </w:p>
          <w:p w14:paraId="741193B3" w14:textId="149BF2D1" w:rsidR="00E30CBF" w:rsidRPr="00CB5EDB" w:rsidRDefault="00E30CBF" w:rsidP="00713B97">
            <w:r w:rsidRPr="00E30CBF">
              <w:t>Małachowskiego 41/5</w:t>
            </w:r>
            <w:r w:rsidRPr="00CB5EDB">
              <w:t xml:space="preserve"> </w:t>
            </w:r>
          </w:p>
          <w:p w14:paraId="615C3309" w14:textId="77777777" w:rsidR="00E30CBF" w:rsidRPr="00CB5EDB" w:rsidRDefault="00E30CBF" w:rsidP="00713B97">
            <w:pPr>
              <w:jc w:val="both"/>
            </w:pPr>
            <w:r w:rsidRPr="00E30CBF">
              <w:t>61-129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1EC799" w14:textId="77777777" w:rsidR="00E30CBF" w:rsidRPr="00CB5EDB" w:rsidRDefault="00E30CBF" w:rsidP="00713B97">
            <w:pPr>
              <w:jc w:val="center"/>
            </w:pPr>
            <w:r w:rsidRPr="00E30CBF">
              <w:t>32 500.00 zł</w:t>
            </w:r>
          </w:p>
        </w:tc>
      </w:tr>
      <w:tr w:rsidR="00E30CBF" w:rsidRPr="00075CD0" w14:paraId="70731AA5" w14:textId="77777777" w:rsidTr="00713B97">
        <w:tc>
          <w:tcPr>
            <w:tcW w:w="993" w:type="dxa"/>
            <w:shd w:val="clear" w:color="auto" w:fill="auto"/>
            <w:vAlign w:val="center"/>
          </w:tcPr>
          <w:p w14:paraId="3EC1CD2E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BE922A6" w14:textId="77777777" w:rsidR="00E30CBF" w:rsidRPr="00CB5EDB" w:rsidRDefault="00E30CBF" w:rsidP="00713B97">
            <w:pPr>
              <w:jc w:val="center"/>
            </w:pPr>
            <w:r w:rsidRPr="00E30CBF">
              <w:t>1</w:t>
            </w:r>
          </w:p>
        </w:tc>
        <w:tc>
          <w:tcPr>
            <w:tcW w:w="5245" w:type="dxa"/>
            <w:shd w:val="clear" w:color="auto" w:fill="auto"/>
          </w:tcPr>
          <w:p w14:paraId="29E2F1FA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0269DC17" w14:textId="2C688DF5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322D10C9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5E9ABDE" w14:textId="77777777" w:rsidR="00E30CBF" w:rsidRPr="00CB5EDB" w:rsidRDefault="00E30CBF" w:rsidP="00713B97">
            <w:pPr>
              <w:jc w:val="center"/>
            </w:pPr>
            <w:r w:rsidRPr="00E30CBF">
              <w:t>100 000.00 zł</w:t>
            </w:r>
          </w:p>
        </w:tc>
      </w:tr>
      <w:tr w:rsidR="00E30CBF" w:rsidRPr="00075CD0" w14:paraId="57CAF552" w14:textId="77777777" w:rsidTr="00713B97">
        <w:tc>
          <w:tcPr>
            <w:tcW w:w="993" w:type="dxa"/>
            <w:shd w:val="clear" w:color="auto" w:fill="auto"/>
            <w:vAlign w:val="center"/>
          </w:tcPr>
          <w:p w14:paraId="0AD21239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11C5F0" w14:textId="77777777" w:rsidR="00E30CBF" w:rsidRPr="00CB5EDB" w:rsidRDefault="00E30CBF" w:rsidP="00713B97">
            <w:pPr>
              <w:jc w:val="center"/>
            </w:pPr>
            <w:r w:rsidRPr="00E30CBF">
              <w:t>2</w:t>
            </w:r>
          </w:p>
        </w:tc>
        <w:tc>
          <w:tcPr>
            <w:tcW w:w="5245" w:type="dxa"/>
            <w:shd w:val="clear" w:color="auto" w:fill="auto"/>
          </w:tcPr>
          <w:p w14:paraId="1CE348A1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5666040E" w14:textId="421ACCD7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22B67670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CEA6900" w14:textId="77777777" w:rsidR="00E30CBF" w:rsidRPr="00CB5EDB" w:rsidRDefault="00E30CBF" w:rsidP="00713B97">
            <w:pPr>
              <w:jc w:val="center"/>
            </w:pPr>
            <w:r w:rsidRPr="00E30CBF">
              <w:t>95 000.00 zł</w:t>
            </w:r>
          </w:p>
        </w:tc>
      </w:tr>
      <w:tr w:rsidR="00E30CBF" w:rsidRPr="00075CD0" w14:paraId="4FF4A4CF" w14:textId="77777777" w:rsidTr="00713B97">
        <w:tc>
          <w:tcPr>
            <w:tcW w:w="993" w:type="dxa"/>
            <w:shd w:val="clear" w:color="auto" w:fill="auto"/>
            <w:vAlign w:val="center"/>
          </w:tcPr>
          <w:p w14:paraId="20324034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D5D691" w14:textId="77777777" w:rsidR="00E30CBF" w:rsidRPr="00CB5EDB" w:rsidRDefault="00E30CBF" w:rsidP="00713B97">
            <w:pPr>
              <w:jc w:val="center"/>
            </w:pPr>
            <w:r w:rsidRPr="00E30CBF">
              <w:t>3</w:t>
            </w:r>
          </w:p>
        </w:tc>
        <w:tc>
          <w:tcPr>
            <w:tcW w:w="5245" w:type="dxa"/>
            <w:shd w:val="clear" w:color="auto" w:fill="auto"/>
          </w:tcPr>
          <w:p w14:paraId="2095640D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1E2C055D" w14:textId="19312FF8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19D694EF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81C47A0" w14:textId="77777777" w:rsidR="00E30CBF" w:rsidRPr="00CB5EDB" w:rsidRDefault="00E30CBF" w:rsidP="00713B97">
            <w:pPr>
              <w:jc w:val="center"/>
            </w:pPr>
            <w:r w:rsidRPr="00E30CBF">
              <w:t>900 000.00 zł</w:t>
            </w:r>
          </w:p>
        </w:tc>
      </w:tr>
      <w:tr w:rsidR="00E30CBF" w:rsidRPr="00075CD0" w14:paraId="55F6F80A" w14:textId="77777777" w:rsidTr="00713B97">
        <w:tc>
          <w:tcPr>
            <w:tcW w:w="993" w:type="dxa"/>
            <w:shd w:val="clear" w:color="auto" w:fill="auto"/>
            <w:vAlign w:val="center"/>
          </w:tcPr>
          <w:p w14:paraId="77637150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FEFB48" w14:textId="77777777" w:rsidR="00E30CBF" w:rsidRPr="00CB5EDB" w:rsidRDefault="00E30CBF" w:rsidP="00713B97">
            <w:pPr>
              <w:jc w:val="center"/>
            </w:pPr>
            <w:r w:rsidRPr="00E30CBF">
              <w:t>4</w:t>
            </w:r>
          </w:p>
        </w:tc>
        <w:tc>
          <w:tcPr>
            <w:tcW w:w="5245" w:type="dxa"/>
            <w:shd w:val="clear" w:color="auto" w:fill="auto"/>
          </w:tcPr>
          <w:p w14:paraId="1CFABE51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5A63F600" w14:textId="0F0A0B19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47E15044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D11A9E" w14:textId="77777777" w:rsidR="00E30CBF" w:rsidRPr="00CB5EDB" w:rsidRDefault="00E30CBF" w:rsidP="00713B97">
            <w:pPr>
              <w:jc w:val="center"/>
            </w:pPr>
            <w:r w:rsidRPr="00E30CBF">
              <w:t>540 000.00 zł</w:t>
            </w:r>
          </w:p>
        </w:tc>
      </w:tr>
      <w:tr w:rsidR="00E30CBF" w:rsidRPr="00075CD0" w14:paraId="5A8ECB36" w14:textId="77777777" w:rsidTr="00713B97">
        <w:tc>
          <w:tcPr>
            <w:tcW w:w="993" w:type="dxa"/>
            <w:shd w:val="clear" w:color="auto" w:fill="auto"/>
            <w:vAlign w:val="center"/>
          </w:tcPr>
          <w:p w14:paraId="7E966CE6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DCA884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5245" w:type="dxa"/>
            <w:shd w:val="clear" w:color="auto" w:fill="auto"/>
          </w:tcPr>
          <w:p w14:paraId="0B39BEA0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4152BE8A" w14:textId="0F5874EF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1E6499BD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46AA6D4" w14:textId="77777777" w:rsidR="00E30CBF" w:rsidRPr="00CB5EDB" w:rsidRDefault="00E30CBF" w:rsidP="00713B97">
            <w:pPr>
              <w:jc w:val="center"/>
            </w:pPr>
            <w:r w:rsidRPr="00E30CBF">
              <w:t>60 000.00 zł</w:t>
            </w:r>
          </w:p>
        </w:tc>
      </w:tr>
      <w:tr w:rsidR="00E30CBF" w:rsidRPr="00075CD0" w14:paraId="194FC525" w14:textId="77777777" w:rsidTr="00713B97">
        <w:tc>
          <w:tcPr>
            <w:tcW w:w="993" w:type="dxa"/>
            <w:shd w:val="clear" w:color="auto" w:fill="auto"/>
            <w:vAlign w:val="center"/>
          </w:tcPr>
          <w:p w14:paraId="3316B94D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CF7AEB" w14:textId="77777777" w:rsidR="00E30CBF" w:rsidRPr="00CB5EDB" w:rsidRDefault="00E30CBF" w:rsidP="00713B97">
            <w:pPr>
              <w:jc w:val="center"/>
            </w:pPr>
            <w:r w:rsidRPr="00E30CBF">
              <w:t>6</w:t>
            </w:r>
          </w:p>
        </w:tc>
        <w:tc>
          <w:tcPr>
            <w:tcW w:w="5245" w:type="dxa"/>
            <w:shd w:val="clear" w:color="auto" w:fill="auto"/>
          </w:tcPr>
          <w:p w14:paraId="77AB48D5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01160DD1" w14:textId="4F8AA6CD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461CB6E9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A1D406" w14:textId="77777777" w:rsidR="00E30CBF" w:rsidRPr="00CB5EDB" w:rsidRDefault="00E30CBF" w:rsidP="00713B97">
            <w:pPr>
              <w:jc w:val="center"/>
            </w:pPr>
            <w:r w:rsidRPr="00E30CBF">
              <w:t>83 100.00 zł</w:t>
            </w:r>
          </w:p>
        </w:tc>
      </w:tr>
      <w:tr w:rsidR="00E30CBF" w:rsidRPr="00075CD0" w14:paraId="4063EEAA" w14:textId="77777777" w:rsidTr="00713B97">
        <w:tc>
          <w:tcPr>
            <w:tcW w:w="993" w:type="dxa"/>
            <w:shd w:val="clear" w:color="auto" w:fill="auto"/>
            <w:vAlign w:val="center"/>
          </w:tcPr>
          <w:p w14:paraId="244AE38D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085A28" w14:textId="77777777" w:rsidR="00E30CBF" w:rsidRPr="00CB5EDB" w:rsidRDefault="00E30CBF" w:rsidP="00713B97">
            <w:pPr>
              <w:jc w:val="center"/>
            </w:pPr>
            <w:r w:rsidRPr="00E30CBF">
              <w:t>7</w:t>
            </w:r>
          </w:p>
        </w:tc>
        <w:tc>
          <w:tcPr>
            <w:tcW w:w="5245" w:type="dxa"/>
            <w:shd w:val="clear" w:color="auto" w:fill="auto"/>
          </w:tcPr>
          <w:p w14:paraId="2377AABE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40DDF851" w14:textId="152DE63C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1E8C053C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B17F0C" w14:textId="77777777" w:rsidR="00E30CBF" w:rsidRPr="00CB5EDB" w:rsidRDefault="00E30CBF" w:rsidP="00713B97">
            <w:pPr>
              <w:jc w:val="center"/>
            </w:pPr>
            <w:r w:rsidRPr="00E30CBF">
              <w:t>31 000.00 zł</w:t>
            </w:r>
          </w:p>
        </w:tc>
      </w:tr>
      <w:tr w:rsidR="00E30CBF" w:rsidRPr="00075CD0" w14:paraId="4768E94C" w14:textId="77777777" w:rsidTr="00713B97">
        <w:tc>
          <w:tcPr>
            <w:tcW w:w="993" w:type="dxa"/>
            <w:shd w:val="clear" w:color="auto" w:fill="auto"/>
            <w:vAlign w:val="center"/>
          </w:tcPr>
          <w:p w14:paraId="54C7BA9C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4EDE1F" w14:textId="77777777" w:rsidR="00E30CBF" w:rsidRPr="00CB5EDB" w:rsidRDefault="00E30CBF" w:rsidP="00713B97">
            <w:pPr>
              <w:jc w:val="center"/>
            </w:pPr>
            <w:r w:rsidRPr="00E30CBF">
              <w:t>8</w:t>
            </w:r>
          </w:p>
        </w:tc>
        <w:tc>
          <w:tcPr>
            <w:tcW w:w="5245" w:type="dxa"/>
            <w:shd w:val="clear" w:color="auto" w:fill="auto"/>
          </w:tcPr>
          <w:p w14:paraId="25AC10DF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55100B09" w14:textId="1CE64485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638431CF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77AE5C" w14:textId="77777777" w:rsidR="00E30CBF" w:rsidRPr="00CB5EDB" w:rsidRDefault="00E30CBF" w:rsidP="00713B97">
            <w:pPr>
              <w:jc w:val="center"/>
            </w:pPr>
            <w:r w:rsidRPr="00E30CBF">
              <w:t>22 000.00 zł</w:t>
            </w:r>
          </w:p>
        </w:tc>
      </w:tr>
      <w:tr w:rsidR="00E30CBF" w:rsidRPr="00075CD0" w14:paraId="2C303A73" w14:textId="77777777" w:rsidTr="00713B97">
        <w:tc>
          <w:tcPr>
            <w:tcW w:w="993" w:type="dxa"/>
            <w:shd w:val="clear" w:color="auto" w:fill="auto"/>
            <w:vAlign w:val="center"/>
          </w:tcPr>
          <w:p w14:paraId="1ECAD557" w14:textId="77777777" w:rsidR="00E30CBF" w:rsidRPr="00CB5EDB" w:rsidRDefault="00E30CBF" w:rsidP="00713B97">
            <w:pPr>
              <w:jc w:val="center"/>
            </w:pPr>
            <w:r w:rsidRPr="00E30CBF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671E14" w14:textId="77777777" w:rsidR="00E30CBF" w:rsidRPr="00CB5EDB" w:rsidRDefault="00E30CBF" w:rsidP="00713B97">
            <w:pPr>
              <w:jc w:val="center"/>
            </w:pPr>
            <w:r w:rsidRPr="00E30CBF">
              <w:t>9</w:t>
            </w:r>
          </w:p>
        </w:tc>
        <w:tc>
          <w:tcPr>
            <w:tcW w:w="5245" w:type="dxa"/>
            <w:shd w:val="clear" w:color="auto" w:fill="auto"/>
          </w:tcPr>
          <w:p w14:paraId="1CF9DD4E" w14:textId="77777777" w:rsidR="00E30CBF" w:rsidRPr="00C82837" w:rsidRDefault="00E30CBF" w:rsidP="00713B97">
            <w:r w:rsidRPr="00E30CBF">
              <w:t>Wojewódzka Stacja Pogotowia Ratunkowego w Poznaniu</w:t>
            </w:r>
          </w:p>
          <w:p w14:paraId="38ABAC5D" w14:textId="48DF690C" w:rsidR="00E30CBF" w:rsidRPr="00CB5EDB" w:rsidRDefault="00E30CBF" w:rsidP="00713B97">
            <w:r w:rsidRPr="00E30CBF">
              <w:t>Rycerska 10</w:t>
            </w:r>
            <w:r w:rsidRPr="00CB5EDB">
              <w:t xml:space="preserve"> </w:t>
            </w:r>
          </w:p>
          <w:p w14:paraId="2D003A03" w14:textId="77777777" w:rsidR="00E30CBF" w:rsidRPr="00CB5EDB" w:rsidRDefault="00E30CBF" w:rsidP="00713B97">
            <w:pPr>
              <w:jc w:val="both"/>
            </w:pPr>
            <w:r w:rsidRPr="00E30CBF">
              <w:t>60-346</w:t>
            </w:r>
            <w:r w:rsidRPr="00CB5EDB">
              <w:t xml:space="preserve"> </w:t>
            </w:r>
            <w:r w:rsidRPr="00E30CBF">
              <w:t>Poznań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CBE50D7" w14:textId="77777777" w:rsidR="00E30CBF" w:rsidRPr="00CB5EDB" w:rsidRDefault="00E30CBF" w:rsidP="00713B97">
            <w:pPr>
              <w:jc w:val="center"/>
            </w:pPr>
            <w:r w:rsidRPr="00E30CBF">
              <w:t>37 500.00 zł</w:t>
            </w:r>
          </w:p>
        </w:tc>
      </w:tr>
    </w:tbl>
    <w:p w14:paraId="32E01989" w14:textId="77777777" w:rsidR="00713B97" w:rsidRDefault="00713B97" w:rsidP="00713B9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513F0872" w14:textId="326B25D2" w:rsidR="00A80738" w:rsidRDefault="00A80738" w:rsidP="00713B9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bookmarkEnd w:id="0"/>
    </w:p>
    <w:p w14:paraId="5396A8AD" w14:textId="6FC2EA75" w:rsidR="00810082" w:rsidRDefault="00810082" w:rsidP="00713B9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6E559FC" w14:textId="77777777" w:rsidR="00810082" w:rsidRDefault="00810082" w:rsidP="00810082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7B9FC34" w14:textId="77777777" w:rsidR="00810082" w:rsidRDefault="00810082" w:rsidP="00810082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550D20B2" w14:textId="77777777" w:rsidR="00810082" w:rsidRPr="006B27ED" w:rsidRDefault="00810082" w:rsidP="00810082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23A97474" w14:textId="77777777" w:rsidR="00810082" w:rsidRPr="006B27ED" w:rsidRDefault="00810082" w:rsidP="00713B9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sectPr w:rsidR="00810082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45AB4" w14:textId="77777777" w:rsidR="00880ED4" w:rsidRDefault="00880ED4">
      <w:r>
        <w:separator/>
      </w:r>
    </w:p>
  </w:endnote>
  <w:endnote w:type="continuationSeparator" w:id="0">
    <w:p w14:paraId="5E1A78BD" w14:textId="77777777" w:rsidR="00880ED4" w:rsidRDefault="00880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593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1D51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02AE1" w14:textId="5A479E6A" w:rsidR="009F189D" w:rsidRDefault="0081008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C670E1" wp14:editId="151824C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04CC1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819C1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BA1C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F93A08" w14:textId="77777777" w:rsidR="009F189D" w:rsidRDefault="009F189D">
    <w:pPr>
      <w:pStyle w:val="Stopka"/>
      <w:tabs>
        <w:tab w:val="clear" w:pos="4536"/>
      </w:tabs>
      <w:jc w:val="center"/>
    </w:pPr>
  </w:p>
  <w:p w14:paraId="18344B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F159B" w14:textId="77777777" w:rsidR="00880ED4" w:rsidRDefault="00880ED4">
      <w:r>
        <w:separator/>
      </w:r>
    </w:p>
  </w:footnote>
  <w:footnote w:type="continuationSeparator" w:id="0">
    <w:p w14:paraId="1E386E08" w14:textId="77777777" w:rsidR="00880ED4" w:rsidRDefault="00880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D0F59" w14:textId="77777777" w:rsidR="00E30CBF" w:rsidRDefault="00E30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E2E91" w14:textId="77777777" w:rsidR="00E30CBF" w:rsidRDefault="00E30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22EFA" w14:textId="77777777" w:rsidR="00E30CBF" w:rsidRDefault="00E30C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349"/>
    <w:rsid w:val="00007727"/>
    <w:rsid w:val="00017720"/>
    <w:rsid w:val="00031962"/>
    <w:rsid w:val="00035488"/>
    <w:rsid w:val="000D7F25"/>
    <w:rsid w:val="000E00E5"/>
    <w:rsid w:val="00173B20"/>
    <w:rsid w:val="001C69FF"/>
    <w:rsid w:val="0023318D"/>
    <w:rsid w:val="003D72FD"/>
    <w:rsid w:val="00423179"/>
    <w:rsid w:val="00490D60"/>
    <w:rsid w:val="00490DC0"/>
    <w:rsid w:val="00493F8C"/>
    <w:rsid w:val="004C7E9B"/>
    <w:rsid w:val="005614F2"/>
    <w:rsid w:val="00577BC6"/>
    <w:rsid w:val="0069085C"/>
    <w:rsid w:val="006B27ED"/>
    <w:rsid w:val="00713B97"/>
    <w:rsid w:val="00810082"/>
    <w:rsid w:val="00843263"/>
    <w:rsid w:val="00861E75"/>
    <w:rsid w:val="00880ED4"/>
    <w:rsid w:val="009B0336"/>
    <w:rsid w:val="009D19BD"/>
    <w:rsid w:val="009F189D"/>
    <w:rsid w:val="00A80738"/>
    <w:rsid w:val="00C236D3"/>
    <w:rsid w:val="00C659E2"/>
    <w:rsid w:val="00C82837"/>
    <w:rsid w:val="00CB0802"/>
    <w:rsid w:val="00D404EC"/>
    <w:rsid w:val="00D665F5"/>
    <w:rsid w:val="00D7128F"/>
    <w:rsid w:val="00E30CBF"/>
    <w:rsid w:val="00EA3476"/>
    <w:rsid w:val="00F16C60"/>
    <w:rsid w:val="00F51349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533702"/>
  <w15:chartTrackingRefBased/>
  <w15:docId w15:val="{E114E662-A918-44DD-A94F-B3F045135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404EC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81008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9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75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1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0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12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30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1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53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847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0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276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59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9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036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85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32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79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31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702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7791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11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451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36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0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47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43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3551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2021-08-02T09:02:00Z</cp:lastPrinted>
  <dcterms:created xsi:type="dcterms:W3CDTF">2021-08-02T09:03:00Z</dcterms:created>
  <dcterms:modified xsi:type="dcterms:W3CDTF">2021-08-02T09:03:00Z</dcterms:modified>
</cp:coreProperties>
</file>