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7A06D" w14:textId="77777777" w:rsidR="00FB7F50" w:rsidRPr="002245BE" w:rsidRDefault="004B4B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4B2E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B4B2E">
        <w:rPr>
          <w:sz w:val="22"/>
          <w:szCs w:val="22"/>
        </w:rPr>
        <w:t>2021-08-02</w:t>
      </w:r>
    </w:p>
    <w:p w14:paraId="587242B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275A359" w14:textId="77777777" w:rsidR="004B4B2E" w:rsidRPr="004B4B2E" w:rsidRDefault="004B4B2E" w:rsidP="00FB7F50">
      <w:pPr>
        <w:spacing w:after="40"/>
        <w:rPr>
          <w:b/>
          <w:bCs/>
          <w:sz w:val="22"/>
          <w:szCs w:val="22"/>
        </w:rPr>
      </w:pPr>
      <w:r w:rsidRPr="004B4B2E">
        <w:rPr>
          <w:b/>
          <w:bCs/>
          <w:sz w:val="22"/>
          <w:szCs w:val="22"/>
        </w:rPr>
        <w:t>Szpital Wojewódzki w Poznaniu</w:t>
      </w:r>
    </w:p>
    <w:p w14:paraId="66084A66" w14:textId="77777777" w:rsidR="00FB7F50" w:rsidRPr="002245BE" w:rsidRDefault="004B4B2E" w:rsidP="00FB7F50">
      <w:pPr>
        <w:spacing w:after="40"/>
        <w:rPr>
          <w:b/>
          <w:bCs/>
          <w:sz w:val="22"/>
          <w:szCs w:val="22"/>
        </w:rPr>
      </w:pPr>
      <w:r w:rsidRPr="004B4B2E">
        <w:rPr>
          <w:b/>
          <w:bCs/>
          <w:sz w:val="22"/>
          <w:szCs w:val="22"/>
        </w:rPr>
        <w:t>Dział Zamówień Publicznych</w:t>
      </w:r>
    </w:p>
    <w:p w14:paraId="671B0651" w14:textId="7BCC0C80" w:rsidR="00FB7F50" w:rsidRPr="002245BE" w:rsidRDefault="00F31135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4B2E" w:rsidRPr="004B4B2E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4B4B2E" w:rsidRPr="004B4B2E">
        <w:rPr>
          <w:sz w:val="22"/>
          <w:szCs w:val="22"/>
        </w:rPr>
        <w:t>7/19</w:t>
      </w:r>
    </w:p>
    <w:p w14:paraId="12CE3469" w14:textId="77777777" w:rsidR="00FB7F50" w:rsidRPr="002245BE" w:rsidRDefault="004B4B2E" w:rsidP="00FB7F50">
      <w:pPr>
        <w:rPr>
          <w:sz w:val="22"/>
          <w:szCs w:val="22"/>
        </w:rPr>
      </w:pPr>
      <w:r w:rsidRPr="004B4B2E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B4B2E">
        <w:rPr>
          <w:sz w:val="22"/>
          <w:szCs w:val="22"/>
        </w:rPr>
        <w:t>Poznań</w:t>
      </w:r>
    </w:p>
    <w:p w14:paraId="316B6CAB" w14:textId="77777777" w:rsidR="00FB7F50" w:rsidRPr="002245BE" w:rsidRDefault="00FB7F50" w:rsidP="00FB7F50">
      <w:pPr>
        <w:rPr>
          <w:sz w:val="22"/>
          <w:szCs w:val="22"/>
        </w:rPr>
      </w:pPr>
    </w:p>
    <w:p w14:paraId="0134A063" w14:textId="77777777" w:rsidR="00FB7F50" w:rsidRPr="002245BE" w:rsidRDefault="00FB7F50" w:rsidP="00FB7F50">
      <w:pPr>
        <w:rPr>
          <w:sz w:val="22"/>
          <w:szCs w:val="22"/>
        </w:rPr>
      </w:pPr>
    </w:p>
    <w:p w14:paraId="5AF99549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B4B2E" w:rsidRPr="004B4B2E">
        <w:rPr>
          <w:bCs/>
          <w:sz w:val="22"/>
          <w:szCs w:val="22"/>
        </w:rPr>
        <w:t>SZW/DZP/23/2021/36</w:t>
      </w:r>
    </w:p>
    <w:p w14:paraId="33E0E88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644CA79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818587A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90715F7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FE26FC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B4B2E" w:rsidRPr="00607F9B" w14:paraId="59180C81" w14:textId="77777777" w:rsidTr="007D21D6">
        <w:trPr>
          <w:trHeight w:val="638"/>
        </w:trPr>
        <w:tc>
          <w:tcPr>
            <w:tcW w:w="959" w:type="dxa"/>
            <w:shd w:val="clear" w:color="auto" w:fill="auto"/>
          </w:tcPr>
          <w:p w14:paraId="1CE83231" w14:textId="77777777" w:rsidR="004B4B2E" w:rsidRPr="00607F9B" w:rsidRDefault="004B4B2E" w:rsidP="007D2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DA3B0D" w14:textId="77777777" w:rsidR="004B4B2E" w:rsidRPr="00607F9B" w:rsidRDefault="004B4B2E" w:rsidP="007D21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4B2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4B2E">
              <w:rPr>
                <w:b/>
                <w:bCs/>
                <w:sz w:val="22"/>
                <w:szCs w:val="22"/>
              </w:rPr>
              <w:t>Przeglądy techniczne i naprawy urządzeń medycznych - Inkubatory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SZW/DZP/23/2021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A4A634" w14:textId="77777777" w:rsidR="004B4B2E" w:rsidRPr="004B4B2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B4B2E" w:rsidRPr="004B4B2E">
        <w:rPr>
          <w:b/>
          <w:sz w:val="22"/>
          <w:szCs w:val="22"/>
        </w:rPr>
        <w:t>Szpital Wojewódzki w Poznaniu</w:t>
      </w:r>
    </w:p>
    <w:p w14:paraId="6988DD99" w14:textId="709A3CA7" w:rsidR="008642B3" w:rsidRDefault="004B4B2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B4B2E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B4B2E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F31135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B4B2E" w14:paraId="0BA7110C" w14:textId="77777777" w:rsidTr="007D21D6">
        <w:trPr>
          <w:cantSplit/>
        </w:trPr>
        <w:tc>
          <w:tcPr>
            <w:tcW w:w="9498" w:type="dxa"/>
          </w:tcPr>
          <w:p w14:paraId="42AA2613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t>Drager Polska sp. z o.o.</w:t>
            </w:r>
          </w:p>
          <w:p w14:paraId="14838B89" w14:textId="6A9F44D9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158CB813" w14:textId="0413AE23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 – 495 Warszawa</w:t>
            </w:r>
          </w:p>
          <w:p w14:paraId="527E784F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DA4C82" w14:textId="77777777" w:rsidR="004B4B2E" w:rsidRPr="00211A34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31135">
              <w:rPr>
                <w:sz w:val="22"/>
                <w:szCs w:val="22"/>
                <w:u w:val="single"/>
              </w:rPr>
              <w:t>Zadanie nr 2: Inkubatory - producent Draeger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36 637.76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9B600F3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4F4F6E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  <w:tr w:rsidR="004B4B2E" w14:paraId="0BB6E2FC" w14:textId="77777777" w:rsidTr="007D21D6">
        <w:trPr>
          <w:cantSplit/>
        </w:trPr>
        <w:tc>
          <w:tcPr>
            <w:tcW w:w="9498" w:type="dxa"/>
          </w:tcPr>
          <w:p w14:paraId="2345A3EC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lastRenderedPageBreak/>
              <w:t>Tiemed Sp. z o.o.</w:t>
            </w:r>
          </w:p>
          <w:p w14:paraId="41AE4ECE" w14:textId="505F365A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B4B2E" w:rsidRPr="004B4B2E">
              <w:rPr>
                <w:bCs/>
                <w:sz w:val="22"/>
                <w:szCs w:val="22"/>
              </w:rPr>
              <w:t>Czorsztyńska</w:t>
            </w:r>
            <w:r w:rsidR="004B4B2E" w:rsidRPr="009F0E5C">
              <w:rPr>
                <w:bCs/>
                <w:sz w:val="22"/>
                <w:szCs w:val="22"/>
              </w:rPr>
              <w:t xml:space="preserve"> </w:t>
            </w:r>
            <w:r w:rsidR="004B4B2E" w:rsidRPr="004B4B2E">
              <w:rPr>
                <w:bCs/>
                <w:sz w:val="22"/>
                <w:szCs w:val="22"/>
              </w:rPr>
              <w:t>30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571205E8" w14:textId="77777777" w:rsidR="004B4B2E" w:rsidRPr="009F0E5C" w:rsidRDefault="004B4B2E" w:rsidP="007D21D6">
            <w:pPr>
              <w:jc w:val="both"/>
              <w:rPr>
                <w:bCs/>
                <w:sz w:val="22"/>
                <w:szCs w:val="22"/>
              </w:rPr>
            </w:pPr>
            <w:r w:rsidRPr="004B4B2E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B2E">
              <w:rPr>
                <w:bCs/>
                <w:sz w:val="22"/>
                <w:szCs w:val="22"/>
              </w:rPr>
              <w:t>Poznań</w:t>
            </w:r>
          </w:p>
          <w:p w14:paraId="697983A6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5BC667F" w14:textId="77777777" w:rsidR="004B4B2E" w:rsidRPr="00211A34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31135">
              <w:rPr>
                <w:sz w:val="22"/>
                <w:szCs w:val="22"/>
                <w:u w:val="single"/>
              </w:rPr>
              <w:t>Zadanie nr 4: Inkubatory - producent GE Healthcare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3 888.00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B50541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9776D6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  <w:tr w:rsidR="004B4B2E" w14:paraId="5BC8D6E0" w14:textId="77777777" w:rsidTr="007D21D6">
        <w:trPr>
          <w:cantSplit/>
        </w:trPr>
        <w:tc>
          <w:tcPr>
            <w:tcW w:w="9498" w:type="dxa"/>
          </w:tcPr>
          <w:p w14:paraId="022E9EF7" w14:textId="77777777" w:rsidR="004B4B2E" w:rsidRPr="00D26ED6" w:rsidRDefault="004B4B2E" w:rsidP="007D21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B4B2E">
              <w:rPr>
                <w:b/>
                <w:sz w:val="22"/>
                <w:szCs w:val="22"/>
              </w:rPr>
              <w:t>Tiemed Sp. z o.o.</w:t>
            </w:r>
          </w:p>
          <w:p w14:paraId="51950CCC" w14:textId="176BB682" w:rsidR="004B4B2E" w:rsidRPr="009F0E5C" w:rsidRDefault="00F31135" w:rsidP="007D21D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B4B2E" w:rsidRPr="004B4B2E">
              <w:rPr>
                <w:bCs/>
                <w:sz w:val="22"/>
                <w:szCs w:val="22"/>
              </w:rPr>
              <w:t>Czorsztyńska</w:t>
            </w:r>
            <w:r w:rsidR="004B4B2E" w:rsidRPr="009F0E5C">
              <w:rPr>
                <w:bCs/>
                <w:sz w:val="22"/>
                <w:szCs w:val="22"/>
              </w:rPr>
              <w:t xml:space="preserve"> </w:t>
            </w:r>
            <w:r w:rsidR="004B4B2E" w:rsidRPr="004B4B2E">
              <w:rPr>
                <w:bCs/>
                <w:sz w:val="22"/>
                <w:szCs w:val="22"/>
              </w:rPr>
              <w:t>30</w:t>
            </w:r>
            <w:r w:rsidR="004B4B2E">
              <w:rPr>
                <w:bCs/>
                <w:sz w:val="22"/>
                <w:szCs w:val="22"/>
              </w:rPr>
              <w:t xml:space="preserve"> </w:t>
            </w:r>
          </w:p>
          <w:p w14:paraId="5E18C840" w14:textId="77777777" w:rsidR="004B4B2E" w:rsidRPr="009F0E5C" w:rsidRDefault="004B4B2E" w:rsidP="007D21D6">
            <w:pPr>
              <w:jc w:val="both"/>
              <w:rPr>
                <w:bCs/>
                <w:sz w:val="22"/>
                <w:szCs w:val="22"/>
              </w:rPr>
            </w:pPr>
            <w:r w:rsidRPr="004B4B2E">
              <w:rPr>
                <w:bCs/>
                <w:sz w:val="22"/>
                <w:szCs w:val="22"/>
              </w:rPr>
              <w:t>60-474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4B2E">
              <w:rPr>
                <w:bCs/>
                <w:sz w:val="22"/>
                <w:szCs w:val="22"/>
              </w:rPr>
              <w:t>Poznań</w:t>
            </w:r>
          </w:p>
          <w:p w14:paraId="77C71D6F" w14:textId="77777777" w:rsidR="004B4B2E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C11187" w14:textId="77777777" w:rsidR="004B4B2E" w:rsidRPr="00211A34" w:rsidRDefault="004B4B2E" w:rsidP="007D21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B4B2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B4B2E">
              <w:rPr>
                <w:sz w:val="22"/>
                <w:szCs w:val="22"/>
              </w:rPr>
              <w:t>Inkubatory - producent Ohmeda Medical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B4B2E">
              <w:rPr>
                <w:b/>
                <w:sz w:val="22"/>
                <w:szCs w:val="22"/>
              </w:rPr>
              <w:t>972.00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CA3898" w14:textId="77777777" w:rsidR="004B4B2E" w:rsidRPr="00D26ED6" w:rsidRDefault="004B4B2E" w:rsidP="007D21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E9DCCF" w14:textId="77777777" w:rsidR="004B4B2E" w:rsidRDefault="004B4B2E" w:rsidP="00F3113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B4B2E">
              <w:t>Oferta otrzymała największą ilość punktów spośród ofert podlegających ocenie - łącznie 90,00 pkt. - 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</w:tbl>
    <w:p w14:paraId="42E83BD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26794A1" w14:textId="77777777" w:rsidTr="00596EA3">
        <w:tc>
          <w:tcPr>
            <w:tcW w:w="2169" w:type="dxa"/>
            <w:shd w:val="clear" w:color="auto" w:fill="F3F3F3"/>
          </w:tcPr>
          <w:p w14:paraId="624DB4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A1082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678042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54490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B4B2E" w:rsidRPr="00834EF4" w14:paraId="6E51F8C3" w14:textId="77777777" w:rsidTr="007D21D6">
        <w:tc>
          <w:tcPr>
            <w:tcW w:w="2169" w:type="dxa"/>
            <w:shd w:val="clear" w:color="auto" w:fill="auto"/>
          </w:tcPr>
          <w:p w14:paraId="4ABDA513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Draeger</w:t>
            </w:r>
          </w:p>
        </w:tc>
        <w:tc>
          <w:tcPr>
            <w:tcW w:w="2793" w:type="dxa"/>
            <w:shd w:val="clear" w:color="auto" w:fill="auto"/>
          </w:tcPr>
          <w:p w14:paraId="6872B9C5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Drager Polska sp. z o.o.</w:t>
            </w:r>
          </w:p>
          <w:p w14:paraId="144D9BAD" w14:textId="5A508D28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Posag 7 Panien 1</w:t>
            </w:r>
          </w:p>
          <w:p w14:paraId="0059FEEA" w14:textId="023F094A" w:rsidR="004B4B2E" w:rsidRPr="00211A34" w:rsidRDefault="00F31135" w:rsidP="007D21D6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 – 492 Warszawa</w:t>
            </w:r>
          </w:p>
        </w:tc>
        <w:tc>
          <w:tcPr>
            <w:tcW w:w="2976" w:type="dxa"/>
            <w:shd w:val="clear" w:color="auto" w:fill="auto"/>
          </w:tcPr>
          <w:p w14:paraId="4873CF9C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1DF07741" w14:textId="33B9FFF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2D1BBB73" w14:textId="019DFC5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czasu wykonania diagnostyki uszkodzenia  - 0.00</w:t>
            </w:r>
          </w:p>
          <w:p w14:paraId="1794F9ED" w14:textId="1BF30585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44C54D" w14:textId="037E68ED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1F758434" w14:textId="77777777" w:rsidTr="007D21D6">
        <w:tc>
          <w:tcPr>
            <w:tcW w:w="2169" w:type="dxa"/>
            <w:shd w:val="clear" w:color="auto" w:fill="auto"/>
          </w:tcPr>
          <w:p w14:paraId="59C1426E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GE Healthcare</w:t>
            </w:r>
          </w:p>
        </w:tc>
        <w:tc>
          <w:tcPr>
            <w:tcW w:w="2793" w:type="dxa"/>
            <w:shd w:val="clear" w:color="auto" w:fill="auto"/>
          </w:tcPr>
          <w:p w14:paraId="661E5DE2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Tiemed Sp. z o.o.</w:t>
            </w:r>
          </w:p>
          <w:p w14:paraId="3604A4D5" w14:textId="213DD217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Czorsztyńska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30</w:t>
            </w:r>
          </w:p>
          <w:p w14:paraId="6B345146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B6091F3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22CBF11E" w14:textId="723ED40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04EDDD93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511ED8B9" w14:textId="6F59A0C1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6D196F" w14:textId="0AA836D0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4F15805B" w14:textId="77777777" w:rsidTr="007D21D6">
        <w:tc>
          <w:tcPr>
            <w:tcW w:w="2169" w:type="dxa"/>
            <w:shd w:val="clear" w:color="auto" w:fill="auto"/>
          </w:tcPr>
          <w:p w14:paraId="7A5D804D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GE Healthcare</w:t>
            </w:r>
          </w:p>
        </w:tc>
        <w:tc>
          <w:tcPr>
            <w:tcW w:w="2793" w:type="dxa"/>
            <w:shd w:val="clear" w:color="auto" w:fill="auto"/>
          </w:tcPr>
          <w:p w14:paraId="700FF9C3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2FEDAE58" w14:textId="74B32B0A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Wołowska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9</w:t>
            </w:r>
          </w:p>
          <w:p w14:paraId="4C462D3A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6CE8B22" w14:textId="3D8910C0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1 - Cena oferty (brutto) </w:t>
            </w:r>
            <w:r>
              <w:rPr>
                <w:sz w:val="20"/>
                <w:szCs w:val="20"/>
              </w:rPr>
              <w:t>–</w:t>
            </w:r>
            <w:r w:rsidRPr="0088727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9,60</w:t>
            </w:r>
          </w:p>
          <w:p w14:paraId="1CBC8AF8" w14:textId="1A26F010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082C09FD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lastRenderedPageBreak/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3B41D9F2" w14:textId="1C87E3BD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52E484" w14:textId="7BF70F06" w:rsidR="004B4B2E" w:rsidRPr="00211A34" w:rsidRDefault="00F31135" w:rsidP="007D21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49,60</w:t>
            </w:r>
          </w:p>
        </w:tc>
      </w:tr>
      <w:tr w:rsidR="004B4B2E" w:rsidRPr="00834EF4" w14:paraId="362EBA37" w14:textId="77777777" w:rsidTr="007D21D6">
        <w:tc>
          <w:tcPr>
            <w:tcW w:w="2169" w:type="dxa"/>
            <w:shd w:val="clear" w:color="auto" w:fill="auto"/>
          </w:tcPr>
          <w:p w14:paraId="06EA0C30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Ohmeda Medical</w:t>
            </w:r>
          </w:p>
        </w:tc>
        <w:tc>
          <w:tcPr>
            <w:tcW w:w="2793" w:type="dxa"/>
            <w:shd w:val="clear" w:color="auto" w:fill="auto"/>
          </w:tcPr>
          <w:p w14:paraId="5BE23AD8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Tiemed Sp. z o.o.</w:t>
            </w:r>
          </w:p>
          <w:p w14:paraId="10F84D29" w14:textId="591A9310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Czorsztyńska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30</w:t>
            </w:r>
          </w:p>
          <w:p w14:paraId="20B4C575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3D5CD31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>1 - Cena oferty (brutto) - 60.00</w:t>
            </w:r>
          </w:p>
          <w:p w14:paraId="6C2DC4DD" w14:textId="4387C299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32E63A10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5207EFBF" w14:textId="4A413701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>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854EDA" w14:textId="76245686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9</w:t>
            </w:r>
            <w:r w:rsidRPr="004B4B2E">
              <w:rPr>
                <w:sz w:val="20"/>
                <w:szCs w:val="20"/>
              </w:rPr>
              <w:t>0,00</w:t>
            </w:r>
          </w:p>
        </w:tc>
      </w:tr>
      <w:tr w:rsidR="004B4B2E" w:rsidRPr="00834EF4" w14:paraId="4A0E0FD3" w14:textId="77777777" w:rsidTr="007D21D6">
        <w:tc>
          <w:tcPr>
            <w:tcW w:w="2169" w:type="dxa"/>
            <w:shd w:val="clear" w:color="auto" w:fill="auto"/>
          </w:tcPr>
          <w:p w14:paraId="39AAB296" w14:textId="77777777" w:rsidR="004B4B2E" w:rsidRPr="00211A34" w:rsidRDefault="004B4B2E" w:rsidP="007D21D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B4B2E">
              <w:rPr>
                <w:sz w:val="20"/>
                <w:szCs w:val="20"/>
              </w:rPr>
              <w:t>Inkubatory - producent Ohmeda Medical</w:t>
            </w:r>
          </w:p>
        </w:tc>
        <w:tc>
          <w:tcPr>
            <w:tcW w:w="2793" w:type="dxa"/>
            <w:shd w:val="clear" w:color="auto" w:fill="auto"/>
          </w:tcPr>
          <w:p w14:paraId="6491FFD4" w14:textId="77777777" w:rsidR="004B4B2E" w:rsidRPr="00211A34" w:rsidRDefault="004B4B2E" w:rsidP="007D21D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B4B2E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501051F7" w14:textId="5FDDE7C4" w:rsidR="004B4B2E" w:rsidRPr="00211A34" w:rsidRDefault="00F31135" w:rsidP="007D21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B4B2E" w:rsidRPr="004B4B2E">
              <w:rPr>
                <w:sz w:val="20"/>
                <w:szCs w:val="20"/>
              </w:rPr>
              <w:t>Wołowska</w:t>
            </w:r>
            <w:r w:rsidR="004B4B2E" w:rsidRPr="00211A34">
              <w:rPr>
                <w:sz w:val="20"/>
                <w:szCs w:val="20"/>
              </w:rPr>
              <w:t xml:space="preserve"> </w:t>
            </w:r>
            <w:r w:rsidR="004B4B2E" w:rsidRPr="004B4B2E">
              <w:rPr>
                <w:sz w:val="20"/>
                <w:szCs w:val="20"/>
              </w:rPr>
              <w:t>9</w:t>
            </w:r>
          </w:p>
          <w:p w14:paraId="1D25446E" w14:textId="77777777" w:rsidR="004B4B2E" w:rsidRPr="00211A34" w:rsidRDefault="004B4B2E" w:rsidP="007D21D6">
            <w:pPr>
              <w:spacing w:after="40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B4B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EA54BB" w14:textId="698AEA4B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1 - Cena oferty (brutto) </w:t>
            </w:r>
            <w:r>
              <w:rPr>
                <w:sz w:val="20"/>
                <w:szCs w:val="20"/>
              </w:rPr>
              <w:t>–</w:t>
            </w:r>
            <w:r w:rsidRPr="0088727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12,17</w:t>
            </w:r>
          </w:p>
          <w:p w14:paraId="36C14E32" w14:textId="0C472D8D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2 - Okres gwarancji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po naprawie  - </w:t>
            </w:r>
            <w:r>
              <w:rPr>
                <w:sz w:val="20"/>
                <w:szCs w:val="20"/>
              </w:rPr>
              <w:t>2</w:t>
            </w:r>
            <w:r w:rsidRPr="0088727F">
              <w:rPr>
                <w:sz w:val="20"/>
                <w:szCs w:val="20"/>
              </w:rPr>
              <w:t>0.00</w:t>
            </w:r>
          </w:p>
          <w:p w14:paraId="30E199D9" w14:textId="77777777" w:rsidR="00F31135" w:rsidRPr="0088727F" w:rsidRDefault="00F31135" w:rsidP="00F31135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3 - Czas reakcji Wykonawcy liczony od zgłoszenia naprawy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czasu wykonania diagnostyki uszkodzenia 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  <w:p w14:paraId="39BEDF51" w14:textId="59D7F0D3" w:rsidR="004B4B2E" w:rsidRPr="00211A34" w:rsidRDefault="00F31135" w:rsidP="00F3113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Pr="0088727F">
              <w:rPr>
                <w:sz w:val="20"/>
                <w:szCs w:val="20"/>
              </w:rPr>
              <w:t xml:space="preserve">4 - Autoryzacja producenta </w:t>
            </w:r>
            <w:r>
              <w:rPr>
                <w:sz w:val="20"/>
                <w:szCs w:val="20"/>
              </w:rPr>
              <w:br/>
            </w:r>
            <w:r w:rsidRPr="0088727F">
              <w:rPr>
                <w:sz w:val="20"/>
                <w:szCs w:val="20"/>
              </w:rPr>
              <w:t xml:space="preserve">do serwisowania sprzętu - </w:t>
            </w:r>
            <w:r>
              <w:rPr>
                <w:sz w:val="20"/>
                <w:szCs w:val="20"/>
              </w:rPr>
              <w:t>1</w:t>
            </w:r>
            <w:r w:rsidRPr="0088727F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89F878" w14:textId="2969E325" w:rsidR="004B4B2E" w:rsidRPr="00211A34" w:rsidRDefault="004B4B2E" w:rsidP="007D21D6">
            <w:pPr>
              <w:jc w:val="center"/>
              <w:rPr>
                <w:color w:val="000000"/>
                <w:sz w:val="20"/>
                <w:szCs w:val="20"/>
              </w:rPr>
            </w:pPr>
            <w:r w:rsidRPr="004B4B2E">
              <w:rPr>
                <w:sz w:val="20"/>
                <w:szCs w:val="20"/>
              </w:rPr>
              <w:t xml:space="preserve">  </w:t>
            </w:r>
            <w:r w:rsidR="00F31135">
              <w:rPr>
                <w:sz w:val="20"/>
                <w:szCs w:val="20"/>
              </w:rPr>
              <w:t>52,17</w:t>
            </w:r>
          </w:p>
        </w:tc>
      </w:tr>
    </w:tbl>
    <w:p w14:paraId="1881F1A3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4C1FC7D7" w14:textId="78E1FC95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4359FB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4FEAEB9" w14:textId="77777777" w:rsidTr="00596EA3">
        <w:tc>
          <w:tcPr>
            <w:tcW w:w="871" w:type="dxa"/>
            <w:shd w:val="clear" w:color="auto" w:fill="F3F3F3"/>
            <w:vAlign w:val="center"/>
          </w:tcPr>
          <w:p w14:paraId="7A4263D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FFCF5B0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66A3EF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685A259" w14:textId="77777777" w:rsidTr="00596EA3">
        <w:tc>
          <w:tcPr>
            <w:tcW w:w="871" w:type="dxa"/>
            <w:vAlign w:val="center"/>
          </w:tcPr>
          <w:p w14:paraId="2981C800" w14:textId="10A3DD0A" w:rsidR="00211A34" w:rsidRPr="00596EA3" w:rsidRDefault="004359FB" w:rsidP="00596EA3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14:paraId="72E264D7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1FB1C76F" w14:textId="77777777" w:rsidR="004359FB" w:rsidRPr="00596EA3" w:rsidRDefault="004359FB" w:rsidP="004359FB">
            <w:pPr>
              <w:spacing w:before="40" w:after="4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MEDILAND</w:t>
            </w:r>
            <w:r w:rsidRPr="0088727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88727F">
              <w:rPr>
                <w:b/>
                <w:bCs/>
                <w:sz w:val="22"/>
                <w:szCs w:val="22"/>
              </w:rPr>
              <w:t>Grażyna Wykland</w:t>
            </w:r>
          </w:p>
          <w:p w14:paraId="023CB629" w14:textId="77777777" w:rsidR="004359FB" w:rsidRPr="00211A34" w:rsidRDefault="004359FB" w:rsidP="004359FB">
            <w:pPr>
              <w:rPr>
                <w:sz w:val="20"/>
                <w:szCs w:val="20"/>
              </w:rPr>
            </w:pPr>
            <w:r w:rsidRPr="0088727F">
              <w:rPr>
                <w:sz w:val="20"/>
                <w:szCs w:val="20"/>
              </w:rPr>
              <w:t>ul. B. Chrzanowskiego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64B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/1</w:t>
            </w:r>
          </w:p>
          <w:p w14:paraId="217F2613" w14:textId="6E24E549" w:rsidR="00211A34" w:rsidRPr="00211A34" w:rsidRDefault="004359FB" w:rsidP="004359FB">
            <w:pPr>
              <w:spacing w:after="40"/>
              <w:rPr>
                <w:sz w:val="20"/>
                <w:szCs w:val="20"/>
              </w:rPr>
            </w:pPr>
            <w:r w:rsidRPr="0088727F">
              <w:rPr>
                <w:sz w:val="20"/>
                <w:szCs w:val="20"/>
              </w:rPr>
              <w:t>80-278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727F">
              <w:rPr>
                <w:sz w:val="20"/>
                <w:szCs w:val="20"/>
              </w:rPr>
              <w:t>Gdańsk</w:t>
            </w:r>
            <w:r w:rsidR="00211A34"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F7FFC1C" w14:textId="28748C39" w:rsidR="004359FB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</w:t>
            </w:r>
            <w:r>
              <w:rPr>
                <w:sz w:val="22"/>
                <w:szCs w:val="22"/>
              </w:rPr>
              <w:t>całości</w:t>
            </w:r>
          </w:p>
          <w:p w14:paraId="6BF7C231" w14:textId="77777777" w:rsidR="004359FB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Art. 226 ust. 1 pkt </w:t>
            </w:r>
            <w:r>
              <w:rPr>
                <w:sz w:val="22"/>
                <w:szCs w:val="22"/>
              </w:rPr>
              <w:t xml:space="preserve">5 – Treść oferty jest niezgodna </w:t>
            </w:r>
            <w:r>
              <w:rPr>
                <w:sz w:val="22"/>
                <w:szCs w:val="22"/>
              </w:rPr>
              <w:br/>
              <w:t>z warunkami zamówienia</w:t>
            </w:r>
          </w:p>
          <w:p w14:paraId="25E45E47" w14:textId="78C9E297" w:rsidR="00211A34" w:rsidRPr="00596EA3" w:rsidRDefault="004359FB" w:rsidP="004359F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</w:rPr>
              <w:t xml:space="preserve"> Oferta podlega odrzuceniu z uwagi na fakt, </w:t>
            </w:r>
            <w:r>
              <w:rPr>
                <w:sz w:val="22"/>
                <w:szCs w:val="22"/>
              </w:rPr>
              <w:br/>
            </w:r>
            <w:r>
              <w:rPr>
                <w:iCs/>
                <w:sz w:val="22"/>
                <w:szCs w:val="22"/>
              </w:rPr>
              <w:t xml:space="preserve">iż została złożona do postępowania na ,,Przeglądy techniczne </w:t>
            </w:r>
            <w:r>
              <w:rPr>
                <w:iCs/>
                <w:sz w:val="22"/>
                <w:szCs w:val="22"/>
              </w:rPr>
              <w:br/>
              <w:t xml:space="preserve">i naprawy urządzeń medycznych – Respiratory”, sprawa </w:t>
            </w:r>
            <w:r>
              <w:rPr>
                <w:iCs/>
                <w:sz w:val="22"/>
                <w:szCs w:val="22"/>
              </w:rPr>
              <w:br/>
              <w:t xml:space="preserve">nr SZW/DZP/22/2021, a nie do rzeczonego postępowania. Tym samym oferta jest nieważna i podlega odrzuceniu </w:t>
            </w:r>
            <w:r>
              <w:rPr>
                <w:iCs/>
                <w:sz w:val="22"/>
                <w:szCs w:val="22"/>
              </w:rPr>
              <w:br/>
              <w:t xml:space="preserve">jak wyżej. </w:t>
            </w:r>
          </w:p>
          <w:p w14:paraId="4501862F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2FB2120A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0D4A6F82" w14:textId="275C553C" w:rsidR="004359FB" w:rsidRDefault="004359FB" w:rsidP="004359F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78537525"/>
      <w:r>
        <w:rPr>
          <w:b/>
          <w:sz w:val="22"/>
          <w:szCs w:val="22"/>
          <w:u w:val="single"/>
        </w:rPr>
        <w:t>w zakresie zadania nr 1</w:t>
      </w:r>
      <w:r>
        <w:rPr>
          <w:bCs/>
          <w:sz w:val="22"/>
          <w:szCs w:val="22"/>
        </w:rPr>
        <w:t xml:space="preserve"> (Inkubatory – producent Atom)</w:t>
      </w:r>
      <w:bookmarkEnd w:id="1"/>
      <w:r>
        <w:rPr>
          <w:bCs/>
          <w:sz w:val="22"/>
          <w:szCs w:val="22"/>
        </w:rPr>
        <w:t xml:space="preserve">, </w:t>
      </w:r>
      <w:r>
        <w:rPr>
          <w:b/>
          <w:sz w:val="22"/>
          <w:szCs w:val="22"/>
          <w:u w:val="single"/>
        </w:rPr>
        <w:t>w zakresie zadania nr 3</w:t>
      </w:r>
      <w:r>
        <w:rPr>
          <w:bCs/>
          <w:sz w:val="22"/>
          <w:szCs w:val="22"/>
        </w:rPr>
        <w:t xml:space="preserve"> (Inkubatory – producent Dutchmed ze względu na fakt, iż nie złożono żadnej oferty.</w:t>
      </w:r>
    </w:p>
    <w:p w14:paraId="2D7A2BCD" w14:textId="525AF777" w:rsidR="004359FB" w:rsidRDefault="004359FB" w:rsidP="00D8427E">
      <w:pPr>
        <w:spacing w:after="40" w:line="276" w:lineRule="auto"/>
        <w:jc w:val="both"/>
      </w:pPr>
    </w:p>
    <w:p w14:paraId="06D45F22" w14:textId="77777777" w:rsidR="004359FB" w:rsidRDefault="004359FB" w:rsidP="00D8427E">
      <w:pPr>
        <w:spacing w:after="40" w:line="276" w:lineRule="auto"/>
        <w:jc w:val="both"/>
      </w:pPr>
    </w:p>
    <w:bookmarkEnd w:id="0"/>
    <w:p w14:paraId="1E1D8670" w14:textId="77777777" w:rsidR="004359FB" w:rsidRPr="005F060B" w:rsidRDefault="004359FB" w:rsidP="004359FB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t>Zamawiający przypomina, iż zgodnie z rozdziałem 4.2 SWZ:</w:t>
      </w:r>
    </w:p>
    <w:p w14:paraId="6DBB2C09" w14:textId="77777777" w:rsidR="004359FB" w:rsidRPr="005F060B" w:rsidRDefault="004359FB" w:rsidP="004359FB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40953BB2" w14:textId="77777777" w:rsidR="004359FB" w:rsidRPr="005F060B" w:rsidRDefault="004359FB" w:rsidP="004359FB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38200131" w14:textId="77777777" w:rsidR="004359FB" w:rsidRDefault="004359FB" w:rsidP="004359FB">
      <w:pPr>
        <w:spacing w:after="40" w:line="276" w:lineRule="auto"/>
        <w:jc w:val="both"/>
      </w:pPr>
    </w:p>
    <w:p w14:paraId="3EDA935C" w14:textId="77777777" w:rsidR="004359FB" w:rsidRDefault="004359FB" w:rsidP="004359FB">
      <w:pPr>
        <w:spacing w:after="40" w:line="276" w:lineRule="auto"/>
        <w:jc w:val="both"/>
      </w:pPr>
    </w:p>
    <w:p w14:paraId="31E5A796" w14:textId="77777777" w:rsidR="004359FB" w:rsidRDefault="004359FB" w:rsidP="004359FB">
      <w:pPr>
        <w:spacing w:after="40" w:line="276" w:lineRule="auto"/>
        <w:jc w:val="both"/>
        <w:rPr>
          <w:sz w:val="22"/>
          <w:szCs w:val="22"/>
        </w:rPr>
      </w:pPr>
    </w:p>
    <w:p w14:paraId="6254131A" w14:textId="55A18E87" w:rsidR="004359FB" w:rsidRPr="005F060B" w:rsidRDefault="004359FB" w:rsidP="004359FB">
      <w:pPr>
        <w:spacing w:after="40" w:line="276" w:lineRule="auto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Informacja o terminie zawarcia umowy:</w:t>
      </w:r>
    </w:p>
    <w:p w14:paraId="4E6DAEC0" w14:textId="77777777" w:rsidR="004359FB" w:rsidRPr="00F33C66" w:rsidRDefault="004359FB" w:rsidP="004359FB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>, zgodnie z art. 308 ust. 2 ustawy Pzp,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0D5E193" w14:textId="77777777" w:rsidR="004359FB" w:rsidRPr="00F33C66" w:rsidRDefault="004359FB" w:rsidP="004359F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P</w:t>
      </w:r>
      <w:r>
        <w:rPr>
          <w:sz w:val="22"/>
          <w:szCs w:val="22"/>
        </w:rPr>
        <w:t>zp</w:t>
      </w:r>
      <w:r w:rsidRPr="00F33C66">
        <w:rPr>
          <w:sz w:val="22"/>
          <w:szCs w:val="22"/>
        </w:rPr>
        <w:t>.</w:t>
      </w:r>
    </w:p>
    <w:p w14:paraId="083BBED7" w14:textId="77777777" w:rsidR="004359FB" w:rsidRDefault="004359FB" w:rsidP="004359FB">
      <w:pPr>
        <w:spacing w:line="360" w:lineRule="auto"/>
        <w:jc w:val="both"/>
        <w:rPr>
          <w:bCs/>
        </w:rPr>
      </w:pPr>
    </w:p>
    <w:p w14:paraId="7714E9EF" w14:textId="77777777" w:rsidR="004359FB" w:rsidRDefault="004359FB" w:rsidP="004359F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85F7FFD" w14:textId="77777777" w:rsidR="004359FB" w:rsidRDefault="004359FB" w:rsidP="004359F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02BE0B05" w14:textId="77777777" w:rsidR="004359FB" w:rsidRPr="00021EFF" w:rsidRDefault="004359FB" w:rsidP="004359F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4FB966E7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6AD8C95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1AF6E063" w14:textId="77777777" w:rsidR="004359FB" w:rsidRPr="00021EFF" w:rsidRDefault="004359FB" w:rsidP="004359F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201C83F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C9965" w14:textId="77777777" w:rsidR="00B3032C" w:rsidRDefault="00B3032C">
      <w:r>
        <w:separator/>
      </w:r>
    </w:p>
  </w:endnote>
  <w:endnote w:type="continuationSeparator" w:id="0">
    <w:p w14:paraId="11D248CD" w14:textId="77777777" w:rsidR="00B3032C" w:rsidRDefault="00B30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593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8F21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8CAD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F50F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F85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E0E77" w14:textId="77777777" w:rsidR="00B3032C" w:rsidRDefault="00B3032C">
      <w:r>
        <w:separator/>
      </w:r>
    </w:p>
  </w:footnote>
  <w:footnote w:type="continuationSeparator" w:id="0">
    <w:p w14:paraId="1510A497" w14:textId="77777777" w:rsidR="00B3032C" w:rsidRDefault="00B30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BCA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A764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4BB3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D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59FB"/>
    <w:rsid w:val="00437CAD"/>
    <w:rsid w:val="004657DA"/>
    <w:rsid w:val="004B2665"/>
    <w:rsid w:val="004B4B2E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229CF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14DF"/>
    <w:rsid w:val="008E5102"/>
    <w:rsid w:val="00915B9E"/>
    <w:rsid w:val="00952256"/>
    <w:rsid w:val="0097748A"/>
    <w:rsid w:val="009F0E5C"/>
    <w:rsid w:val="00A029B8"/>
    <w:rsid w:val="00A91321"/>
    <w:rsid w:val="00AA02AC"/>
    <w:rsid w:val="00B3032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113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D39AFC"/>
  <w15:chartTrackingRefBased/>
  <w15:docId w15:val="{DC0FB8E8-BCC8-4F71-A28E-2DAACCE73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5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972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1899-12-31T23:00:00Z</cp:lastPrinted>
  <dcterms:created xsi:type="dcterms:W3CDTF">2021-08-02T07:54:00Z</dcterms:created>
  <dcterms:modified xsi:type="dcterms:W3CDTF">2021-08-02T07:54:00Z</dcterms:modified>
</cp:coreProperties>
</file>