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4931A" w14:textId="77777777" w:rsidR="00D665F5" w:rsidRDefault="00BC3F3A" w:rsidP="00E61583">
      <w:pPr>
        <w:jc w:val="right"/>
        <w:rPr>
          <w:sz w:val="22"/>
          <w:szCs w:val="22"/>
        </w:rPr>
      </w:pPr>
      <w:bookmarkStart w:id="0" w:name="_Hlk52197885"/>
      <w:r w:rsidRPr="00BC3F3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BC3F3A">
        <w:rPr>
          <w:sz w:val="22"/>
          <w:szCs w:val="22"/>
        </w:rPr>
        <w:t>2021-08-02</w:t>
      </w:r>
    </w:p>
    <w:p w14:paraId="18AC2E9B" w14:textId="77777777" w:rsidR="00D665F5" w:rsidRPr="004F079B" w:rsidRDefault="00D665F5" w:rsidP="00E61583">
      <w:pPr>
        <w:jc w:val="right"/>
        <w:rPr>
          <w:sz w:val="22"/>
          <w:szCs w:val="22"/>
        </w:rPr>
      </w:pPr>
    </w:p>
    <w:p w14:paraId="2084A1D7" w14:textId="77777777" w:rsidR="00BC3F3A" w:rsidRPr="00BC3F3A" w:rsidRDefault="00BC3F3A" w:rsidP="00E61583">
      <w:pPr>
        <w:rPr>
          <w:b/>
          <w:bCs/>
          <w:sz w:val="22"/>
          <w:szCs w:val="22"/>
        </w:rPr>
      </w:pPr>
      <w:r w:rsidRPr="00BC3F3A">
        <w:rPr>
          <w:b/>
          <w:bCs/>
          <w:sz w:val="22"/>
          <w:szCs w:val="22"/>
        </w:rPr>
        <w:t>Szpital Wojewódzki w Poznaniu</w:t>
      </w:r>
    </w:p>
    <w:p w14:paraId="1B416B0E" w14:textId="77777777" w:rsidR="00D665F5" w:rsidRPr="00D91931" w:rsidRDefault="00BC3F3A" w:rsidP="00E61583">
      <w:pPr>
        <w:rPr>
          <w:b/>
          <w:bCs/>
          <w:sz w:val="22"/>
          <w:szCs w:val="22"/>
        </w:rPr>
      </w:pPr>
      <w:r w:rsidRPr="00BC3F3A">
        <w:rPr>
          <w:b/>
          <w:bCs/>
          <w:sz w:val="22"/>
          <w:szCs w:val="22"/>
        </w:rPr>
        <w:t>Dział Zamówień Publicznych</w:t>
      </w:r>
    </w:p>
    <w:p w14:paraId="37B4C989" w14:textId="77777777" w:rsidR="00D665F5" w:rsidRPr="00BD5546" w:rsidRDefault="00BC3F3A" w:rsidP="00E61583">
      <w:pPr>
        <w:rPr>
          <w:sz w:val="22"/>
          <w:szCs w:val="22"/>
        </w:rPr>
      </w:pPr>
      <w:r w:rsidRPr="00BC3F3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BC3F3A">
        <w:rPr>
          <w:sz w:val="22"/>
          <w:szCs w:val="22"/>
        </w:rPr>
        <w:t>7/19</w:t>
      </w:r>
    </w:p>
    <w:p w14:paraId="2DA45141" w14:textId="77777777" w:rsidR="00D665F5" w:rsidRPr="00BD5546" w:rsidRDefault="00BC3F3A" w:rsidP="00E61583">
      <w:pPr>
        <w:rPr>
          <w:sz w:val="22"/>
          <w:szCs w:val="22"/>
        </w:rPr>
      </w:pPr>
      <w:r w:rsidRPr="00BC3F3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BC3F3A">
        <w:rPr>
          <w:sz w:val="22"/>
          <w:szCs w:val="22"/>
        </w:rPr>
        <w:t>Poznań</w:t>
      </w:r>
    </w:p>
    <w:p w14:paraId="612BD2DB" w14:textId="1F7760B9" w:rsidR="00D665F5" w:rsidRDefault="00D665F5" w:rsidP="00E6158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1C6518E" w14:textId="77777777" w:rsidR="00E61583" w:rsidRDefault="00E61583" w:rsidP="00E6158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513E4" w14:textId="77777777" w:rsidR="00D665F5" w:rsidRDefault="00D665F5" w:rsidP="00E6158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A190718" w14:textId="77777777" w:rsidR="00A80738" w:rsidRDefault="00D665F5" w:rsidP="00E61583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3F3A" w:rsidRPr="00BC3F3A">
        <w:rPr>
          <w:b/>
          <w:sz w:val="22"/>
          <w:szCs w:val="22"/>
        </w:rPr>
        <w:t>SZW/DZP/49/2021</w:t>
      </w:r>
      <w:r w:rsidR="00A80738">
        <w:rPr>
          <w:sz w:val="24"/>
        </w:rPr>
        <w:tab/>
        <w:t xml:space="preserve"> </w:t>
      </w:r>
    </w:p>
    <w:p w14:paraId="4D31E176" w14:textId="77777777" w:rsidR="00A80738" w:rsidRDefault="00A80738" w:rsidP="00E6158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A3391F" w14:textId="77777777" w:rsidR="00A80738" w:rsidRDefault="00A80738" w:rsidP="00E6158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D31827" w14:textId="77777777" w:rsidR="00A80738" w:rsidRDefault="00A80738" w:rsidP="00E6158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526B5B" w14:textId="77777777" w:rsidR="00A80738" w:rsidRPr="00A80738" w:rsidRDefault="00A80738" w:rsidP="00E61583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EED5E11" w14:textId="77777777" w:rsidR="00A80738" w:rsidRDefault="00A80738" w:rsidP="00E61583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3EB47A" w14:textId="4EE8F5C9" w:rsidR="00C659E2" w:rsidRDefault="00C659E2" w:rsidP="00E61583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proofErr w:type="spellStart"/>
      <w:r w:rsidR="00BC3F3A" w:rsidRPr="00BC3F3A">
        <w:rPr>
          <w:sz w:val="22"/>
          <w:szCs w:val="22"/>
        </w:rPr>
        <w:t>tryb</w:t>
      </w:r>
      <w:r w:rsidR="00E61583">
        <w:rPr>
          <w:sz w:val="22"/>
          <w:szCs w:val="22"/>
        </w:rPr>
        <w:t>ie</w:t>
      </w:r>
      <w:proofErr w:type="spellEnd"/>
      <w:r w:rsidR="00BC3F3A" w:rsidRPr="00BC3F3A">
        <w:rPr>
          <w:sz w:val="22"/>
          <w:szCs w:val="22"/>
        </w:rPr>
        <w:t xml:space="preserve"> podstawowy</w:t>
      </w:r>
      <w:r w:rsidR="00E61583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5A29FD87" w14:textId="77777777" w:rsidR="00E61583" w:rsidRPr="00577BC6" w:rsidRDefault="00E61583" w:rsidP="00E61583">
      <w:pPr>
        <w:jc w:val="both"/>
        <w:rPr>
          <w:b/>
          <w:bCs/>
          <w:sz w:val="22"/>
          <w:szCs w:val="22"/>
        </w:rPr>
      </w:pPr>
    </w:p>
    <w:p w14:paraId="379E815D" w14:textId="477592BA" w:rsidR="00A80738" w:rsidRDefault="00BC3F3A" w:rsidP="00E61583">
      <w:pPr>
        <w:pStyle w:val="Tekstpodstawowywcity"/>
        <w:ind w:firstLine="0"/>
        <w:jc w:val="center"/>
        <w:rPr>
          <w:b/>
          <w:sz w:val="22"/>
          <w:szCs w:val="22"/>
        </w:rPr>
      </w:pPr>
      <w:r w:rsidRPr="00BC3F3A">
        <w:rPr>
          <w:b/>
          <w:sz w:val="22"/>
          <w:szCs w:val="22"/>
        </w:rPr>
        <w:t>Sukcesywne usuwanie awarii instalacyjnych wodno-kanalizacyjnych i C.O. w budynkach Szpitala Wojewódzkiego w Poznaniu.</w:t>
      </w:r>
    </w:p>
    <w:p w14:paraId="048AC224" w14:textId="77777777" w:rsidR="00E61583" w:rsidRPr="00577BC6" w:rsidRDefault="00E61583" w:rsidP="00E61583">
      <w:pPr>
        <w:pStyle w:val="Tekstpodstawowywcity"/>
        <w:ind w:firstLine="0"/>
        <w:jc w:val="center"/>
        <w:rPr>
          <w:sz w:val="22"/>
          <w:szCs w:val="22"/>
        </w:rPr>
      </w:pPr>
    </w:p>
    <w:p w14:paraId="56D5ACD8" w14:textId="77777777" w:rsidR="00D665F5" w:rsidRPr="00577BC6" w:rsidRDefault="00D665F5" w:rsidP="00E6158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C3F3A" w:rsidRPr="00BC3F3A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E54AF10" w14:textId="436D7DE2" w:rsidR="00A80738" w:rsidRDefault="00D665F5" w:rsidP="00E61583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C3F3A" w:rsidRPr="00BC3F3A">
        <w:rPr>
          <w:sz w:val="22"/>
          <w:szCs w:val="22"/>
        </w:rPr>
        <w:t>30/07/2021</w:t>
      </w:r>
      <w:r w:rsidR="00FF4AB1" w:rsidRPr="00577BC6">
        <w:rPr>
          <w:sz w:val="22"/>
          <w:szCs w:val="22"/>
        </w:rPr>
        <w:t xml:space="preserve"> o godz. </w:t>
      </w:r>
      <w:r w:rsidR="00BC3F3A" w:rsidRPr="00BC3F3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p w14:paraId="5A831912" w14:textId="77777777" w:rsidR="00E61583" w:rsidRDefault="00E61583" w:rsidP="00E61583">
      <w:pPr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3430"/>
        <w:gridCol w:w="3515"/>
      </w:tblGrid>
      <w:tr w:rsidR="006B27ED" w:rsidRPr="00075CD0" w14:paraId="25330495" w14:textId="77777777" w:rsidTr="00052DD0">
        <w:tc>
          <w:tcPr>
            <w:tcW w:w="993" w:type="dxa"/>
            <w:shd w:val="clear" w:color="auto" w:fill="auto"/>
            <w:vAlign w:val="center"/>
          </w:tcPr>
          <w:p w14:paraId="71CCD56C" w14:textId="77777777" w:rsidR="006B27ED" w:rsidRPr="00CB5EDB" w:rsidRDefault="006B27ED" w:rsidP="00E61583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247D8E" w14:textId="77777777" w:rsidR="006B27ED" w:rsidRPr="00CB5EDB" w:rsidRDefault="006B27ED" w:rsidP="00E61583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3430" w:type="dxa"/>
            <w:shd w:val="clear" w:color="auto" w:fill="auto"/>
            <w:vAlign w:val="center"/>
          </w:tcPr>
          <w:p w14:paraId="44F18B06" w14:textId="77777777" w:rsidR="006B27ED" w:rsidRPr="00CB5EDB" w:rsidRDefault="006B27ED" w:rsidP="00E61583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016F483D" w14:textId="4B45E787" w:rsidR="006B27ED" w:rsidRPr="00CB5EDB" w:rsidRDefault="006B27ED" w:rsidP="00E61583">
            <w:pPr>
              <w:jc w:val="center"/>
            </w:pPr>
            <w:r w:rsidRPr="00CB5EDB">
              <w:t>Cena oferty</w:t>
            </w:r>
            <w:r w:rsidR="00052DD0">
              <w:t>/Koszt jednej roboczogodziny (wraz z dojazdem)</w:t>
            </w:r>
          </w:p>
        </w:tc>
      </w:tr>
      <w:tr w:rsidR="00BC3F3A" w:rsidRPr="00075CD0" w14:paraId="53DCB5E7" w14:textId="77777777" w:rsidTr="00052DD0">
        <w:tc>
          <w:tcPr>
            <w:tcW w:w="993" w:type="dxa"/>
            <w:shd w:val="clear" w:color="auto" w:fill="auto"/>
            <w:vAlign w:val="center"/>
          </w:tcPr>
          <w:p w14:paraId="3143995B" w14:textId="77777777" w:rsidR="00BC3F3A" w:rsidRPr="00CB5EDB" w:rsidRDefault="00BC3F3A" w:rsidP="00E61583">
            <w:pPr>
              <w:jc w:val="center"/>
            </w:pPr>
            <w:r w:rsidRPr="00BC3F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EF325" w14:textId="77777777" w:rsidR="00BC3F3A" w:rsidRPr="00CB5EDB" w:rsidRDefault="00BC3F3A" w:rsidP="00E61583">
            <w:pPr>
              <w:jc w:val="center"/>
            </w:pPr>
            <w:r w:rsidRPr="00BC3F3A">
              <w:t>1</w:t>
            </w:r>
          </w:p>
        </w:tc>
        <w:tc>
          <w:tcPr>
            <w:tcW w:w="3430" w:type="dxa"/>
            <w:shd w:val="clear" w:color="auto" w:fill="auto"/>
          </w:tcPr>
          <w:p w14:paraId="1AA27B51" w14:textId="77777777" w:rsidR="00BC3F3A" w:rsidRPr="00C82837" w:rsidRDefault="00BC3F3A" w:rsidP="00E61583">
            <w:proofErr w:type="spellStart"/>
            <w:r w:rsidRPr="00BC3F3A">
              <w:t>Instal-Complex</w:t>
            </w:r>
            <w:proofErr w:type="spellEnd"/>
            <w:r w:rsidRPr="00BC3F3A">
              <w:t xml:space="preserve"> Kazimierz Frąckowiak</w:t>
            </w:r>
          </w:p>
          <w:p w14:paraId="66619C57" w14:textId="77777777" w:rsidR="00BC3F3A" w:rsidRPr="00CB5EDB" w:rsidRDefault="00BC3F3A" w:rsidP="00E61583">
            <w:r w:rsidRPr="00BC3F3A">
              <w:t>Kościuszki</w:t>
            </w:r>
            <w:r w:rsidRPr="00CB5EDB">
              <w:t xml:space="preserve"> </w:t>
            </w:r>
            <w:r w:rsidRPr="00BC3F3A">
              <w:t>35</w:t>
            </w:r>
            <w:r w:rsidRPr="00CB5EDB">
              <w:t xml:space="preserve"> </w:t>
            </w:r>
          </w:p>
          <w:p w14:paraId="49B7A9DB" w14:textId="77777777" w:rsidR="00BC3F3A" w:rsidRPr="00CB5EDB" w:rsidRDefault="00BC3F3A" w:rsidP="00E61583">
            <w:pPr>
              <w:jc w:val="both"/>
            </w:pPr>
            <w:r w:rsidRPr="00BC3F3A">
              <w:t>62-025</w:t>
            </w:r>
            <w:r w:rsidRPr="00CB5EDB">
              <w:t xml:space="preserve"> </w:t>
            </w:r>
            <w:r w:rsidRPr="00BC3F3A">
              <w:t>Kostrzyn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25FC1C77" w14:textId="77777777" w:rsidR="00BC3F3A" w:rsidRPr="00CB5EDB" w:rsidRDefault="00BC3F3A" w:rsidP="00E61583">
            <w:pPr>
              <w:jc w:val="center"/>
            </w:pPr>
            <w:r w:rsidRPr="00BC3F3A">
              <w:t>55.35 zł</w:t>
            </w:r>
          </w:p>
        </w:tc>
      </w:tr>
      <w:tr w:rsidR="00BC3F3A" w:rsidRPr="00075CD0" w14:paraId="5F49AA06" w14:textId="77777777" w:rsidTr="00052DD0">
        <w:tc>
          <w:tcPr>
            <w:tcW w:w="993" w:type="dxa"/>
            <w:shd w:val="clear" w:color="auto" w:fill="auto"/>
            <w:vAlign w:val="center"/>
          </w:tcPr>
          <w:p w14:paraId="553B535B" w14:textId="77777777" w:rsidR="00BC3F3A" w:rsidRPr="00CB5EDB" w:rsidRDefault="00BC3F3A" w:rsidP="00E61583">
            <w:pPr>
              <w:jc w:val="center"/>
            </w:pPr>
            <w:r w:rsidRPr="00BC3F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F9AE3C" w14:textId="77777777" w:rsidR="00BC3F3A" w:rsidRPr="00CB5EDB" w:rsidRDefault="00BC3F3A" w:rsidP="00E61583">
            <w:pPr>
              <w:jc w:val="center"/>
            </w:pPr>
            <w:r w:rsidRPr="00BC3F3A">
              <w:t>2</w:t>
            </w:r>
          </w:p>
        </w:tc>
        <w:tc>
          <w:tcPr>
            <w:tcW w:w="3430" w:type="dxa"/>
            <w:shd w:val="clear" w:color="auto" w:fill="auto"/>
          </w:tcPr>
          <w:p w14:paraId="089E2E62" w14:textId="77777777" w:rsidR="00BC3F3A" w:rsidRPr="00C82837" w:rsidRDefault="00BC3F3A" w:rsidP="00E61583">
            <w:proofErr w:type="spellStart"/>
            <w:r w:rsidRPr="00BC3F3A">
              <w:t>Instal-Complex</w:t>
            </w:r>
            <w:proofErr w:type="spellEnd"/>
            <w:r w:rsidRPr="00BC3F3A">
              <w:t xml:space="preserve"> Kazimierz Frąckowiak</w:t>
            </w:r>
          </w:p>
          <w:p w14:paraId="37661F5F" w14:textId="77777777" w:rsidR="00BC3F3A" w:rsidRPr="00CB5EDB" w:rsidRDefault="00BC3F3A" w:rsidP="00E61583">
            <w:r w:rsidRPr="00BC3F3A">
              <w:t>Kościuszki</w:t>
            </w:r>
            <w:r w:rsidRPr="00CB5EDB">
              <w:t xml:space="preserve"> </w:t>
            </w:r>
            <w:r w:rsidRPr="00BC3F3A">
              <w:t>35</w:t>
            </w:r>
            <w:r w:rsidRPr="00CB5EDB">
              <w:t xml:space="preserve"> </w:t>
            </w:r>
          </w:p>
          <w:p w14:paraId="63CE5B12" w14:textId="77777777" w:rsidR="00BC3F3A" w:rsidRPr="00CB5EDB" w:rsidRDefault="00BC3F3A" w:rsidP="00E61583">
            <w:pPr>
              <w:jc w:val="both"/>
            </w:pPr>
            <w:r w:rsidRPr="00BC3F3A">
              <w:t>62-025</w:t>
            </w:r>
            <w:r w:rsidRPr="00CB5EDB">
              <w:t xml:space="preserve"> </w:t>
            </w:r>
            <w:r w:rsidRPr="00BC3F3A">
              <w:t>Kostrzyn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E88C064" w14:textId="77777777" w:rsidR="00BC3F3A" w:rsidRPr="00CB5EDB" w:rsidRDefault="00BC3F3A" w:rsidP="00E61583">
            <w:pPr>
              <w:jc w:val="center"/>
            </w:pPr>
            <w:r w:rsidRPr="00BC3F3A">
              <w:t>55.35 zł</w:t>
            </w:r>
          </w:p>
        </w:tc>
      </w:tr>
      <w:tr w:rsidR="00BC3F3A" w:rsidRPr="00075CD0" w14:paraId="4A7BC0FD" w14:textId="77777777" w:rsidTr="00052DD0">
        <w:tc>
          <w:tcPr>
            <w:tcW w:w="993" w:type="dxa"/>
            <w:shd w:val="clear" w:color="auto" w:fill="auto"/>
            <w:vAlign w:val="center"/>
          </w:tcPr>
          <w:p w14:paraId="280C7F06" w14:textId="77777777" w:rsidR="00BC3F3A" w:rsidRPr="00CB5EDB" w:rsidRDefault="00BC3F3A" w:rsidP="00E61583">
            <w:pPr>
              <w:jc w:val="center"/>
            </w:pPr>
            <w:r w:rsidRPr="00BC3F3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71D0AA" w14:textId="77777777" w:rsidR="00BC3F3A" w:rsidRPr="00CB5EDB" w:rsidRDefault="00BC3F3A" w:rsidP="00E61583">
            <w:pPr>
              <w:jc w:val="center"/>
            </w:pPr>
            <w:r w:rsidRPr="00BC3F3A">
              <w:t>3</w:t>
            </w:r>
          </w:p>
        </w:tc>
        <w:tc>
          <w:tcPr>
            <w:tcW w:w="3430" w:type="dxa"/>
            <w:shd w:val="clear" w:color="auto" w:fill="auto"/>
          </w:tcPr>
          <w:p w14:paraId="635EC82C" w14:textId="77777777" w:rsidR="00BC3F3A" w:rsidRPr="00C82837" w:rsidRDefault="00BC3F3A" w:rsidP="00E61583">
            <w:proofErr w:type="spellStart"/>
            <w:r w:rsidRPr="00BC3F3A">
              <w:t>Instal-Complex</w:t>
            </w:r>
            <w:proofErr w:type="spellEnd"/>
            <w:r w:rsidRPr="00BC3F3A">
              <w:t xml:space="preserve"> Kazimierz Frąckowiak</w:t>
            </w:r>
          </w:p>
          <w:p w14:paraId="46322597" w14:textId="77777777" w:rsidR="00BC3F3A" w:rsidRPr="00CB5EDB" w:rsidRDefault="00BC3F3A" w:rsidP="00E61583">
            <w:r w:rsidRPr="00BC3F3A">
              <w:t>Kościuszki</w:t>
            </w:r>
            <w:r w:rsidRPr="00CB5EDB">
              <w:t xml:space="preserve"> </w:t>
            </w:r>
            <w:r w:rsidRPr="00BC3F3A">
              <w:t>35</w:t>
            </w:r>
            <w:r w:rsidRPr="00CB5EDB">
              <w:t xml:space="preserve"> </w:t>
            </w:r>
          </w:p>
          <w:p w14:paraId="0CD8E807" w14:textId="77777777" w:rsidR="00BC3F3A" w:rsidRPr="00CB5EDB" w:rsidRDefault="00BC3F3A" w:rsidP="00E61583">
            <w:pPr>
              <w:jc w:val="both"/>
            </w:pPr>
            <w:r w:rsidRPr="00BC3F3A">
              <w:t>62-025</w:t>
            </w:r>
            <w:r w:rsidRPr="00CB5EDB">
              <w:t xml:space="preserve"> </w:t>
            </w:r>
            <w:r w:rsidRPr="00BC3F3A">
              <w:t>Kostrzyn</w:t>
            </w:r>
          </w:p>
        </w:tc>
        <w:tc>
          <w:tcPr>
            <w:tcW w:w="3515" w:type="dxa"/>
            <w:shd w:val="clear" w:color="auto" w:fill="auto"/>
            <w:vAlign w:val="center"/>
          </w:tcPr>
          <w:p w14:paraId="784A03AB" w14:textId="77777777" w:rsidR="00BC3F3A" w:rsidRPr="00CB5EDB" w:rsidRDefault="00BC3F3A" w:rsidP="00E61583">
            <w:pPr>
              <w:jc w:val="center"/>
            </w:pPr>
            <w:r w:rsidRPr="00BC3F3A">
              <w:t>55.35 zł</w:t>
            </w:r>
          </w:p>
        </w:tc>
      </w:tr>
    </w:tbl>
    <w:p w14:paraId="57CEFEF1" w14:textId="77777777" w:rsidR="00E61583" w:rsidRDefault="00E61583" w:rsidP="00E6158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8A78C25" w14:textId="0CA9DB21" w:rsidR="00A80738" w:rsidRDefault="00A80738" w:rsidP="00E6158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6B483104" w14:textId="04DC51E1" w:rsidR="002B2474" w:rsidRDefault="002B2474" w:rsidP="00E6158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1865E091" w14:textId="77777777" w:rsidR="002B2474" w:rsidRDefault="002B2474" w:rsidP="002B2474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764DCEA" w14:textId="77777777" w:rsidR="002B2474" w:rsidRDefault="002B2474" w:rsidP="002B247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37BC65E" w14:textId="77777777" w:rsidR="002B2474" w:rsidRPr="006B27ED" w:rsidRDefault="002B2474" w:rsidP="002B2474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Piotr Nowicki</w:t>
      </w:r>
    </w:p>
    <w:p w14:paraId="0E75B0F5" w14:textId="77777777" w:rsidR="002B2474" w:rsidRPr="004229DE" w:rsidRDefault="002B2474" w:rsidP="002B2474">
      <w:pPr>
        <w:ind w:left="3119" w:firstLine="425"/>
        <w:jc w:val="right"/>
        <w:rPr>
          <w:i/>
          <w:sz w:val="22"/>
          <w:szCs w:val="22"/>
        </w:rPr>
      </w:pPr>
    </w:p>
    <w:p w14:paraId="133DE57B" w14:textId="77777777" w:rsidR="002B2474" w:rsidRPr="006B27ED" w:rsidRDefault="002B2474" w:rsidP="00E61583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bookmarkEnd w:id="0"/>
    <w:p w14:paraId="1EB81FF1" w14:textId="4408E894" w:rsidR="00C236D3" w:rsidRDefault="00C236D3" w:rsidP="00E61583">
      <w:pPr>
        <w:jc w:val="right"/>
        <w:rPr>
          <w:sz w:val="22"/>
          <w:szCs w:val="22"/>
        </w:rPr>
      </w:pPr>
    </w:p>
    <w:p w14:paraId="24CF4305" w14:textId="77777777" w:rsidR="00E61583" w:rsidRPr="006B27ED" w:rsidRDefault="00E61583" w:rsidP="00E61583">
      <w:pPr>
        <w:jc w:val="right"/>
        <w:rPr>
          <w:sz w:val="22"/>
          <w:szCs w:val="22"/>
        </w:rPr>
      </w:pPr>
    </w:p>
    <w:sectPr w:rsidR="00E6158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B4E15" w14:textId="77777777" w:rsidR="00FB7E36" w:rsidRDefault="00FB7E36">
      <w:r>
        <w:separator/>
      </w:r>
    </w:p>
  </w:endnote>
  <w:endnote w:type="continuationSeparator" w:id="0">
    <w:p w14:paraId="3441DAC1" w14:textId="77777777" w:rsidR="00FB7E36" w:rsidRDefault="00FB7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844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0C4AA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44F77D" w14:textId="59470B7D" w:rsidR="009F189D" w:rsidRDefault="00E615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348181" wp14:editId="7482CED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0D5B0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35D739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3754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17C113" w14:textId="77777777" w:rsidR="009F189D" w:rsidRDefault="009F189D">
    <w:pPr>
      <w:pStyle w:val="Stopka"/>
      <w:tabs>
        <w:tab w:val="clear" w:pos="4536"/>
      </w:tabs>
      <w:jc w:val="center"/>
    </w:pPr>
  </w:p>
  <w:p w14:paraId="7B56AEE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A6CE95" w14:textId="77777777" w:rsidR="00FB7E36" w:rsidRDefault="00FB7E36">
      <w:r>
        <w:separator/>
      </w:r>
    </w:p>
  </w:footnote>
  <w:footnote w:type="continuationSeparator" w:id="0">
    <w:p w14:paraId="5DC0BDC2" w14:textId="77777777" w:rsidR="00FB7E36" w:rsidRDefault="00FB7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BE130" w14:textId="77777777" w:rsidR="00BC3F3A" w:rsidRDefault="00BC3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84D5C" w14:textId="77777777" w:rsidR="00BC3F3A" w:rsidRDefault="00BC3F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2A68CE" w14:textId="77777777" w:rsidR="00BC3F3A" w:rsidRDefault="00BC3F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E36"/>
    <w:rsid w:val="00007727"/>
    <w:rsid w:val="00017720"/>
    <w:rsid w:val="00035488"/>
    <w:rsid w:val="00052DD0"/>
    <w:rsid w:val="000D7F25"/>
    <w:rsid w:val="000E00E5"/>
    <w:rsid w:val="001250BD"/>
    <w:rsid w:val="00173B20"/>
    <w:rsid w:val="001C69FF"/>
    <w:rsid w:val="0023318D"/>
    <w:rsid w:val="002B2474"/>
    <w:rsid w:val="003D72FD"/>
    <w:rsid w:val="00417188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C3F3A"/>
    <w:rsid w:val="00C236D3"/>
    <w:rsid w:val="00C659E2"/>
    <w:rsid w:val="00C82837"/>
    <w:rsid w:val="00CB0802"/>
    <w:rsid w:val="00D665F5"/>
    <w:rsid w:val="00D7128F"/>
    <w:rsid w:val="00E61583"/>
    <w:rsid w:val="00EA3476"/>
    <w:rsid w:val="00F16C60"/>
    <w:rsid w:val="00F95C33"/>
    <w:rsid w:val="00FB7E36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F7756E1"/>
  <w15:chartTrackingRefBased/>
  <w15:docId w15:val="{6540D39F-C7CC-4B35-8188-025FB8A3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2021-08-02T07:49:00Z</cp:lastPrinted>
  <dcterms:created xsi:type="dcterms:W3CDTF">2021-08-02T07:50:00Z</dcterms:created>
  <dcterms:modified xsi:type="dcterms:W3CDTF">2021-08-02T07:50:00Z</dcterms:modified>
</cp:coreProperties>
</file>