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26DE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26DE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26DE6">
        <w:rPr>
          <w:sz w:val="22"/>
          <w:szCs w:val="22"/>
        </w:rPr>
        <w:t>2021-07-30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26DE6" w:rsidRPr="00426DE6" w:rsidRDefault="00426DE6" w:rsidP="00577BC6">
      <w:pPr>
        <w:spacing w:after="40"/>
        <w:rPr>
          <w:b/>
          <w:bCs/>
          <w:sz w:val="22"/>
          <w:szCs w:val="22"/>
        </w:rPr>
      </w:pPr>
      <w:r w:rsidRPr="00426DE6">
        <w:rPr>
          <w:b/>
          <w:bCs/>
          <w:sz w:val="22"/>
          <w:szCs w:val="22"/>
        </w:rPr>
        <w:t>Szpital Miejski Specjalistyczny</w:t>
      </w:r>
    </w:p>
    <w:p w:rsidR="00426DE6" w:rsidRPr="00426DE6" w:rsidRDefault="00426DE6" w:rsidP="00577BC6">
      <w:pPr>
        <w:spacing w:after="40"/>
        <w:rPr>
          <w:b/>
          <w:bCs/>
          <w:sz w:val="22"/>
          <w:szCs w:val="22"/>
        </w:rPr>
      </w:pPr>
      <w:r w:rsidRPr="00426DE6">
        <w:rPr>
          <w:b/>
          <w:bCs/>
          <w:sz w:val="22"/>
          <w:szCs w:val="22"/>
        </w:rPr>
        <w:t>im. Gabriela Narutowicza w Krakowie</w:t>
      </w:r>
    </w:p>
    <w:p w:rsidR="00D665F5" w:rsidRPr="00BD5546" w:rsidRDefault="00426DE6" w:rsidP="00D665F5">
      <w:pPr>
        <w:rPr>
          <w:sz w:val="22"/>
          <w:szCs w:val="22"/>
        </w:rPr>
      </w:pPr>
      <w:r w:rsidRPr="00426DE6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426DE6">
        <w:rPr>
          <w:sz w:val="22"/>
          <w:szCs w:val="22"/>
        </w:rPr>
        <w:t>35-37</w:t>
      </w:r>
    </w:p>
    <w:p w:rsidR="00D665F5" w:rsidRPr="00BD5546" w:rsidRDefault="00426DE6" w:rsidP="00D665F5">
      <w:pPr>
        <w:rPr>
          <w:sz w:val="22"/>
          <w:szCs w:val="22"/>
        </w:rPr>
      </w:pPr>
      <w:r w:rsidRPr="00426DE6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426DE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C60ABB" w:rsidRDefault="00D665F5" w:rsidP="00C60ABB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6DE6" w:rsidRPr="00426DE6">
        <w:rPr>
          <w:b/>
          <w:sz w:val="22"/>
          <w:szCs w:val="22"/>
        </w:rPr>
        <w:t>ZP/23/2021</w:t>
      </w:r>
    </w:p>
    <w:p w:rsidR="00A80738" w:rsidRDefault="00A80738" w:rsidP="00C60ABB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</w:p>
    <w:p w:rsidR="00A80738" w:rsidRPr="00C60ABB" w:rsidRDefault="00A80738" w:rsidP="00C60AB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 prowadzonego w trybie</w:t>
      </w:r>
      <w:r w:rsidR="00426DE6" w:rsidRPr="00426DE6">
        <w:rPr>
          <w:sz w:val="22"/>
          <w:szCs w:val="22"/>
        </w:rPr>
        <w:t xml:space="preserve"> podstawowy</w:t>
      </w:r>
      <w:r w:rsidR="002821BF">
        <w:rPr>
          <w:sz w:val="22"/>
          <w:szCs w:val="22"/>
        </w:rPr>
        <w:t>m bez negocjacji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26DE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26DE6">
        <w:rPr>
          <w:b/>
          <w:sz w:val="22"/>
          <w:szCs w:val="22"/>
        </w:rPr>
        <w:t>Dostawa środków czystości dla Szpitala Miejskiego Specjalistycznego im. Gabriela Narutowicza w Krakowie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bookmarkStart w:id="1" w:name="_GoBack"/>
      <w:bookmarkEnd w:id="1"/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26DE6" w:rsidRPr="00426DE6">
        <w:rPr>
          <w:sz w:val="22"/>
          <w:szCs w:val="22"/>
        </w:rPr>
        <w:t>30/07/2021</w:t>
      </w:r>
      <w:r w:rsidR="00FF4AB1" w:rsidRPr="00577BC6">
        <w:rPr>
          <w:sz w:val="22"/>
          <w:szCs w:val="22"/>
        </w:rPr>
        <w:t xml:space="preserve"> o godz. </w:t>
      </w:r>
      <w:r w:rsidR="00426DE6" w:rsidRPr="00426DE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2821BF" w:rsidP="00C82837">
            <w:pPr>
              <w:spacing w:before="120" w:after="120"/>
              <w:jc w:val="center"/>
            </w:pPr>
            <w:r>
              <w:t>Wartość oferty brutto:</w:t>
            </w:r>
          </w:p>
        </w:tc>
      </w:tr>
      <w:tr w:rsidR="00426DE6" w:rsidRPr="00075CD0" w:rsidTr="00D14B0A">
        <w:tc>
          <w:tcPr>
            <w:tcW w:w="993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2</w:t>
            </w:r>
          </w:p>
        </w:tc>
        <w:tc>
          <w:tcPr>
            <w:tcW w:w="4110" w:type="dxa"/>
            <w:shd w:val="clear" w:color="auto" w:fill="auto"/>
          </w:tcPr>
          <w:p w:rsidR="00426DE6" w:rsidRPr="00C82837" w:rsidRDefault="00426DE6" w:rsidP="00D14B0A">
            <w:pPr>
              <w:spacing w:before="40"/>
            </w:pPr>
            <w:proofErr w:type="spellStart"/>
            <w:r w:rsidRPr="00426DE6">
              <w:t>Helplast</w:t>
            </w:r>
            <w:proofErr w:type="spellEnd"/>
            <w:r w:rsidRPr="00426DE6">
              <w:t xml:space="preserve"> Bis Joanna </w:t>
            </w:r>
            <w:proofErr w:type="spellStart"/>
            <w:r w:rsidRPr="00426DE6">
              <w:t>Hadasik</w:t>
            </w:r>
            <w:proofErr w:type="spellEnd"/>
          </w:p>
          <w:p w:rsidR="00426DE6" w:rsidRPr="00CB5EDB" w:rsidRDefault="002821BF" w:rsidP="00D14B0A">
            <w:r>
              <w:t xml:space="preserve">ul. </w:t>
            </w:r>
            <w:r w:rsidR="00426DE6" w:rsidRPr="00426DE6">
              <w:t>Gliwicka</w:t>
            </w:r>
            <w:r w:rsidR="00426DE6" w:rsidRPr="00CB5EDB">
              <w:t xml:space="preserve"> </w:t>
            </w:r>
            <w:r w:rsidR="00426DE6" w:rsidRPr="00426DE6">
              <w:t>42 a</w:t>
            </w:r>
            <w:r w:rsidR="00426DE6" w:rsidRPr="00CB5EDB">
              <w:t xml:space="preserve"> </w:t>
            </w:r>
          </w:p>
          <w:p w:rsidR="00426DE6" w:rsidRPr="00CB5EDB" w:rsidRDefault="00426DE6" w:rsidP="00D14B0A">
            <w:pPr>
              <w:spacing w:after="120"/>
              <w:jc w:val="both"/>
            </w:pPr>
            <w:r w:rsidRPr="00426DE6">
              <w:t>43-180</w:t>
            </w:r>
            <w:r w:rsidRPr="00CB5EDB">
              <w:t xml:space="preserve"> </w:t>
            </w:r>
            <w:proofErr w:type="spellStart"/>
            <w:r w:rsidRPr="00426DE6"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58 085.52 zł</w:t>
            </w:r>
          </w:p>
        </w:tc>
      </w:tr>
      <w:tr w:rsidR="00426DE6" w:rsidRPr="00075CD0" w:rsidTr="00D14B0A">
        <w:tc>
          <w:tcPr>
            <w:tcW w:w="993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1</w:t>
            </w:r>
          </w:p>
        </w:tc>
        <w:tc>
          <w:tcPr>
            <w:tcW w:w="4110" w:type="dxa"/>
            <w:shd w:val="clear" w:color="auto" w:fill="auto"/>
          </w:tcPr>
          <w:p w:rsidR="00426DE6" w:rsidRPr="00C82837" w:rsidRDefault="00426DE6" w:rsidP="00D14B0A">
            <w:pPr>
              <w:spacing w:before="40"/>
            </w:pPr>
            <w:r w:rsidRPr="00426DE6">
              <w:t xml:space="preserve">P.P.H.U Alga Paweł </w:t>
            </w:r>
            <w:proofErr w:type="spellStart"/>
            <w:r w:rsidRPr="00426DE6">
              <w:t>Pinkowski</w:t>
            </w:r>
            <w:proofErr w:type="spellEnd"/>
          </w:p>
          <w:p w:rsidR="00426DE6" w:rsidRPr="00CB5EDB" w:rsidRDefault="002821BF" w:rsidP="00D14B0A">
            <w:r>
              <w:t xml:space="preserve">ul. </w:t>
            </w:r>
            <w:r w:rsidR="00426DE6" w:rsidRPr="00426DE6">
              <w:t>Leśna</w:t>
            </w:r>
            <w:r w:rsidR="00426DE6" w:rsidRPr="00CB5EDB">
              <w:t xml:space="preserve"> </w:t>
            </w:r>
            <w:r w:rsidR="00426DE6" w:rsidRPr="00426DE6">
              <w:t>18</w:t>
            </w:r>
            <w:r w:rsidR="00426DE6" w:rsidRPr="00CB5EDB">
              <w:t xml:space="preserve"> </w:t>
            </w:r>
          </w:p>
          <w:p w:rsidR="00426DE6" w:rsidRPr="00CB5EDB" w:rsidRDefault="00426DE6" w:rsidP="00D14B0A">
            <w:pPr>
              <w:spacing w:after="120"/>
              <w:jc w:val="both"/>
            </w:pPr>
            <w:r w:rsidRPr="00426DE6">
              <w:t>63-430</w:t>
            </w:r>
            <w:r w:rsidRPr="00CB5EDB">
              <w:t xml:space="preserve"> </w:t>
            </w:r>
            <w:r w:rsidRPr="00426DE6">
              <w:t>Odolanów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144 173.47 zł</w:t>
            </w:r>
          </w:p>
        </w:tc>
      </w:tr>
      <w:tr w:rsidR="00426DE6" w:rsidRPr="00075CD0" w:rsidTr="00D14B0A">
        <w:tc>
          <w:tcPr>
            <w:tcW w:w="993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1</w:t>
            </w:r>
          </w:p>
        </w:tc>
        <w:tc>
          <w:tcPr>
            <w:tcW w:w="4110" w:type="dxa"/>
            <w:shd w:val="clear" w:color="auto" w:fill="auto"/>
          </w:tcPr>
          <w:p w:rsidR="00426DE6" w:rsidRPr="00C82837" w:rsidRDefault="00426DE6" w:rsidP="00D14B0A">
            <w:pPr>
              <w:spacing w:before="40"/>
            </w:pPr>
            <w:r w:rsidRPr="00426DE6">
              <w:t xml:space="preserve">Barbara </w:t>
            </w:r>
            <w:proofErr w:type="spellStart"/>
            <w:r w:rsidRPr="00426DE6">
              <w:t>Szczepaniec</w:t>
            </w:r>
            <w:proofErr w:type="spellEnd"/>
            <w:r w:rsidRPr="00426DE6">
              <w:t xml:space="preserve"> P</w:t>
            </w:r>
            <w:r w:rsidR="002821BF">
              <w:t xml:space="preserve">rzedsiębiorstwo </w:t>
            </w:r>
            <w:r w:rsidRPr="00426DE6">
              <w:t>W</w:t>
            </w:r>
            <w:r w:rsidR="002821BF">
              <w:t>ielobranżowe</w:t>
            </w:r>
            <w:r w:rsidRPr="00426DE6">
              <w:t xml:space="preserve"> Perspektywa</w:t>
            </w:r>
          </w:p>
          <w:p w:rsidR="00426DE6" w:rsidRPr="00CB5EDB" w:rsidRDefault="00426DE6" w:rsidP="00D14B0A">
            <w:r w:rsidRPr="00426DE6">
              <w:t>os.</w:t>
            </w:r>
            <w:r w:rsidR="002821BF">
              <w:t xml:space="preserve"> </w:t>
            </w:r>
            <w:r w:rsidRPr="00426DE6">
              <w:t>Kalinowe</w:t>
            </w:r>
            <w:r w:rsidRPr="00CB5EDB">
              <w:t xml:space="preserve"> </w:t>
            </w:r>
            <w:r w:rsidRPr="00426DE6">
              <w:t>4</w:t>
            </w:r>
            <w:r w:rsidRPr="00CB5EDB">
              <w:t xml:space="preserve"> </w:t>
            </w:r>
          </w:p>
          <w:p w:rsidR="00426DE6" w:rsidRPr="00CB5EDB" w:rsidRDefault="00426DE6" w:rsidP="00D14B0A">
            <w:pPr>
              <w:spacing w:after="120"/>
              <w:jc w:val="both"/>
            </w:pPr>
            <w:r w:rsidRPr="00426DE6">
              <w:t>31-812</w:t>
            </w:r>
            <w:r w:rsidRPr="00CB5EDB">
              <w:t xml:space="preserve"> </w:t>
            </w:r>
            <w:r w:rsidRPr="00426DE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138 987.54 zł</w:t>
            </w:r>
          </w:p>
        </w:tc>
      </w:tr>
      <w:tr w:rsidR="00426DE6" w:rsidRPr="00075CD0" w:rsidTr="00D14B0A">
        <w:tc>
          <w:tcPr>
            <w:tcW w:w="993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2</w:t>
            </w:r>
          </w:p>
        </w:tc>
        <w:tc>
          <w:tcPr>
            <w:tcW w:w="4110" w:type="dxa"/>
            <w:shd w:val="clear" w:color="auto" w:fill="auto"/>
          </w:tcPr>
          <w:p w:rsidR="00426DE6" w:rsidRPr="00C82837" w:rsidRDefault="00426DE6" w:rsidP="00D14B0A">
            <w:pPr>
              <w:spacing w:before="40"/>
            </w:pPr>
            <w:r w:rsidRPr="00426DE6">
              <w:t xml:space="preserve">Barbara </w:t>
            </w:r>
            <w:proofErr w:type="spellStart"/>
            <w:r w:rsidRPr="00426DE6">
              <w:t>Szczepaniec</w:t>
            </w:r>
            <w:proofErr w:type="spellEnd"/>
            <w:r w:rsidRPr="00426DE6">
              <w:t xml:space="preserve"> </w:t>
            </w:r>
            <w:r w:rsidR="002821BF" w:rsidRPr="002821BF">
              <w:t>Przedsiębiorstwo Wielobranżowe</w:t>
            </w:r>
            <w:r w:rsidRPr="00426DE6">
              <w:t xml:space="preserve"> Perspektywa</w:t>
            </w:r>
          </w:p>
          <w:p w:rsidR="00426DE6" w:rsidRPr="00CB5EDB" w:rsidRDefault="00426DE6" w:rsidP="00D14B0A">
            <w:r w:rsidRPr="00426DE6">
              <w:t>os.</w:t>
            </w:r>
            <w:r w:rsidR="002821BF">
              <w:t xml:space="preserve"> </w:t>
            </w:r>
            <w:r w:rsidRPr="00426DE6">
              <w:t>Kalinowe</w:t>
            </w:r>
            <w:r w:rsidRPr="00CB5EDB">
              <w:t xml:space="preserve"> </w:t>
            </w:r>
            <w:r w:rsidRPr="00426DE6">
              <w:t>4</w:t>
            </w:r>
            <w:r w:rsidRPr="00CB5EDB">
              <w:t xml:space="preserve"> </w:t>
            </w:r>
          </w:p>
          <w:p w:rsidR="00426DE6" w:rsidRPr="00CB5EDB" w:rsidRDefault="00426DE6" w:rsidP="00D14B0A">
            <w:pPr>
              <w:spacing w:after="120"/>
              <w:jc w:val="both"/>
            </w:pPr>
            <w:r w:rsidRPr="00426DE6">
              <w:t>31-812</w:t>
            </w:r>
            <w:r w:rsidRPr="00CB5EDB">
              <w:t xml:space="preserve"> </w:t>
            </w:r>
            <w:r w:rsidRPr="00426DE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68 864.63 zł</w:t>
            </w:r>
          </w:p>
        </w:tc>
      </w:tr>
      <w:tr w:rsidR="00426DE6" w:rsidRPr="00075CD0" w:rsidTr="00D14B0A">
        <w:tc>
          <w:tcPr>
            <w:tcW w:w="993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3</w:t>
            </w:r>
          </w:p>
        </w:tc>
        <w:tc>
          <w:tcPr>
            <w:tcW w:w="4110" w:type="dxa"/>
            <w:shd w:val="clear" w:color="auto" w:fill="auto"/>
          </w:tcPr>
          <w:p w:rsidR="00426DE6" w:rsidRPr="00C82837" w:rsidRDefault="00426DE6" w:rsidP="00D14B0A">
            <w:pPr>
              <w:spacing w:before="40"/>
            </w:pPr>
            <w:r w:rsidRPr="00426DE6">
              <w:t xml:space="preserve">Barbara </w:t>
            </w:r>
            <w:proofErr w:type="spellStart"/>
            <w:r w:rsidRPr="00426DE6">
              <w:t>Szczepaniec</w:t>
            </w:r>
            <w:proofErr w:type="spellEnd"/>
            <w:r w:rsidRPr="00426DE6">
              <w:t xml:space="preserve"> </w:t>
            </w:r>
            <w:r w:rsidR="002821BF" w:rsidRPr="00426DE6">
              <w:t>P</w:t>
            </w:r>
            <w:r w:rsidR="002821BF">
              <w:t xml:space="preserve">rzedsiębiorstwo </w:t>
            </w:r>
            <w:r w:rsidR="002821BF" w:rsidRPr="00426DE6">
              <w:t>W</w:t>
            </w:r>
            <w:r w:rsidR="002821BF">
              <w:t>ielobranżowe</w:t>
            </w:r>
            <w:r w:rsidRPr="00426DE6">
              <w:t xml:space="preserve"> Perspektywa</w:t>
            </w:r>
          </w:p>
          <w:p w:rsidR="00426DE6" w:rsidRPr="00CB5EDB" w:rsidRDefault="00426DE6" w:rsidP="00D14B0A">
            <w:r w:rsidRPr="00426DE6">
              <w:t>os.</w:t>
            </w:r>
            <w:r w:rsidR="002821BF">
              <w:t xml:space="preserve"> </w:t>
            </w:r>
            <w:r w:rsidRPr="00426DE6">
              <w:t>Kalinowe</w:t>
            </w:r>
            <w:r w:rsidRPr="00CB5EDB">
              <w:t xml:space="preserve"> </w:t>
            </w:r>
            <w:r w:rsidRPr="00426DE6">
              <w:t>4</w:t>
            </w:r>
            <w:r w:rsidRPr="00CB5EDB">
              <w:t xml:space="preserve"> </w:t>
            </w:r>
          </w:p>
          <w:p w:rsidR="00426DE6" w:rsidRPr="00CB5EDB" w:rsidRDefault="00426DE6" w:rsidP="00D14B0A">
            <w:pPr>
              <w:spacing w:after="120"/>
              <w:jc w:val="both"/>
            </w:pPr>
            <w:r w:rsidRPr="00426DE6">
              <w:t>31-812</w:t>
            </w:r>
            <w:r w:rsidRPr="00CB5EDB">
              <w:t xml:space="preserve"> </w:t>
            </w:r>
            <w:r w:rsidRPr="00426DE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54 664.40 zł</w:t>
            </w:r>
          </w:p>
        </w:tc>
      </w:tr>
      <w:tr w:rsidR="00426DE6" w:rsidRPr="00075CD0" w:rsidTr="00D14B0A">
        <w:tc>
          <w:tcPr>
            <w:tcW w:w="993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3</w:t>
            </w:r>
          </w:p>
        </w:tc>
        <w:tc>
          <w:tcPr>
            <w:tcW w:w="4110" w:type="dxa"/>
            <w:shd w:val="clear" w:color="auto" w:fill="auto"/>
          </w:tcPr>
          <w:p w:rsidR="00426DE6" w:rsidRPr="00C82837" w:rsidRDefault="00426DE6" w:rsidP="00D14B0A">
            <w:pPr>
              <w:spacing w:before="40"/>
            </w:pPr>
            <w:r w:rsidRPr="00426DE6">
              <w:t>HENRY KRUSE SP. Z O.O.</w:t>
            </w:r>
          </w:p>
          <w:p w:rsidR="00426DE6" w:rsidRPr="00CB5EDB" w:rsidRDefault="002821BF" w:rsidP="00D14B0A">
            <w:r>
              <w:t xml:space="preserve">ul. </w:t>
            </w:r>
            <w:r w:rsidR="00426DE6" w:rsidRPr="00426DE6">
              <w:t>KOLEJOWA</w:t>
            </w:r>
            <w:r w:rsidR="00426DE6" w:rsidRPr="00CB5EDB">
              <w:t xml:space="preserve"> </w:t>
            </w:r>
            <w:r w:rsidR="00426DE6" w:rsidRPr="00426DE6">
              <w:t>3</w:t>
            </w:r>
            <w:r w:rsidR="00426DE6" w:rsidRPr="00CB5EDB">
              <w:t xml:space="preserve"> </w:t>
            </w:r>
          </w:p>
          <w:p w:rsidR="00426DE6" w:rsidRPr="00CB5EDB" w:rsidRDefault="00426DE6" w:rsidP="00D14B0A">
            <w:pPr>
              <w:spacing w:after="120"/>
              <w:jc w:val="both"/>
            </w:pPr>
            <w:r w:rsidRPr="00426DE6">
              <w:t>55-040</w:t>
            </w:r>
            <w:r w:rsidRPr="00CB5EDB">
              <w:t xml:space="preserve"> </w:t>
            </w:r>
            <w:r w:rsidRPr="00426DE6"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46 027.39 zł</w:t>
            </w:r>
          </w:p>
        </w:tc>
      </w:tr>
      <w:tr w:rsidR="00426DE6" w:rsidRPr="00075CD0" w:rsidTr="00D14B0A">
        <w:tc>
          <w:tcPr>
            <w:tcW w:w="993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2</w:t>
            </w:r>
          </w:p>
        </w:tc>
        <w:tc>
          <w:tcPr>
            <w:tcW w:w="4110" w:type="dxa"/>
            <w:shd w:val="clear" w:color="auto" w:fill="auto"/>
          </w:tcPr>
          <w:p w:rsidR="00426DE6" w:rsidRPr="00C82837" w:rsidRDefault="00426DE6" w:rsidP="00D14B0A">
            <w:pPr>
              <w:spacing w:before="40"/>
            </w:pPr>
            <w:r w:rsidRPr="00426DE6">
              <w:t>ANNA s.c.</w:t>
            </w:r>
          </w:p>
          <w:p w:rsidR="00426DE6" w:rsidRPr="00CB5EDB" w:rsidRDefault="002821BF" w:rsidP="00D14B0A">
            <w:r>
              <w:t xml:space="preserve">ul. </w:t>
            </w:r>
            <w:r w:rsidR="00426DE6" w:rsidRPr="00426DE6">
              <w:t>Stawiszyńska</w:t>
            </w:r>
            <w:r w:rsidR="00426DE6" w:rsidRPr="00CB5EDB">
              <w:t xml:space="preserve"> </w:t>
            </w:r>
            <w:r w:rsidR="00426DE6" w:rsidRPr="00426DE6">
              <w:t>127</w:t>
            </w:r>
            <w:r w:rsidR="00426DE6" w:rsidRPr="00CB5EDB">
              <w:t xml:space="preserve"> </w:t>
            </w:r>
          </w:p>
          <w:p w:rsidR="00426DE6" w:rsidRPr="00CB5EDB" w:rsidRDefault="00426DE6" w:rsidP="00D14B0A">
            <w:pPr>
              <w:spacing w:after="120"/>
              <w:jc w:val="both"/>
            </w:pPr>
            <w:r w:rsidRPr="00426DE6">
              <w:t>62-800</w:t>
            </w:r>
            <w:r w:rsidRPr="00CB5EDB">
              <w:t xml:space="preserve"> </w:t>
            </w:r>
            <w:r w:rsidR="002821BF">
              <w:t>K</w:t>
            </w:r>
            <w:r w:rsidRPr="00426DE6">
              <w:t>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6DE6" w:rsidRPr="00CB5EDB" w:rsidRDefault="00426DE6" w:rsidP="00D14B0A">
            <w:pPr>
              <w:spacing w:before="120" w:after="120"/>
              <w:jc w:val="center"/>
            </w:pPr>
            <w:r w:rsidRPr="00426DE6">
              <w:t>63 169.17 zł</w:t>
            </w:r>
          </w:p>
        </w:tc>
      </w:tr>
      <w:bookmarkEnd w:id="0"/>
    </w:tbl>
    <w:p w:rsidR="00C236D3" w:rsidRPr="006B27ED" w:rsidRDefault="00C236D3" w:rsidP="00C60ABB">
      <w:pPr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59BC" w:rsidRDefault="00C959BC">
      <w:r>
        <w:separator/>
      </w:r>
    </w:p>
  </w:endnote>
  <w:endnote w:type="continuationSeparator" w:id="0">
    <w:p w:rsidR="00C959BC" w:rsidRDefault="00C9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96AA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59BC" w:rsidRDefault="00C959BC">
      <w:r>
        <w:separator/>
      </w:r>
    </w:p>
  </w:footnote>
  <w:footnote w:type="continuationSeparator" w:id="0">
    <w:p w:rsidR="00C959BC" w:rsidRDefault="00C95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DE6" w:rsidRDefault="00426D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DE6" w:rsidRDefault="00426D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DE6" w:rsidRDefault="00426D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59BC"/>
    <w:rsid w:val="00007727"/>
    <w:rsid w:val="00017720"/>
    <w:rsid w:val="00035488"/>
    <w:rsid w:val="000D7F25"/>
    <w:rsid w:val="000E00E5"/>
    <w:rsid w:val="00173B20"/>
    <w:rsid w:val="001C69FF"/>
    <w:rsid w:val="0023318D"/>
    <w:rsid w:val="002821BF"/>
    <w:rsid w:val="003D72FD"/>
    <w:rsid w:val="00423179"/>
    <w:rsid w:val="00426DE6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0ABB"/>
    <w:rsid w:val="00C659E2"/>
    <w:rsid w:val="00C82837"/>
    <w:rsid w:val="00C959BC"/>
    <w:rsid w:val="00C96AA2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17F3F6"/>
  <w15:chartTrackingRefBased/>
  <w15:docId w15:val="{834CFFA5-055E-42A8-9128-435DBB1BE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200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5</cp:revision>
  <cp:lastPrinted>2021-07-30T10:45:00Z</cp:lastPrinted>
  <dcterms:created xsi:type="dcterms:W3CDTF">2021-07-30T10:31:00Z</dcterms:created>
  <dcterms:modified xsi:type="dcterms:W3CDTF">2021-07-30T10:47:00Z</dcterms:modified>
</cp:coreProperties>
</file>