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70AB8" w14:textId="77777777" w:rsidR="00D665F5" w:rsidRDefault="00DD642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DD642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D642E">
        <w:rPr>
          <w:sz w:val="22"/>
          <w:szCs w:val="22"/>
        </w:rPr>
        <w:t>2021-07-30</w:t>
      </w:r>
    </w:p>
    <w:p w14:paraId="19E30B7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63B86CF" w14:textId="77777777" w:rsidR="00DD642E" w:rsidRPr="00DD642E" w:rsidRDefault="00DD642E" w:rsidP="00577BC6">
      <w:pPr>
        <w:spacing w:after="40"/>
        <w:rPr>
          <w:b/>
          <w:bCs/>
          <w:sz w:val="22"/>
          <w:szCs w:val="22"/>
        </w:rPr>
      </w:pPr>
      <w:r w:rsidRPr="00DD642E">
        <w:rPr>
          <w:b/>
          <w:bCs/>
          <w:sz w:val="22"/>
          <w:szCs w:val="22"/>
        </w:rPr>
        <w:t>Szpital Miejski Specjalistyczny</w:t>
      </w:r>
    </w:p>
    <w:p w14:paraId="24AF7DFB" w14:textId="77777777" w:rsidR="00DD642E" w:rsidRPr="00DD642E" w:rsidRDefault="00DD642E" w:rsidP="00577BC6">
      <w:pPr>
        <w:spacing w:after="40"/>
        <w:rPr>
          <w:b/>
          <w:bCs/>
          <w:sz w:val="22"/>
          <w:szCs w:val="22"/>
        </w:rPr>
      </w:pPr>
      <w:r w:rsidRPr="00DD642E">
        <w:rPr>
          <w:b/>
          <w:bCs/>
          <w:sz w:val="22"/>
          <w:szCs w:val="22"/>
        </w:rPr>
        <w:t>im. Gabriela Narutowicza w Krakowie</w:t>
      </w:r>
    </w:p>
    <w:p w14:paraId="15F787B4" w14:textId="77777777" w:rsidR="00D665F5" w:rsidRPr="00BD5546" w:rsidRDefault="00DD642E" w:rsidP="00D665F5">
      <w:pPr>
        <w:rPr>
          <w:sz w:val="22"/>
          <w:szCs w:val="22"/>
        </w:rPr>
      </w:pPr>
      <w:r w:rsidRPr="00DD642E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DD642E">
        <w:rPr>
          <w:sz w:val="22"/>
          <w:szCs w:val="22"/>
        </w:rPr>
        <w:t>35-37</w:t>
      </w:r>
    </w:p>
    <w:p w14:paraId="541DD40A" w14:textId="77777777" w:rsidR="00D665F5" w:rsidRPr="00BD5546" w:rsidRDefault="00DD642E" w:rsidP="00D665F5">
      <w:pPr>
        <w:rPr>
          <w:sz w:val="22"/>
          <w:szCs w:val="22"/>
        </w:rPr>
      </w:pPr>
      <w:r w:rsidRPr="00DD642E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DD642E">
        <w:rPr>
          <w:sz w:val="22"/>
          <w:szCs w:val="22"/>
        </w:rPr>
        <w:t>Kraków</w:t>
      </w:r>
    </w:p>
    <w:p w14:paraId="7E770F2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8E0FA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CFC7A6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642E" w:rsidRPr="00DD642E">
        <w:rPr>
          <w:b/>
          <w:sz w:val="22"/>
          <w:szCs w:val="22"/>
        </w:rPr>
        <w:t>ZP/32/2021</w:t>
      </w:r>
      <w:r w:rsidR="00A80738">
        <w:rPr>
          <w:sz w:val="24"/>
        </w:rPr>
        <w:tab/>
        <w:t xml:space="preserve"> </w:t>
      </w:r>
    </w:p>
    <w:p w14:paraId="3CF176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6A29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CA8B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4C163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BFC6C1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DCC46E3" w14:textId="02E5238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D642E" w:rsidRPr="00DD642E">
        <w:rPr>
          <w:sz w:val="22"/>
          <w:szCs w:val="22"/>
        </w:rPr>
        <w:t>podstawowy</w:t>
      </w:r>
      <w:r w:rsidR="00606DB9">
        <w:rPr>
          <w:sz w:val="22"/>
          <w:szCs w:val="22"/>
        </w:rPr>
        <w:t>m bez negocjacji</w:t>
      </w:r>
      <w:r w:rsidRPr="00577BC6">
        <w:rPr>
          <w:sz w:val="22"/>
          <w:szCs w:val="22"/>
        </w:rPr>
        <w:t xml:space="preserve"> na: </w:t>
      </w:r>
    </w:p>
    <w:p w14:paraId="10C84EB4" w14:textId="77777777" w:rsidR="00A80738" w:rsidRPr="00577BC6" w:rsidRDefault="00DD642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D642E">
        <w:rPr>
          <w:b/>
          <w:sz w:val="22"/>
          <w:szCs w:val="22"/>
        </w:rPr>
        <w:t>Zakup i dostawa produktów antyseptycznych i dezynfekcyjnych do skóry i błon śluzowych II</w:t>
      </w:r>
    </w:p>
    <w:p w14:paraId="6F8019DE" w14:textId="0E8EF3B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06D489F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D642E" w:rsidRPr="00DD642E">
        <w:rPr>
          <w:sz w:val="22"/>
          <w:szCs w:val="22"/>
        </w:rPr>
        <w:t>30/07/2021</w:t>
      </w:r>
      <w:r w:rsidR="00FF4AB1" w:rsidRPr="00577BC6">
        <w:rPr>
          <w:sz w:val="22"/>
          <w:szCs w:val="22"/>
        </w:rPr>
        <w:t xml:space="preserve"> o godz. </w:t>
      </w:r>
      <w:r w:rsidR="00DD642E" w:rsidRPr="00DD642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134"/>
        <w:gridCol w:w="4394"/>
        <w:gridCol w:w="2835"/>
      </w:tblGrid>
      <w:tr w:rsidR="006B27ED" w:rsidRPr="00075CD0" w14:paraId="1780F6B7" w14:textId="77777777" w:rsidTr="00606DB9">
        <w:tc>
          <w:tcPr>
            <w:tcW w:w="1135" w:type="dxa"/>
            <w:shd w:val="clear" w:color="auto" w:fill="auto"/>
            <w:vAlign w:val="center"/>
          </w:tcPr>
          <w:p w14:paraId="1B87AFB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6BC80E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4E6A81D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CC3102" w14:textId="6B467C0F" w:rsidR="006B27ED" w:rsidRPr="00CB5EDB" w:rsidRDefault="00606DB9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DD642E" w:rsidRPr="00075CD0" w14:paraId="64C04612" w14:textId="77777777" w:rsidTr="00606DB9">
        <w:tc>
          <w:tcPr>
            <w:tcW w:w="1135" w:type="dxa"/>
            <w:shd w:val="clear" w:color="auto" w:fill="auto"/>
            <w:vAlign w:val="center"/>
          </w:tcPr>
          <w:p w14:paraId="49858DEA" w14:textId="77777777" w:rsidR="00DD642E" w:rsidRPr="00CB5EDB" w:rsidRDefault="00DD642E" w:rsidP="00664BD2">
            <w:pPr>
              <w:spacing w:before="120" w:after="120"/>
              <w:jc w:val="center"/>
            </w:pPr>
            <w:r w:rsidRPr="00DD642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A23622" w14:textId="77777777" w:rsidR="00DD642E" w:rsidRPr="00CB5EDB" w:rsidRDefault="00DD642E" w:rsidP="00664BD2">
            <w:pPr>
              <w:spacing w:before="120" w:after="120"/>
              <w:jc w:val="center"/>
            </w:pPr>
            <w:r w:rsidRPr="00DD642E">
              <w:t>1</w:t>
            </w:r>
          </w:p>
        </w:tc>
        <w:tc>
          <w:tcPr>
            <w:tcW w:w="4394" w:type="dxa"/>
            <w:shd w:val="clear" w:color="auto" w:fill="auto"/>
          </w:tcPr>
          <w:p w14:paraId="21036DF3" w14:textId="38FEB789" w:rsidR="00DD642E" w:rsidRPr="00C82837" w:rsidRDefault="00606DB9" w:rsidP="00664BD2">
            <w:pPr>
              <w:spacing w:before="40"/>
            </w:pPr>
            <w:proofErr w:type="spellStart"/>
            <w:r w:rsidRPr="00DD642E">
              <w:t>Schulke</w:t>
            </w:r>
            <w:proofErr w:type="spellEnd"/>
            <w:r w:rsidRPr="00DD642E">
              <w:t xml:space="preserve"> Polska Sp. </w:t>
            </w:r>
            <w:r>
              <w:t>z o.o.</w:t>
            </w:r>
          </w:p>
          <w:p w14:paraId="1B9DD494" w14:textId="4099F67A" w:rsidR="00DD642E" w:rsidRPr="00CB5EDB" w:rsidRDefault="00606DB9" w:rsidP="00664BD2">
            <w:r w:rsidRPr="00DD642E">
              <w:t>Al. Jerozolimskie</w:t>
            </w:r>
            <w:r w:rsidRPr="00CB5EDB">
              <w:t xml:space="preserve"> </w:t>
            </w:r>
            <w:r w:rsidRPr="00DD642E">
              <w:t>132</w:t>
            </w:r>
            <w:r w:rsidRPr="00CB5EDB">
              <w:t xml:space="preserve"> </w:t>
            </w:r>
          </w:p>
          <w:p w14:paraId="10F0E851" w14:textId="622CE918" w:rsidR="00DD642E" w:rsidRPr="00CB5EDB" w:rsidRDefault="00606DB9" w:rsidP="00664BD2">
            <w:pPr>
              <w:spacing w:after="120"/>
              <w:jc w:val="both"/>
            </w:pPr>
            <w:r w:rsidRPr="00DD642E">
              <w:t>02-305</w:t>
            </w:r>
            <w:r w:rsidRPr="00CB5EDB">
              <w:t xml:space="preserve"> </w:t>
            </w:r>
            <w:r w:rsidRPr="00DD642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0D27E6" w14:textId="77777777" w:rsidR="00DD642E" w:rsidRPr="00CB5EDB" w:rsidRDefault="00DD642E" w:rsidP="00664BD2">
            <w:pPr>
              <w:spacing w:before="120" w:after="120"/>
              <w:jc w:val="center"/>
            </w:pPr>
            <w:r w:rsidRPr="00DD642E">
              <w:t>15 153.60 zł</w:t>
            </w:r>
          </w:p>
        </w:tc>
      </w:tr>
      <w:tr w:rsidR="00DD642E" w:rsidRPr="00075CD0" w14:paraId="5038D371" w14:textId="77777777" w:rsidTr="00606DB9">
        <w:tc>
          <w:tcPr>
            <w:tcW w:w="1135" w:type="dxa"/>
            <w:shd w:val="clear" w:color="auto" w:fill="auto"/>
            <w:vAlign w:val="center"/>
          </w:tcPr>
          <w:p w14:paraId="3F4CFE20" w14:textId="77777777" w:rsidR="00DD642E" w:rsidRPr="00CB5EDB" w:rsidRDefault="00DD642E" w:rsidP="00664BD2">
            <w:pPr>
              <w:spacing w:before="120" w:after="120"/>
              <w:jc w:val="center"/>
            </w:pPr>
            <w:r w:rsidRPr="00DD642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BDE673" w14:textId="77777777" w:rsidR="00DD642E" w:rsidRPr="00CB5EDB" w:rsidRDefault="00DD642E" w:rsidP="00664BD2">
            <w:pPr>
              <w:spacing w:before="120" w:after="120"/>
              <w:jc w:val="center"/>
            </w:pPr>
            <w:r w:rsidRPr="00DD642E">
              <w:t>2</w:t>
            </w:r>
          </w:p>
        </w:tc>
        <w:tc>
          <w:tcPr>
            <w:tcW w:w="4394" w:type="dxa"/>
            <w:shd w:val="clear" w:color="auto" w:fill="auto"/>
          </w:tcPr>
          <w:p w14:paraId="1B3E6E92" w14:textId="039652A2" w:rsidR="00DD642E" w:rsidRPr="00C82837" w:rsidRDefault="00606DB9" w:rsidP="00664BD2">
            <w:pPr>
              <w:spacing w:before="40"/>
            </w:pPr>
            <w:r w:rsidRPr="00DD642E">
              <w:t xml:space="preserve">Henry </w:t>
            </w:r>
            <w:proofErr w:type="spellStart"/>
            <w:r w:rsidRPr="00DD642E">
              <w:t>Kruse</w:t>
            </w:r>
            <w:proofErr w:type="spellEnd"/>
            <w:r w:rsidRPr="00DD642E">
              <w:t xml:space="preserve"> Sp.</w:t>
            </w:r>
            <w:r>
              <w:t xml:space="preserve"> z o.o.</w:t>
            </w:r>
          </w:p>
          <w:p w14:paraId="452491A2" w14:textId="07B796AF" w:rsidR="00DD642E" w:rsidRPr="00CB5EDB" w:rsidRDefault="00606DB9" w:rsidP="00664BD2">
            <w:r>
              <w:t xml:space="preserve">ul. </w:t>
            </w:r>
            <w:r w:rsidRPr="00DD642E">
              <w:t>Kolejowa</w:t>
            </w:r>
            <w:r w:rsidRPr="00CB5EDB">
              <w:t xml:space="preserve"> </w:t>
            </w:r>
            <w:r w:rsidRPr="00DD642E">
              <w:t>3</w:t>
            </w:r>
            <w:r w:rsidRPr="00CB5EDB">
              <w:t xml:space="preserve"> </w:t>
            </w:r>
          </w:p>
          <w:p w14:paraId="26F3CF57" w14:textId="4CAF7F68" w:rsidR="00DD642E" w:rsidRPr="00CB5EDB" w:rsidRDefault="00606DB9" w:rsidP="00664BD2">
            <w:pPr>
              <w:spacing w:after="120"/>
              <w:jc w:val="both"/>
            </w:pPr>
            <w:r w:rsidRPr="00DD642E">
              <w:t>55-040</w:t>
            </w:r>
            <w:r w:rsidRPr="00CB5EDB">
              <w:t xml:space="preserve"> </w:t>
            </w:r>
            <w:r w:rsidRPr="00DD642E">
              <w:t>Bielany Wrocławskie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660E20" w14:textId="77777777" w:rsidR="00DD642E" w:rsidRPr="00CB5EDB" w:rsidRDefault="00DD642E" w:rsidP="00664BD2">
            <w:pPr>
              <w:spacing w:before="120" w:after="120"/>
              <w:jc w:val="center"/>
            </w:pPr>
            <w:r w:rsidRPr="00DD642E">
              <w:t>9 892.80 zł</w:t>
            </w:r>
          </w:p>
        </w:tc>
      </w:tr>
      <w:tr w:rsidR="00DD642E" w:rsidRPr="00075CD0" w14:paraId="099E2EDE" w14:textId="77777777" w:rsidTr="00606DB9">
        <w:tc>
          <w:tcPr>
            <w:tcW w:w="1135" w:type="dxa"/>
            <w:shd w:val="clear" w:color="auto" w:fill="auto"/>
            <w:vAlign w:val="center"/>
          </w:tcPr>
          <w:p w14:paraId="2F146C98" w14:textId="77777777" w:rsidR="00DD642E" w:rsidRPr="00CB5EDB" w:rsidRDefault="00DD642E" w:rsidP="00664BD2">
            <w:pPr>
              <w:spacing w:before="120" w:after="120"/>
              <w:jc w:val="center"/>
            </w:pPr>
            <w:r w:rsidRPr="00DD642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96D531" w14:textId="77777777" w:rsidR="00DD642E" w:rsidRPr="00CB5EDB" w:rsidRDefault="00DD642E" w:rsidP="00664BD2">
            <w:pPr>
              <w:spacing w:before="120" w:after="120"/>
              <w:jc w:val="center"/>
            </w:pPr>
            <w:r w:rsidRPr="00DD642E">
              <w:t>1</w:t>
            </w:r>
          </w:p>
        </w:tc>
        <w:tc>
          <w:tcPr>
            <w:tcW w:w="4394" w:type="dxa"/>
            <w:shd w:val="clear" w:color="auto" w:fill="auto"/>
          </w:tcPr>
          <w:p w14:paraId="5E7D87B3" w14:textId="77777777" w:rsidR="00DD642E" w:rsidRPr="00C82837" w:rsidRDefault="00DD642E" w:rsidP="00664BD2">
            <w:pPr>
              <w:spacing w:before="40"/>
            </w:pPr>
            <w:r w:rsidRPr="00DD642E">
              <w:t xml:space="preserve">Higiena - Katowice Grzegorz </w:t>
            </w:r>
            <w:proofErr w:type="spellStart"/>
            <w:r w:rsidRPr="00DD642E">
              <w:t>Łagan</w:t>
            </w:r>
            <w:proofErr w:type="spellEnd"/>
          </w:p>
          <w:p w14:paraId="10CBC222" w14:textId="291C78C3" w:rsidR="00DD642E" w:rsidRPr="00CB5EDB" w:rsidRDefault="00DD642E" w:rsidP="00664BD2">
            <w:r w:rsidRPr="00DD642E">
              <w:t>ul.</w:t>
            </w:r>
            <w:r w:rsidR="00606DB9">
              <w:t xml:space="preserve"> </w:t>
            </w:r>
            <w:r w:rsidRPr="00DD642E">
              <w:t>Szarych Szeregów</w:t>
            </w:r>
            <w:r w:rsidRPr="00CB5EDB">
              <w:t xml:space="preserve"> </w:t>
            </w:r>
            <w:r w:rsidRPr="00DD642E">
              <w:t>30a</w:t>
            </w:r>
            <w:r w:rsidRPr="00CB5EDB">
              <w:t xml:space="preserve"> </w:t>
            </w:r>
          </w:p>
          <w:p w14:paraId="73E35F9A" w14:textId="77777777" w:rsidR="00DD642E" w:rsidRPr="00CB5EDB" w:rsidRDefault="00DD642E" w:rsidP="00664BD2">
            <w:pPr>
              <w:spacing w:after="120"/>
              <w:jc w:val="both"/>
            </w:pPr>
            <w:r w:rsidRPr="00DD642E">
              <w:t>40-750</w:t>
            </w:r>
            <w:r w:rsidRPr="00CB5EDB">
              <w:t xml:space="preserve"> </w:t>
            </w:r>
            <w:r w:rsidRPr="00DD642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D77B32" w14:textId="77777777" w:rsidR="00DD642E" w:rsidRPr="00CB5EDB" w:rsidRDefault="00DD642E" w:rsidP="00664BD2">
            <w:pPr>
              <w:spacing w:before="120" w:after="120"/>
              <w:jc w:val="center"/>
            </w:pPr>
            <w:r w:rsidRPr="00DD642E">
              <w:t>7 555.68 zł</w:t>
            </w:r>
          </w:p>
        </w:tc>
      </w:tr>
      <w:tr w:rsidR="00DD642E" w:rsidRPr="00075CD0" w14:paraId="0C847AF1" w14:textId="77777777" w:rsidTr="00606DB9">
        <w:tc>
          <w:tcPr>
            <w:tcW w:w="1135" w:type="dxa"/>
            <w:shd w:val="clear" w:color="auto" w:fill="auto"/>
            <w:vAlign w:val="center"/>
          </w:tcPr>
          <w:p w14:paraId="1478BE50" w14:textId="77777777" w:rsidR="00DD642E" w:rsidRPr="00CB5EDB" w:rsidRDefault="00DD642E" w:rsidP="00664BD2">
            <w:pPr>
              <w:spacing w:before="120" w:after="120"/>
              <w:jc w:val="center"/>
            </w:pPr>
            <w:r w:rsidRPr="00DD642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29B75C" w14:textId="77777777" w:rsidR="00DD642E" w:rsidRPr="00CB5EDB" w:rsidRDefault="00DD642E" w:rsidP="00664BD2">
            <w:pPr>
              <w:spacing w:before="120" w:after="120"/>
              <w:jc w:val="center"/>
            </w:pPr>
            <w:r w:rsidRPr="00DD642E">
              <w:t>3</w:t>
            </w:r>
          </w:p>
        </w:tc>
        <w:tc>
          <w:tcPr>
            <w:tcW w:w="4394" w:type="dxa"/>
            <w:shd w:val="clear" w:color="auto" w:fill="auto"/>
          </w:tcPr>
          <w:p w14:paraId="166C3C63" w14:textId="77777777" w:rsidR="00DD642E" w:rsidRPr="00C82837" w:rsidRDefault="00DD642E" w:rsidP="00664BD2">
            <w:pPr>
              <w:spacing w:before="40"/>
            </w:pPr>
            <w:r w:rsidRPr="00DD642E">
              <w:t xml:space="preserve">Higiena - Katowice Grzegorz </w:t>
            </w:r>
            <w:proofErr w:type="spellStart"/>
            <w:r w:rsidRPr="00DD642E">
              <w:t>Łagan</w:t>
            </w:r>
            <w:proofErr w:type="spellEnd"/>
          </w:p>
          <w:p w14:paraId="51554E19" w14:textId="77777777" w:rsidR="00DD642E" w:rsidRPr="00CB5EDB" w:rsidRDefault="00DD642E" w:rsidP="00664BD2">
            <w:proofErr w:type="spellStart"/>
            <w:r w:rsidRPr="00DD642E">
              <w:t>ul.Szarych</w:t>
            </w:r>
            <w:proofErr w:type="spellEnd"/>
            <w:r w:rsidRPr="00DD642E">
              <w:t xml:space="preserve"> Szeregów</w:t>
            </w:r>
            <w:r w:rsidRPr="00CB5EDB">
              <w:t xml:space="preserve"> </w:t>
            </w:r>
            <w:r w:rsidRPr="00DD642E">
              <w:t>30a</w:t>
            </w:r>
            <w:r w:rsidRPr="00CB5EDB">
              <w:t xml:space="preserve"> </w:t>
            </w:r>
          </w:p>
          <w:p w14:paraId="50A1EE65" w14:textId="77777777" w:rsidR="00DD642E" w:rsidRPr="00CB5EDB" w:rsidRDefault="00DD642E" w:rsidP="00664BD2">
            <w:pPr>
              <w:spacing w:after="120"/>
              <w:jc w:val="both"/>
            </w:pPr>
            <w:r w:rsidRPr="00DD642E">
              <w:t>40-750</w:t>
            </w:r>
            <w:r w:rsidRPr="00CB5EDB">
              <w:t xml:space="preserve"> </w:t>
            </w:r>
            <w:r w:rsidRPr="00DD642E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43864F" w14:textId="77777777" w:rsidR="00DD642E" w:rsidRPr="00CB5EDB" w:rsidRDefault="00DD642E" w:rsidP="00664BD2">
            <w:pPr>
              <w:spacing w:before="120" w:after="120"/>
              <w:jc w:val="center"/>
            </w:pPr>
            <w:r w:rsidRPr="00DD642E">
              <w:t>23 576.40 zł</w:t>
            </w:r>
          </w:p>
        </w:tc>
      </w:tr>
      <w:bookmarkEnd w:id="0"/>
    </w:tbl>
    <w:p w14:paraId="60C92D87" w14:textId="1D2874D2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71399" w14:textId="77777777" w:rsidR="00333B2F" w:rsidRDefault="00333B2F">
      <w:r>
        <w:separator/>
      </w:r>
    </w:p>
  </w:endnote>
  <w:endnote w:type="continuationSeparator" w:id="0">
    <w:p w14:paraId="7D5069B6" w14:textId="77777777" w:rsidR="00333B2F" w:rsidRDefault="00333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48D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3068B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5E6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195E9C">
        <v:line id="_x0000_s2049" style="position:absolute;left:0;text-align:left;z-index:251657728" from="-3.85pt,8.7pt" to="455.15pt,8.7pt"/>
      </w:pict>
    </w:r>
  </w:p>
  <w:p w14:paraId="4AA12910" w14:textId="22A25691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621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B2541B" w14:textId="77777777" w:rsidR="009F189D" w:rsidRDefault="009F189D">
    <w:pPr>
      <w:pStyle w:val="Stopka"/>
      <w:tabs>
        <w:tab w:val="clear" w:pos="4536"/>
      </w:tabs>
      <w:jc w:val="center"/>
    </w:pPr>
  </w:p>
  <w:p w14:paraId="0D5153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062B4" w14:textId="77777777" w:rsidR="00333B2F" w:rsidRDefault="00333B2F">
      <w:r>
        <w:separator/>
      </w:r>
    </w:p>
  </w:footnote>
  <w:footnote w:type="continuationSeparator" w:id="0">
    <w:p w14:paraId="16BF3D24" w14:textId="77777777" w:rsidR="00333B2F" w:rsidRDefault="00333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3F878" w14:textId="77777777" w:rsidR="00DD642E" w:rsidRDefault="00DD64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CD157" w14:textId="77777777" w:rsidR="00DD642E" w:rsidRDefault="00DD64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9D98" w14:textId="77777777" w:rsidR="00DD642E" w:rsidRDefault="00DD64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3B2F"/>
    <w:rsid w:val="00007727"/>
    <w:rsid w:val="00017720"/>
    <w:rsid w:val="00035488"/>
    <w:rsid w:val="000D7F25"/>
    <w:rsid w:val="000E00E5"/>
    <w:rsid w:val="00173B20"/>
    <w:rsid w:val="001C69FF"/>
    <w:rsid w:val="0023318D"/>
    <w:rsid w:val="00333B2F"/>
    <w:rsid w:val="003D72FD"/>
    <w:rsid w:val="00423179"/>
    <w:rsid w:val="00490DC0"/>
    <w:rsid w:val="00493F8C"/>
    <w:rsid w:val="004C7E9B"/>
    <w:rsid w:val="005614F2"/>
    <w:rsid w:val="00577BC6"/>
    <w:rsid w:val="00606DB9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DD642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81BDF1"/>
  <w15:chartTrackingRefBased/>
  <w15:docId w15:val="{F96C5407-E6FB-4C91-8897-3CB33B8A6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2021-07-30T10:08:00Z</cp:lastPrinted>
  <dcterms:created xsi:type="dcterms:W3CDTF">2021-07-30T10:06:00Z</dcterms:created>
  <dcterms:modified xsi:type="dcterms:W3CDTF">2021-07-30T10:08:00Z</dcterms:modified>
</cp:coreProperties>
</file>