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39FFB" w14:textId="77777777" w:rsidR="00DA2A7E" w:rsidRPr="003261E7" w:rsidRDefault="00BC2547" w:rsidP="00DA2A7E">
      <w:pPr>
        <w:spacing w:after="240"/>
        <w:jc w:val="right"/>
        <w:rPr>
          <w:sz w:val="22"/>
          <w:szCs w:val="22"/>
        </w:rPr>
      </w:pPr>
      <w:r w:rsidRPr="00BC2547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BC2547">
        <w:rPr>
          <w:sz w:val="22"/>
          <w:szCs w:val="22"/>
        </w:rPr>
        <w:t>2021-07-30</w:t>
      </w:r>
    </w:p>
    <w:p w14:paraId="2BDD40C5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620A7E36" w14:textId="77777777" w:rsidR="00BC2547" w:rsidRPr="00BC2547" w:rsidRDefault="00BC2547" w:rsidP="00DA2A7E">
      <w:pPr>
        <w:spacing w:after="40"/>
        <w:rPr>
          <w:b/>
          <w:bCs/>
          <w:sz w:val="22"/>
          <w:szCs w:val="22"/>
        </w:rPr>
      </w:pPr>
      <w:r w:rsidRPr="00BC2547">
        <w:rPr>
          <w:b/>
          <w:bCs/>
          <w:sz w:val="22"/>
          <w:szCs w:val="22"/>
        </w:rPr>
        <w:t>Szpital Wojewódzki w Poznaniu</w:t>
      </w:r>
    </w:p>
    <w:p w14:paraId="4798C3BF" w14:textId="77777777" w:rsidR="00DA2A7E" w:rsidRPr="003261E7" w:rsidRDefault="00BC2547" w:rsidP="00DA2A7E">
      <w:pPr>
        <w:spacing w:after="40"/>
        <w:rPr>
          <w:b/>
          <w:bCs/>
          <w:sz w:val="22"/>
          <w:szCs w:val="22"/>
        </w:rPr>
      </w:pPr>
      <w:r w:rsidRPr="00BC2547">
        <w:rPr>
          <w:b/>
          <w:bCs/>
          <w:sz w:val="22"/>
          <w:szCs w:val="22"/>
        </w:rPr>
        <w:t>Dział Zamówień Publicznych</w:t>
      </w:r>
    </w:p>
    <w:p w14:paraId="4A9A3FF7" w14:textId="2D189C55" w:rsidR="00DA2A7E" w:rsidRPr="003261E7" w:rsidRDefault="0006757B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C2547" w:rsidRPr="00BC2547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BC2547" w:rsidRPr="00BC2547">
        <w:rPr>
          <w:sz w:val="22"/>
          <w:szCs w:val="22"/>
        </w:rPr>
        <w:t>7/19</w:t>
      </w:r>
    </w:p>
    <w:p w14:paraId="1A94CECF" w14:textId="77777777" w:rsidR="00DA2A7E" w:rsidRPr="003261E7" w:rsidRDefault="00BC2547" w:rsidP="00DA2A7E">
      <w:pPr>
        <w:rPr>
          <w:sz w:val="22"/>
          <w:szCs w:val="22"/>
        </w:rPr>
      </w:pPr>
      <w:r w:rsidRPr="00BC2547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BC2547">
        <w:rPr>
          <w:sz w:val="22"/>
          <w:szCs w:val="22"/>
        </w:rPr>
        <w:t>Poznań</w:t>
      </w:r>
    </w:p>
    <w:p w14:paraId="148094F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3E01C0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79F1C64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E1113D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C2547" w:rsidRPr="003261E7" w14:paraId="4DFECE4B" w14:textId="77777777" w:rsidTr="00DE1DEA">
        <w:trPr>
          <w:trHeight w:val="638"/>
        </w:trPr>
        <w:tc>
          <w:tcPr>
            <w:tcW w:w="959" w:type="dxa"/>
            <w:shd w:val="clear" w:color="auto" w:fill="auto"/>
          </w:tcPr>
          <w:p w14:paraId="50335EC5" w14:textId="77777777" w:rsidR="00BC2547" w:rsidRPr="003261E7" w:rsidRDefault="00BC2547" w:rsidP="00DE1D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C79DD5" w14:textId="77777777" w:rsidR="00BC2547" w:rsidRPr="003261E7" w:rsidRDefault="00BC2547" w:rsidP="00DE1D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C2547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C2547">
              <w:rPr>
                <w:b/>
                <w:bCs/>
                <w:sz w:val="22"/>
                <w:szCs w:val="22"/>
              </w:rPr>
              <w:t>Przeglądy techniczne i naprawy urządzeń medycznych - Wiertarki chirurgiczne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C2547">
              <w:rPr>
                <w:b/>
                <w:sz w:val="22"/>
                <w:szCs w:val="22"/>
              </w:rPr>
              <w:t>SZW/DZP/46/2021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33CEBE3" w14:textId="77777777" w:rsidR="00BC2547" w:rsidRPr="00BC2547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C2547" w:rsidRPr="00BC2547">
        <w:rPr>
          <w:b/>
          <w:sz w:val="22"/>
          <w:szCs w:val="22"/>
        </w:rPr>
        <w:t>Szpital Wojewódzki w Poznaniu</w:t>
      </w:r>
    </w:p>
    <w:p w14:paraId="133238BC" w14:textId="3EC82C86" w:rsidR="00DA2A7E" w:rsidRDefault="00BC2547" w:rsidP="00DA2A7E">
      <w:pPr>
        <w:spacing w:before="480" w:after="120" w:line="276" w:lineRule="auto"/>
        <w:jc w:val="both"/>
        <w:rPr>
          <w:sz w:val="22"/>
          <w:szCs w:val="22"/>
        </w:rPr>
      </w:pPr>
      <w:r w:rsidRPr="00BC2547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BC2547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</w:t>
      </w:r>
      <w:r w:rsidR="0006757B">
        <w:rPr>
          <w:sz w:val="22"/>
          <w:szCs w:val="22"/>
        </w:rPr>
        <w:br/>
      </w:r>
      <w:r w:rsidR="00DA2A7E">
        <w:rPr>
          <w:sz w:val="22"/>
          <w:szCs w:val="22"/>
        </w:rPr>
        <w:t>że unieważnia postępowanie o udzielenie zamówienia publicznego.</w:t>
      </w:r>
    </w:p>
    <w:p w14:paraId="08B752E6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C2547" w:rsidRPr="007240DA" w14:paraId="0F6F6BF2" w14:textId="77777777" w:rsidTr="00DE1DEA">
        <w:tc>
          <w:tcPr>
            <w:tcW w:w="2660" w:type="dxa"/>
            <w:shd w:val="clear" w:color="auto" w:fill="auto"/>
          </w:tcPr>
          <w:p w14:paraId="7BF409C8" w14:textId="77777777" w:rsidR="00BC2547" w:rsidRPr="007240DA" w:rsidRDefault="00BC2547" w:rsidP="00DE1DE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C254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C2841C1" w14:textId="2060E234" w:rsidR="00BC2547" w:rsidRPr="007240DA" w:rsidRDefault="00BC2547" w:rsidP="00DE1DE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C2547">
              <w:rPr>
                <w:sz w:val="22"/>
                <w:szCs w:val="22"/>
              </w:rPr>
              <w:t xml:space="preserve">nie złożono żadnego wniosku o dopuszczenie do udziału </w:t>
            </w:r>
            <w:r w:rsidR="0006757B">
              <w:rPr>
                <w:sz w:val="22"/>
                <w:szCs w:val="22"/>
              </w:rPr>
              <w:br/>
            </w:r>
            <w:r w:rsidRPr="00BC2547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79650554" w14:textId="6887145A" w:rsidR="00DA2A7E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568B7AE2" w14:textId="77777777" w:rsidR="0057448E" w:rsidRDefault="0057448E" w:rsidP="0057448E">
      <w:pPr>
        <w:spacing w:line="360" w:lineRule="auto"/>
        <w:ind w:left="3117" w:firstLine="423"/>
        <w:jc w:val="center"/>
        <w:rPr>
          <w:i/>
        </w:rPr>
      </w:pPr>
    </w:p>
    <w:p w14:paraId="5C279CE3" w14:textId="77777777" w:rsidR="0057448E" w:rsidRDefault="0057448E" w:rsidP="0057448E">
      <w:pPr>
        <w:spacing w:line="360" w:lineRule="auto"/>
        <w:ind w:left="3117" w:firstLine="423"/>
        <w:jc w:val="center"/>
        <w:rPr>
          <w:i/>
        </w:rPr>
      </w:pPr>
    </w:p>
    <w:p w14:paraId="3B12C022" w14:textId="3FF604EC" w:rsidR="0057448E" w:rsidRPr="0057448E" w:rsidRDefault="0057448E" w:rsidP="0057448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57448E">
        <w:rPr>
          <w:i/>
          <w:sz w:val="22"/>
          <w:szCs w:val="22"/>
        </w:rPr>
        <w:t>Zamawiający</w:t>
      </w:r>
    </w:p>
    <w:p w14:paraId="5961ACB8" w14:textId="77777777" w:rsidR="0057448E" w:rsidRDefault="0057448E" w:rsidP="005744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32BFCEB" w14:textId="77777777" w:rsidR="0057448E" w:rsidRDefault="0057448E" w:rsidP="005744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9927055" w14:textId="77777777" w:rsidR="0057448E" w:rsidRDefault="0057448E" w:rsidP="005744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EF9382E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3898049C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71F87" w14:textId="77777777" w:rsidR="00D55CE4" w:rsidRDefault="00D55CE4">
      <w:r>
        <w:separator/>
      </w:r>
    </w:p>
  </w:endnote>
  <w:endnote w:type="continuationSeparator" w:id="0">
    <w:p w14:paraId="644F84E1" w14:textId="77777777" w:rsidR="00D55CE4" w:rsidRDefault="00D5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C0B91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247C0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95BD0" w14:textId="77777777" w:rsidR="003F0CBE" w:rsidRDefault="0057448E">
    <w:pPr>
      <w:pStyle w:val="Stopka"/>
      <w:tabs>
        <w:tab w:val="clear" w:pos="4536"/>
      </w:tabs>
      <w:jc w:val="center"/>
    </w:pPr>
    <w:r>
      <w:rPr>
        <w:noProof/>
      </w:rPr>
      <w:pict w14:anchorId="4721A08A">
        <v:line id="_x0000_s2049" style="position:absolute;left:0;text-align:left;z-index:251657728" from="-3.85pt,8.75pt" to="455.15pt,8.75pt"/>
      </w:pict>
    </w:r>
  </w:p>
  <w:p w14:paraId="61A40DA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5907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9360AC" w14:textId="77777777" w:rsidR="003F0CBE" w:rsidRDefault="003F0CBE">
    <w:pPr>
      <w:pStyle w:val="Stopka"/>
      <w:tabs>
        <w:tab w:val="clear" w:pos="4536"/>
      </w:tabs>
      <w:jc w:val="center"/>
    </w:pPr>
  </w:p>
  <w:p w14:paraId="70F078A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B2560" w14:textId="77777777" w:rsidR="00D55CE4" w:rsidRDefault="00D55CE4">
      <w:r>
        <w:separator/>
      </w:r>
    </w:p>
  </w:footnote>
  <w:footnote w:type="continuationSeparator" w:id="0">
    <w:p w14:paraId="30A6D3D9" w14:textId="77777777" w:rsidR="00D55CE4" w:rsidRDefault="00D55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A4E6C" w14:textId="77777777" w:rsidR="00BC2547" w:rsidRDefault="00BC2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ADCD1" w14:textId="77777777" w:rsidR="00BC2547" w:rsidRDefault="00BC25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06297" w14:textId="77777777" w:rsidR="00BC2547" w:rsidRDefault="00BC2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5CE4"/>
    <w:rsid w:val="00020DF5"/>
    <w:rsid w:val="000345C2"/>
    <w:rsid w:val="00047A30"/>
    <w:rsid w:val="0006757B"/>
    <w:rsid w:val="001B1480"/>
    <w:rsid w:val="002D47D4"/>
    <w:rsid w:val="003261E7"/>
    <w:rsid w:val="00372CE9"/>
    <w:rsid w:val="003F0CBE"/>
    <w:rsid w:val="00420F05"/>
    <w:rsid w:val="00467255"/>
    <w:rsid w:val="005644C6"/>
    <w:rsid w:val="0057448E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C2547"/>
    <w:rsid w:val="00BF7AFB"/>
    <w:rsid w:val="00CC422D"/>
    <w:rsid w:val="00CE52C3"/>
    <w:rsid w:val="00D55CE4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F0CD20"/>
  <w15:chartTrackingRefBased/>
  <w15:docId w15:val="{A90A5A45-367C-4338-A101-A7B5BFF2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3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2021-07-30T07:50:00Z</cp:lastPrinted>
  <dcterms:created xsi:type="dcterms:W3CDTF">2021-07-30T07:51:00Z</dcterms:created>
  <dcterms:modified xsi:type="dcterms:W3CDTF">2021-07-30T07:51:00Z</dcterms:modified>
</cp:coreProperties>
</file>