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1E1C" w14:textId="3C1FC959" w:rsidR="00FB7F50" w:rsidRPr="002245BE" w:rsidRDefault="007A61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61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6171">
        <w:rPr>
          <w:sz w:val="22"/>
          <w:szCs w:val="22"/>
        </w:rPr>
        <w:t>2021-07-</w:t>
      </w:r>
      <w:r w:rsidR="008C62FD">
        <w:rPr>
          <w:sz w:val="22"/>
          <w:szCs w:val="22"/>
        </w:rPr>
        <w:t>30</w:t>
      </w:r>
    </w:p>
    <w:p w14:paraId="4958BF5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CB20630" w14:textId="77777777" w:rsidR="007A6171" w:rsidRPr="007A6171" w:rsidRDefault="007A6171" w:rsidP="00FB7F50">
      <w:pPr>
        <w:spacing w:after="40"/>
        <w:rPr>
          <w:b/>
          <w:bCs/>
          <w:sz w:val="22"/>
          <w:szCs w:val="22"/>
        </w:rPr>
      </w:pPr>
      <w:r w:rsidRPr="007A6171">
        <w:rPr>
          <w:b/>
          <w:bCs/>
          <w:sz w:val="22"/>
          <w:szCs w:val="22"/>
        </w:rPr>
        <w:t>Akademia Górniczo - Hutnicza</w:t>
      </w:r>
    </w:p>
    <w:p w14:paraId="04A44126" w14:textId="77777777" w:rsidR="007A6171" w:rsidRPr="007A6171" w:rsidRDefault="007A6171" w:rsidP="00FB7F50">
      <w:pPr>
        <w:spacing w:after="40"/>
        <w:rPr>
          <w:b/>
          <w:bCs/>
          <w:sz w:val="22"/>
          <w:szCs w:val="22"/>
        </w:rPr>
      </w:pPr>
      <w:r w:rsidRPr="007A6171">
        <w:rPr>
          <w:b/>
          <w:bCs/>
          <w:sz w:val="22"/>
          <w:szCs w:val="22"/>
        </w:rPr>
        <w:t>im. Stanisława Staszica w Krakowie</w:t>
      </w:r>
    </w:p>
    <w:p w14:paraId="2C63FCE3" w14:textId="77777777" w:rsidR="00FB7F50" w:rsidRPr="002245BE" w:rsidRDefault="007A6171" w:rsidP="00FB7F50">
      <w:pPr>
        <w:spacing w:after="40"/>
        <w:rPr>
          <w:b/>
          <w:bCs/>
          <w:sz w:val="22"/>
          <w:szCs w:val="22"/>
        </w:rPr>
      </w:pPr>
      <w:r w:rsidRPr="007A6171">
        <w:rPr>
          <w:b/>
          <w:bCs/>
          <w:sz w:val="22"/>
          <w:szCs w:val="22"/>
        </w:rPr>
        <w:t>Dział Zamówień Publicznych</w:t>
      </w:r>
    </w:p>
    <w:p w14:paraId="12E95F25" w14:textId="77777777" w:rsidR="00FB7F50" w:rsidRPr="002245BE" w:rsidRDefault="007A6171" w:rsidP="00FB7F50">
      <w:pPr>
        <w:rPr>
          <w:sz w:val="22"/>
          <w:szCs w:val="22"/>
        </w:rPr>
      </w:pPr>
      <w:r w:rsidRPr="007A61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A6171">
        <w:rPr>
          <w:sz w:val="22"/>
          <w:szCs w:val="22"/>
        </w:rPr>
        <w:t>30</w:t>
      </w:r>
    </w:p>
    <w:p w14:paraId="1DF3B748" w14:textId="77777777" w:rsidR="00FB7F50" w:rsidRPr="002245BE" w:rsidRDefault="007A6171" w:rsidP="00FB7F50">
      <w:pPr>
        <w:rPr>
          <w:sz w:val="22"/>
          <w:szCs w:val="22"/>
        </w:rPr>
      </w:pPr>
      <w:r w:rsidRPr="007A61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A6171">
        <w:rPr>
          <w:sz w:val="22"/>
          <w:szCs w:val="22"/>
        </w:rPr>
        <w:t>Kraków</w:t>
      </w:r>
    </w:p>
    <w:p w14:paraId="29CAF86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AA890E9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FCC206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503B62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A6171" w:rsidRPr="00607F9B" w14:paraId="7D94AF99" w14:textId="77777777" w:rsidTr="00FF2460">
        <w:trPr>
          <w:trHeight w:val="638"/>
        </w:trPr>
        <w:tc>
          <w:tcPr>
            <w:tcW w:w="959" w:type="dxa"/>
            <w:shd w:val="clear" w:color="auto" w:fill="auto"/>
          </w:tcPr>
          <w:p w14:paraId="6A6FF2D9" w14:textId="77777777" w:rsidR="007A6171" w:rsidRPr="00607F9B" w:rsidRDefault="007A6171" w:rsidP="00FF24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C45243" w14:textId="7997F016" w:rsidR="007A6171" w:rsidRPr="00607F9B" w:rsidRDefault="007A6171" w:rsidP="00FF24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617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6171">
              <w:rPr>
                <w:b/>
                <w:bCs/>
                <w:sz w:val="22"/>
                <w:szCs w:val="22"/>
              </w:rPr>
              <w:t>Dostaw</w:t>
            </w:r>
            <w:r w:rsidR="008C62FD">
              <w:rPr>
                <w:b/>
                <w:bCs/>
                <w:sz w:val="22"/>
                <w:szCs w:val="22"/>
              </w:rPr>
              <w:t>ę</w:t>
            </w:r>
            <w:r w:rsidRPr="007A6171">
              <w:rPr>
                <w:b/>
                <w:bCs/>
                <w:sz w:val="22"/>
                <w:szCs w:val="22"/>
              </w:rPr>
              <w:t xml:space="preserve"> bezzałogowego statku powietrznego dla </w:t>
            </w:r>
            <w:proofErr w:type="spellStart"/>
            <w:r w:rsidRPr="007A6171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6171">
              <w:rPr>
                <w:b/>
                <w:sz w:val="22"/>
                <w:szCs w:val="22"/>
              </w:rPr>
              <w:t>KC-zp.272-346/21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2189ED" w14:textId="77777777" w:rsidR="007A6171" w:rsidRPr="007A61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A6171" w:rsidRPr="007A6171">
        <w:rPr>
          <w:b/>
          <w:sz w:val="22"/>
          <w:szCs w:val="22"/>
        </w:rPr>
        <w:t>Akademia Górniczo - Hutnicza</w:t>
      </w:r>
    </w:p>
    <w:p w14:paraId="3DB520FD" w14:textId="77777777" w:rsidR="007A6171" w:rsidRPr="007A6171" w:rsidRDefault="007A617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A6171">
        <w:rPr>
          <w:b/>
          <w:sz w:val="22"/>
          <w:szCs w:val="22"/>
        </w:rPr>
        <w:t>im. Stanisława Staszica w Krakowie</w:t>
      </w:r>
    </w:p>
    <w:p w14:paraId="68BF6638" w14:textId="77777777" w:rsidR="008642B3" w:rsidRDefault="007A617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A617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A6171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6171" w14:paraId="5C4C1F80" w14:textId="77777777" w:rsidTr="00FF2460">
        <w:trPr>
          <w:cantSplit/>
        </w:trPr>
        <w:tc>
          <w:tcPr>
            <w:tcW w:w="10150" w:type="dxa"/>
          </w:tcPr>
          <w:p w14:paraId="11C16A28" w14:textId="77777777" w:rsidR="007A6171" w:rsidRPr="008C62FD" w:rsidRDefault="007A6171" w:rsidP="00FF2460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C62FD">
              <w:rPr>
                <w:b/>
                <w:sz w:val="22"/>
                <w:szCs w:val="22"/>
                <w:lang w:val="en-US"/>
              </w:rPr>
              <w:t>NaviGate</w:t>
            </w:r>
            <w:proofErr w:type="spellEnd"/>
            <w:r w:rsidRPr="008C62FD">
              <w:rPr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8C62FD">
              <w:rPr>
                <w:b/>
                <w:sz w:val="22"/>
                <w:szCs w:val="22"/>
                <w:lang w:val="en-US"/>
              </w:rPr>
              <w:t>o.o</w:t>
            </w:r>
            <w:proofErr w:type="spellEnd"/>
            <w:r w:rsidRPr="008C62FD">
              <w:rPr>
                <w:b/>
                <w:sz w:val="22"/>
                <w:szCs w:val="22"/>
                <w:lang w:val="en-US"/>
              </w:rPr>
              <w:t>.</w:t>
            </w:r>
          </w:p>
          <w:p w14:paraId="44124504" w14:textId="77777777" w:rsidR="007A6171" w:rsidRPr="009F0E5C" w:rsidRDefault="007A6171" w:rsidP="00FF2460">
            <w:pPr>
              <w:jc w:val="both"/>
              <w:rPr>
                <w:bCs/>
                <w:sz w:val="22"/>
                <w:szCs w:val="22"/>
              </w:rPr>
            </w:pPr>
            <w:r w:rsidRPr="007A6171">
              <w:rPr>
                <w:bCs/>
                <w:sz w:val="22"/>
                <w:szCs w:val="22"/>
              </w:rPr>
              <w:t>ul. Wadowicka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6171">
              <w:rPr>
                <w:bCs/>
                <w:sz w:val="22"/>
                <w:szCs w:val="22"/>
              </w:rPr>
              <w:t>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BEE850C" w14:textId="77777777" w:rsidR="007A6171" w:rsidRPr="009F0E5C" w:rsidRDefault="007A6171" w:rsidP="00FF2460">
            <w:pPr>
              <w:jc w:val="both"/>
              <w:rPr>
                <w:bCs/>
                <w:sz w:val="22"/>
                <w:szCs w:val="22"/>
              </w:rPr>
            </w:pPr>
            <w:r w:rsidRPr="007A6171">
              <w:rPr>
                <w:bCs/>
                <w:sz w:val="22"/>
                <w:szCs w:val="22"/>
              </w:rPr>
              <w:t>30-415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6171">
              <w:rPr>
                <w:bCs/>
                <w:sz w:val="22"/>
                <w:szCs w:val="22"/>
              </w:rPr>
              <w:t>Kraków</w:t>
            </w:r>
          </w:p>
          <w:p w14:paraId="5872C1A0" w14:textId="77777777" w:rsidR="007A6171" w:rsidRPr="00D26ED6" w:rsidRDefault="007A6171" w:rsidP="00FF24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7AEDAB" w14:textId="0CE37D06" w:rsidR="007A6171" w:rsidRPr="00D26ED6" w:rsidRDefault="007A6171" w:rsidP="00FF24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A6171">
              <w:rPr>
                <w:sz w:val="22"/>
                <w:szCs w:val="22"/>
              </w:rPr>
              <w:t xml:space="preserve">Dostawa bezzałogowego statku powietrznego dla </w:t>
            </w:r>
            <w:proofErr w:type="spellStart"/>
            <w:r w:rsidRPr="007A6171">
              <w:rPr>
                <w:sz w:val="22"/>
                <w:szCs w:val="22"/>
              </w:rPr>
              <w:t>WGGi</w:t>
            </w:r>
            <w:r w:rsidR="008C62FD">
              <w:rPr>
                <w:sz w:val="22"/>
                <w:szCs w:val="22"/>
              </w:rPr>
              <w:t>I</w:t>
            </w:r>
            <w:r w:rsidRPr="007A6171">
              <w:rPr>
                <w:sz w:val="22"/>
                <w:szCs w:val="22"/>
              </w:rPr>
              <w:t>Ś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A6171">
              <w:rPr>
                <w:b/>
                <w:sz w:val="22"/>
                <w:szCs w:val="22"/>
              </w:rPr>
              <w:t>22 447.50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FC8B18" w14:textId="77777777" w:rsidR="007A6171" w:rsidRPr="00D26ED6" w:rsidRDefault="007A6171" w:rsidP="00FF246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70E69E" w14:textId="3FD6B16B" w:rsidR="007A6171" w:rsidRPr="007A6171" w:rsidRDefault="008C62FD" w:rsidP="00FF246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8C62FD">
              <w:t>Oferta najkorzystniejsza zgodnie z kryteriami oceny.</w:t>
            </w:r>
          </w:p>
        </w:tc>
      </w:tr>
    </w:tbl>
    <w:p w14:paraId="6F61651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3E2489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670EDC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5F39B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3631CB" w14:textId="77777777" w:rsidR="002B6761" w:rsidRPr="008567C7" w:rsidRDefault="007A6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7210C71" w14:textId="77777777" w:rsidR="002B6761" w:rsidRPr="008567C7" w:rsidRDefault="007A6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9E720C6" w14:textId="13032B72" w:rsidR="002B6761" w:rsidRPr="008567C7" w:rsidRDefault="007A6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na </w:t>
            </w:r>
            <w:r w:rsidR="008C62FD"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urządzenie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</w:t>
            </w:r>
            <w:r w:rsidR="008C62FD"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wyłączeniem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baterii</w:t>
            </w:r>
          </w:p>
        </w:tc>
        <w:tc>
          <w:tcPr>
            <w:tcW w:w="1134" w:type="dxa"/>
            <w:vAlign w:val="center"/>
          </w:tcPr>
          <w:p w14:paraId="02E0F7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8817E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09D8E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D2FA8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A6171" w:rsidRPr="008567C7" w14:paraId="1199AEA8" w14:textId="77777777" w:rsidTr="00FF2460">
        <w:tc>
          <w:tcPr>
            <w:tcW w:w="709" w:type="dxa"/>
            <w:vAlign w:val="center"/>
          </w:tcPr>
          <w:p w14:paraId="0B079523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3CF10FBF" w14:textId="77777777" w:rsidR="007A6171" w:rsidRPr="008C62FD" w:rsidRDefault="007A6171" w:rsidP="00FF24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8C62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NaviGate</w:t>
            </w:r>
            <w:proofErr w:type="spellEnd"/>
            <w:r w:rsidRPr="008C62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8C62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8C62F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14:paraId="06F5D66D" w14:textId="77777777" w:rsidR="007A6171" w:rsidRPr="008567C7" w:rsidRDefault="007A6171" w:rsidP="00FF24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ul. Wadowicka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02FC461" w14:textId="77777777" w:rsidR="007A6171" w:rsidRPr="001B7815" w:rsidRDefault="007A6171" w:rsidP="00FF24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38D7A3A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56,79</w:t>
            </w:r>
          </w:p>
        </w:tc>
        <w:tc>
          <w:tcPr>
            <w:tcW w:w="1134" w:type="dxa"/>
            <w:vAlign w:val="center"/>
          </w:tcPr>
          <w:p w14:paraId="4596FDBA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C90AFAC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5B030EC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51CCF7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430E38A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960DBC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96,79</w:t>
            </w:r>
          </w:p>
        </w:tc>
      </w:tr>
      <w:tr w:rsidR="007A6171" w:rsidRPr="008567C7" w14:paraId="7870E8AE" w14:textId="77777777" w:rsidTr="00FF2460">
        <w:tc>
          <w:tcPr>
            <w:tcW w:w="709" w:type="dxa"/>
            <w:vAlign w:val="center"/>
          </w:tcPr>
          <w:p w14:paraId="4FCE0FD6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F427669" w14:textId="77777777" w:rsidR="007A6171" w:rsidRPr="002B6761" w:rsidRDefault="007A6171" w:rsidP="00FF24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A6171">
              <w:rPr>
                <w:rFonts w:ascii="Times New Roman" w:hAnsi="Times New Roman" w:cs="Times New Roman"/>
                <w:b/>
                <w:sz w:val="18"/>
                <w:szCs w:val="18"/>
              </w:rPr>
              <w:t>Dilectro</w:t>
            </w:r>
            <w:proofErr w:type="spellEnd"/>
            <w:r w:rsidRPr="007A61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k.</w:t>
            </w:r>
          </w:p>
          <w:p w14:paraId="23C562AD" w14:textId="77777777" w:rsidR="007A6171" w:rsidRPr="008567C7" w:rsidRDefault="007A6171" w:rsidP="00FF24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66675A17" w14:textId="77777777" w:rsidR="007A6171" w:rsidRPr="001B7815" w:rsidRDefault="007A6171" w:rsidP="00FF24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00-175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5F81CFE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A7D00AF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8900D31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95705E9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8AB82E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C86BFD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E3BA5A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7A6171" w:rsidRPr="008567C7" w14:paraId="06F43CC9" w14:textId="77777777" w:rsidTr="00FF2460">
        <w:tc>
          <w:tcPr>
            <w:tcW w:w="709" w:type="dxa"/>
            <w:vAlign w:val="center"/>
          </w:tcPr>
          <w:p w14:paraId="1E9B612F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14:paraId="49EC1939" w14:textId="77777777" w:rsidR="007A6171" w:rsidRPr="002B6761" w:rsidRDefault="007A6171" w:rsidP="00FF24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1906EB0" w14:textId="77777777" w:rsidR="007A6171" w:rsidRPr="008567C7" w:rsidRDefault="007A6171" w:rsidP="00FF24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F2F449" w14:textId="77777777" w:rsidR="007A6171" w:rsidRPr="001B7815" w:rsidRDefault="007A6171" w:rsidP="00FF24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F925DA7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49,36</w:t>
            </w:r>
          </w:p>
        </w:tc>
        <w:tc>
          <w:tcPr>
            <w:tcW w:w="1134" w:type="dxa"/>
            <w:vAlign w:val="center"/>
          </w:tcPr>
          <w:p w14:paraId="1D1F9970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04E1DA3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FD3E466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EDE7AE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DDFB1E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9F77FF2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89,36</w:t>
            </w:r>
          </w:p>
        </w:tc>
      </w:tr>
      <w:tr w:rsidR="007A6171" w:rsidRPr="008567C7" w14:paraId="3A2FC4B9" w14:textId="77777777" w:rsidTr="00FF2460">
        <w:tc>
          <w:tcPr>
            <w:tcW w:w="709" w:type="dxa"/>
            <w:vAlign w:val="center"/>
          </w:tcPr>
          <w:p w14:paraId="62CCA4A3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FD4F534" w14:textId="77777777" w:rsidR="007A6171" w:rsidRPr="002B6761" w:rsidRDefault="007A6171" w:rsidP="00FF24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/>
                <w:sz w:val="18"/>
                <w:szCs w:val="18"/>
              </w:rPr>
              <w:t>BZB UAS sp. z o.o.</w:t>
            </w:r>
          </w:p>
          <w:p w14:paraId="07CFACA0" w14:textId="77777777" w:rsidR="007A6171" w:rsidRPr="008567C7" w:rsidRDefault="007A6171" w:rsidP="00FF24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Lekcyjna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142A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51E3CB5" w14:textId="77777777" w:rsidR="007A6171" w:rsidRPr="001B7815" w:rsidRDefault="007A6171" w:rsidP="00FF24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51-169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617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340BC9A4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49,03</w:t>
            </w:r>
          </w:p>
        </w:tc>
        <w:tc>
          <w:tcPr>
            <w:tcW w:w="1134" w:type="dxa"/>
            <w:vAlign w:val="center"/>
          </w:tcPr>
          <w:p w14:paraId="434362E8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B363F51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B27C285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5E35B7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3F9FAB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DD5C6F" w14:textId="77777777" w:rsidR="007A6171" w:rsidRPr="008567C7" w:rsidRDefault="007A6171" w:rsidP="00FF2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171">
              <w:rPr>
                <w:rFonts w:ascii="Times New Roman" w:hAnsi="Times New Roman" w:cs="Times New Roman"/>
                <w:sz w:val="18"/>
                <w:szCs w:val="18"/>
              </w:rPr>
              <w:t xml:space="preserve">  59,03</w:t>
            </w:r>
          </w:p>
        </w:tc>
      </w:tr>
    </w:tbl>
    <w:p w14:paraId="559AC21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4A0F23" w14:textId="77777777" w:rsidR="00F67CC0" w:rsidRPr="001B7815" w:rsidRDefault="00F67CC0" w:rsidP="00F67CC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p w14:paraId="0E338749" w14:textId="77777777" w:rsidR="00F67CC0" w:rsidRDefault="00F67CC0" w:rsidP="00F67CC0">
      <w:pPr>
        <w:spacing w:before="120" w:after="120"/>
        <w:jc w:val="both"/>
        <w:rPr>
          <w:color w:val="000000"/>
          <w:sz w:val="16"/>
          <w:szCs w:val="16"/>
        </w:rPr>
      </w:pPr>
    </w:p>
    <w:p w14:paraId="69D9BFA1" w14:textId="77777777" w:rsidR="00F67CC0" w:rsidRDefault="00F67CC0" w:rsidP="00F67CC0">
      <w:pPr>
        <w:spacing w:after="40" w:line="276" w:lineRule="auto"/>
        <w:jc w:val="both"/>
      </w:pPr>
      <w:r>
        <w:t>Informacja o terminie zawarcia umowy:</w:t>
      </w:r>
    </w:p>
    <w:p w14:paraId="61996199" w14:textId="77777777" w:rsidR="00F67CC0" w:rsidRPr="00F33C66" w:rsidRDefault="00F67CC0" w:rsidP="00F67CC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D15319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211B648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2EBD174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BCF1D25" w14:textId="77777777" w:rsidR="008642B3" w:rsidRPr="00005838" w:rsidRDefault="007A6171" w:rsidP="00005838">
      <w:pPr>
        <w:jc w:val="right"/>
        <w:rPr>
          <w:sz w:val="32"/>
          <w:szCs w:val="32"/>
        </w:rPr>
      </w:pPr>
      <w:r w:rsidRPr="007A6171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7A6171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86BE4" w14:textId="77777777" w:rsidR="00ED2442" w:rsidRDefault="00ED2442">
      <w:r>
        <w:separator/>
      </w:r>
    </w:p>
  </w:endnote>
  <w:endnote w:type="continuationSeparator" w:id="0">
    <w:p w14:paraId="45822F26" w14:textId="77777777" w:rsidR="00ED2442" w:rsidRDefault="00ED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39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292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E1F3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42A5B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AB9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343F3" w14:textId="77777777" w:rsidR="00ED2442" w:rsidRDefault="00ED2442">
      <w:r>
        <w:separator/>
      </w:r>
    </w:p>
  </w:footnote>
  <w:footnote w:type="continuationSeparator" w:id="0">
    <w:p w14:paraId="036E243B" w14:textId="77777777" w:rsidR="00ED2442" w:rsidRDefault="00ED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34F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4F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7BC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44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6171"/>
    <w:rsid w:val="007E2ACC"/>
    <w:rsid w:val="007E68C5"/>
    <w:rsid w:val="00832144"/>
    <w:rsid w:val="008567C7"/>
    <w:rsid w:val="008642B3"/>
    <w:rsid w:val="008A6C10"/>
    <w:rsid w:val="008C62F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2442"/>
    <w:rsid w:val="00F33C66"/>
    <w:rsid w:val="00F67CC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E97CD"/>
  <w15:chartTrackingRefBased/>
  <w15:docId w15:val="{3A0B88E6-7954-4DB2-8CAF-E5CD900F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2021-07-29T11:53:00Z</cp:lastPrinted>
  <dcterms:created xsi:type="dcterms:W3CDTF">2021-07-29T11:55:00Z</dcterms:created>
  <dcterms:modified xsi:type="dcterms:W3CDTF">2021-07-29T11:55:00Z</dcterms:modified>
</cp:coreProperties>
</file>