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F29DC" w14:textId="1E27297B" w:rsidR="00EB1359" w:rsidRPr="003261E7" w:rsidRDefault="00660080" w:rsidP="00EB1359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60080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70FE5">
        <w:rPr>
          <w:sz w:val="22"/>
          <w:szCs w:val="22"/>
        </w:rPr>
        <w:t>29.07.2021 r</w:t>
      </w:r>
    </w:p>
    <w:p w14:paraId="0745C381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A69D287" w14:textId="77777777" w:rsidR="00660080" w:rsidRPr="00660080" w:rsidRDefault="00660080" w:rsidP="00EB1359">
      <w:pPr>
        <w:spacing w:after="40"/>
        <w:rPr>
          <w:b/>
          <w:bCs/>
          <w:sz w:val="22"/>
          <w:szCs w:val="22"/>
        </w:rPr>
      </w:pPr>
      <w:r w:rsidRPr="00660080">
        <w:rPr>
          <w:b/>
          <w:bCs/>
          <w:sz w:val="22"/>
          <w:szCs w:val="22"/>
        </w:rPr>
        <w:t>Szpital Miejski Specjalistyczny</w:t>
      </w:r>
    </w:p>
    <w:p w14:paraId="68BE5464" w14:textId="77777777" w:rsidR="00660080" w:rsidRPr="00660080" w:rsidRDefault="00660080" w:rsidP="00EB1359">
      <w:pPr>
        <w:spacing w:after="40"/>
        <w:rPr>
          <w:b/>
          <w:bCs/>
          <w:sz w:val="22"/>
          <w:szCs w:val="22"/>
        </w:rPr>
      </w:pPr>
      <w:r w:rsidRPr="00660080">
        <w:rPr>
          <w:b/>
          <w:bCs/>
          <w:sz w:val="22"/>
          <w:szCs w:val="22"/>
        </w:rPr>
        <w:t>im. Gabriela Narutowicza w Krakowie</w:t>
      </w:r>
    </w:p>
    <w:p w14:paraId="0575FDA1" w14:textId="77777777" w:rsidR="00EB1359" w:rsidRPr="003261E7" w:rsidRDefault="00660080" w:rsidP="00EB1359">
      <w:pPr>
        <w:rPr>
          <w:sz w:val="22"/>
          <w:szCs w:val="22"/>
        </w:rPr>
      </w:pPr>
      <w:r w:rsidRPr="00660080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660080">
        <w:rPr>
          <w:sz w:val="22"/>
          <w:szCs w:val="22"/>
        </w:rPr>
        <w:t>35-37</w:t>
      </w:r>
    </w:p>
    <w:p w14:paraId="1A8FC9A1" w14:textId="77777777" w:rsidR="00EB1359" w:rsidRPr="003261E7" w:rsidRDefault="00660080" w:rsidP="00EB1359">
      <w:pPr>
        <w:rPr>
          <w:sz w:val="22"/>
          <w:szCs w:val="22"/>
        </w:rPr>
      </w:pPr>
      <w:r w:rsidRPr="00660080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660080">
        <w:rPr>
          <w:sz w:val="22"/>
          <w:szCs w:val="22"/>
        </w:rPr>
        <w:t>Kraków</w:t>
      </w:r>
    </w:p>
    <w:p w14:paraId="2792D6B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74322C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59A54B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CB1705C" w14:textId="6D92897C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CB0D56">
        <w:rPr>
          <w:b/>
          <w:sz w:val="28"/>
          <w:szCs w:val="24"/>
        </w:rPr>
        <w:t xml:space="preserve"> w zakresie Pakietów nr 11,19,26,33,35,44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60080" w:rsidRPr="003261E7" w14:paraId="3823EA93" w14:textId="77777777" w:rsidTr="00876AA0">
        <w:trPr>
          <w:trHeight w:val="638"/>
        </w:trPr>
        <w:tc>
          <w:tcPr>
            <w:tcW w:w="959" w:type="dxa"/>
            <w:shd w:val="clear" w:color="auto" w:fill="auto"/>
          </w:tcPr>
          <w:p w14:paraId="7E305EF2" w14:textId="77777777" w:rsidR="00660080" w:rsidRPr="003261E7" w:rsidRDefault="00660080" w:rsidP="00876A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B76ED7" w14:textId="77777777" w:rsidR="00660080" w:rsidRPr="003261E7" w:rsidRDefault="00660080" w:rsidP="00876A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60080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60080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60080">
              <w:rPr>
                <w:b/>
                <w:sz w:val="22"/>
                <w:szCs w:val="22"/>
              </w:rPr>
              <w:t>ZP/15/2021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4EAD34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FB84EB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87294CB" w14:textId="3AD59A48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CB0D56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60080" w:rsidRPr="00660080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CB5B2C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3124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022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7DCCD1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60080" w:rsidRPr="00EB1359" w14:paraId="4BC9BBAB" w14:textId="77777777" w:rsidTr="00876AA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E6BE" w14:textId="77777777" w:rsidR="00660080" w:rsidRPr="00710915" w:rsidRDefault="00660080" w:rsidP="00876AA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008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EE6D" w14:textId="77777777" w:rsidR="00660080" w:rsidRPr="00EB1359" w:rsidRDefault="00660080" w:rsidP="00876A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0080">
              <w:rPr>
                <w:b/>
                <w:sz w:val="22"/>
                <w:szCs w:val="22"/>
              </w:rPr>
              <w:t>Pakiet 11 - Maska z rezerwuarem tlenowym</w:t>
            </w:r>
          </w:p>
          <w:p w14:paraId="4A3F988C" w14:textId="77777777" w:rsidR="00660080" w:rsidRDefault="00660080" w:rsidP="00876AA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4CC219B" w14:textId="5C9FFD15" w:rsidR="00660080" w:rsidRDefault="00CB0D56" w:rsidP="00876AA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0080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660080">
              <w:rPr>
                <w:sz w:val="22"/>
                <w:szCs w:val="22"/>
              </w:rPr>
              <w:t>Pzp</w:t>
            </w:r>
            <w:proofErr w:type="spellEnd"/>
            <w:r w:rsidRPr="00660080">
              <w:rPr>
                <w:sz w:val="22"/>
                <w:szCs w:val="22"/>
              </w:rPr>
              <w:t xml:space="preserve">- </w:t>
            </w:r>
            <w:r w:rsidR="00660080" w:rsidRPr="0066008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631FC9F" w14:textId="77777777" w:rsidR="00660080" w:rsidRDefault="00660080" w:rsidP="00876AA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6B513E9" w14:textId="478216FD" w:rsidR="00660080" w:rsidRPr="00EB1359" w:rsidRDefault="00CB0D56" w:rsidP="00876AA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</w:t>
            </w:r>
          </w:p>
        </w:tc>
      </w:tr>
      <w:tr w:rsidR="00660080" w:rsidRPr="00EB1359" w14:paraId="3CA069F8" w14:textId="77777777" w:rsidTr="00876AA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69CA" w14:textId="77777777" w:rsidR="00660080" w:rsidRPr="00710915" w:rsidRDefault="00660080" w:rsidP="00876AA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0080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159E" w14:textId="77777777" w:rsidR="00660080" w:rsidRPr="00EB1359" w:rsidRDefault="00660080" w:rsidP="00876A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0080">
              <w:rPr>
                <w:b/>
                <w:sz w:val="22"/>
                <w:szCs w:val="22"/>
              </w:rPr>
              <w:t xml:space="preserve">Pakiet 19 - Maska z obwodem do aparatu Philips </w:t>
            </w:r>
            <w:proofErr w:type="spellStart"/>
            <w:r w:rsidRPr="00660080">
              <w:rPr>
                <w:b/>
                <w:sz w:val="22"/>
                <w:szCs w:val="22"/>
              </w:rPr>
              <w:t>Respironies</w:t>
            </w:r>
            <w:proofErr w:type="spellEnd"/>
            <w:r w:rsidRPr="00660080">
              <w:rPr>
                <w:b/>
                <w:sz w:val="22"/>
                <w:szCs w:val="22"/>
              </w:rPr>
              <w:t xml:space="preserve"> V60</w:t>
            </w:r>
          </w:p>
          <w:p w14:paraId="144FAF09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FFA9CD3" w14:textId="77777777" w:rsidR="00CB0D56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0080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660080">
              <w:rPr>
                <w:sz w:val="22"/>
                <w:szCs w:val="22"/>
              </w:rPr>
              <w:t>Pzp</w:t>
            </w:r>
            <w:proofErr w:type="spellEnd"/>
            <w:r w:rsidRPr="00660080">
              <w:rPr>
                <w:sz w:val="22"/>
                <w:szCs w:val="22"/>
              </w:rPr>
              <w:t>- nie złożono żadnego wniosku o dopuszczenie do udziału w postępowaniu albo żadnej oferty</w:t>
            </w:r>
          </w:p>
          <w:p w14:paraId="5C5F191A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EC7A8B8" w14:textId="4752DB1A" w:rsidR="00660080" w:rsidRPr="00EB1359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</w:t>
            </w:r>
          </w:p>
        </w:tc>
      </w:tr>
      <w:tr w:rsidR="00660080" w:rsidRPr="00EB1359" w14:paraId="551BD77F" w14:textId="77777777" w:rsidTr="00876AA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21BD" w14:textId="77777777" w:rsidR="00660080" w:rsidRPr="00710915" w:rsidRDefault="00660080" w:rsidP="00876AA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0080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36E9" w14:textId="77777777" w:rsidR="00660080" w:rsidRPr="00EB1359" w:rsidRDefault="00660080" w:rsidP="00876A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0080">
              <w:rPr>
                <w:b/>
                <w:sz w:val="22"/>
                <w:szCs w:val="22"/>
              </w:rPr>
              <w:t>Pakiet 26 - Zestawy urologiczne</w:t>
            </w:r>
          </w:p>
          <w:p w14:paraId="7F15C33D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0EFEB7B" w14:textId="77777777" w:rsidR="00CB0D56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0080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660080">
              <w:rPr>
                <w:sz w:val="22"/>
                <w:szCs w:val="22"/>
              </w:rPr>
              <w:t>Pzp</w:t>
            </w:r>
            <w:proofErr w:type="spellEnd"/>
            <w:r w:rsidRPr="00660080">
              <w:rPr>
                <w:sz w:val="22"/>
                <w:szCs w:val="22"/>
              </w:rPr>
              <w:t>- nie złożono żadnego wniosku o dopuszczenie do udziału w postępowaniu albo żadnej oferty</w:t>
            </w:r>
          </w:p>
          <w:p w14:paraId="0F298BF4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F38E7A7" w14:textId="47EAC0F2" w:rsidR="00660080" w:rsidRPr="00EB1359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</w:t>
            </w:r>
          </w:p>
        </w:tc>
      </w:tr>
      <w:tr w:rsidR="00660080" w:rsidRPr="00EB1359" w14:paraId="65D110C4" w14:textId="77777777" w:rsidTr="00876AA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F735" w14:textId="77777777" w:rsidR="00660080" w:rsidRPr="00710915" w:rsidRDefault="00660080" w:rsidP="00876AA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0080"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E72" w14:textId="77777777" w:rsidR="00660080" w:rsidRPr="00EB1359" w:rsidRDefault="00660080" w:rsidP="00876A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0080">
              <w:rPr>
                <w:b/>
                <w:sz w:val="22"/>
                <w:szCs w:val="22"/>
              </w:rPr>
              <w:t>Pakiet 33 - Szczoteczki biopsyjne</w:t>
            </w:r>
          </w:p>
          <w:p w14:paraId="4C5622C9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prawne:</w:t>
            </w:r>
          </w:p>
          <w:p w14:paraId="1F815376" w14:textId="77777777" w:rsidR="00CB0D56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0080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660080">
              <w:rPr>
                <w:sz w:val="22"/>
                <w:szCs w:val="22"/>
              </w:rPr>
              <w:t>Pzp</w:t>
            </w:r>
            <w:proofErr w:type="spellEnd"/>
            <w:r w:rsidRPr="00660080">
              <w:rPr>
                <w:sz w:val="22"/>
                <w:szCs w:val="22"/>
              </w:rPr>
              <w:t>- nie złożono żadnego wniosku o dopuszczenie do udziału w postępowaniu albo żadnej oferty</w:t>
            </w:r>
          </w:p>
          <w:p w14:paraId="3F6B928F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65A0A7" w14:textId="1CE256BC" w:rsidR="00660080" w:rsidRPr="00EB1359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</w:t>
            </w:r>
          </w:p>
        </w:tc>
      </w:tr>
      <w:tr w:rsidR="00660080" w:rsidRPr="00EB1359" w14:paraId="69D33A95" w14:textId="77777777" w:rsidTr="00876AA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10D6" w14:textId="77777777" w:rsidR="00660080" w:rsidRPr="00710915" w:rsidRDefault="00660080" w:rsidP="00876AA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0080">
              <w:rPr>
                <w:b/>
                <w:bCs/>
                <w:sz w:val="22"/>
                <w:szCs w:val="22"/>
              </w:rPr>
              <w:lastRenderedPageBreak/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AF37" w14:textId="77777777" w:rsidR="00660080" w:rsidRPr="00EB1359" w:rsidRDefault="00660080" w:rsidP="00876A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0080">
              <w:rPr>
                <w:b/>
                <w:sz w:val="22"/>
                <w:szCs w:val="22"/>
              </w:rPr>
              <w:t>Pakiet 35 - Rury jednorazowe pojedyncze do respiratora</w:t>
            </w:r>
          </w:p>
          <w:p w14:paraId="7FC63341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1A951ED" w14:textId="77777777" w:rsidR="00CB0D56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0080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660080">
              <w:rPr>
                <w:sz w:val="22"/>
                <w:szCs w:val="22"/>
              </w:rPr>
              <w:t>Pzp</w:t>
            </w:r>
            <w:proofErr w:type="spellEnd"/>
            <w:r w:rsidRPr="00660080">
              <w:rPr>
                <w:sz w:val="22"/>
                <w:szCs w:val="22"/>
              </w:rPr>
              <w:t>- nie złożono żadnego wniosku o dopuszczenie do udziału w postępowaniu albo żadnej oferty</w:t>
            </w:r>
          </w:p>
          <w:p w14:paraId="07B8E11F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C0D005A" w14:textId="5AA104A7" w:rsidR="00660080" w:rsidRPr="00EB1359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</w:t>
            </w:r>
          </w:p>
        </w:tc>
      </w:tr>
      <w:tr w:rsidR="00660080" w:rsidRPr="00EB1359" w14:paraId="74306D1B" w14:textId="77777777" w:rsidTr="00876AA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67AE" w14:textId="77777777" w:rsidR="00660080" w:rsidRPr="00710915" w:rsidRDefault="00660080" w:rsidP="00876AA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0080">
              <w:rPr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5A3A" w14:textId="77777777" w:rsidR="00660080" w:rsidRPr="00EB1359" w:rsidRDefault="00660080" w:rsidP="00876A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0080">
              <w:rPr>
                <w:b/>
                <w:sz w:val="22"/>
                <w:szCs w:val="22"/>
              </w:rPr>
              <w:t xml:space="preserve">Pakiet 44 - Sonda </w:t>
            </w:r>
            <w:proofErr w:type="spellStart"/>
            <w:r w:rsidRPr="00660080">
              <w:rPr>
                <w:b/>
                <w:sz w:val="22"/>
                <w:szCs w:val="22"/>
              </w:rPr>
              <w:t>Sengstakena</w:t>
            </w:r>
            <w:proofErr w:type="spellEnd"/>
          </w:p>
          <w:p w14:paraId="1DA7D833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B1DE223" w14:textId="77777777" w:rsidR="00CB0D56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0080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660080">
              <w:rPr>
                <w:sz w:val="22"/>
                <w:szCs w:val="22"/>
              </w:rPr>
              <w:t>Pzp</w:t>
            </w:r>
            <w:proofErr w:type="spellEnd"/>
            <w:r w:rsidRPr="00660080">
              <w:rPr>
                <w:sz w:val="22"/>
                <w:szCs w:val="22"/>
              </w:rPr>
              <w:t>- nie złożono żadnego wniosku o dopuszczenie do udziału w postępowaniu albo żadnej oferty</w:t>
            </w:r>
          </w:p>
          <w:p w14:paraId="547928BD" w14:textId="77777777" w:rsidR="00CB0D56" w:rsidRDefault="00CB0D56" w:rsidP="00CB0D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3BC91C2" w14:textId="471CB433" w:rsidR="00660080" w:rsidRPr="00EB1359" w:rsidRDefault="00CB0D56" w:rsidP="00CB0D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</w:t>
            </w:r>
          </w:p>
        </w:tc>
      </w:tr>
    </w:tbl>
    <w:p w14:paraId="2DA0C096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6838D4" w14:textId="77777777" w:rsidR="00660080" w:rsidRDefault="00660080" w:rsidP="00660080">
      <w:r>
        <w:separator/>
      </w:r>
    </w:p>
  </w:endnote>
  <w:endnote w:type="continuationSeparator" w:id="0">
    <w:p w14:paraId="761BAF92" w14:textId="77777777" w:rsidR="00660080" w:rsidRDefault="00660080" w:rsidP="00660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358AB" w14:textId="77777777" w:rsidR="00660080" w:rsidRDefault="006600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3F80C" w14:textId="77777777" w:rsidR="00660080" w:rsidRDefault="0066008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27990" w14:textId="77777777" w:rsidR="00660080" w:rsidRDefault="006600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650C60" w14:textId="77777777" w:rsidR="00660080" w:rsidRDefault="00660080" w:rsidP="00660080">
      <w:r>
        <w:separator/>
      </w:r>
    </w:p>
  </w:footnote>
  <w:footnote w:type="continuationSeparator" w:id="0">
    <w:p w14:paraId="092518D1" w14:textId="77777777" w:rsidR="00660080" w:rsidRDefault="00660080" w:rsidP="00660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29011" w14:textId="77777777" w:rsidR="00660080" w:rsidRDefault="006600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E29C6" w14:textId="77777777" w:rsidR="00660080" w:rsidRDefault="006600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F0710" w14:textId="77777777" w:rsidR="00660080" w:rsidRDefault="006600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549"/>
    <w:rsid w:val="00010B31"/>
    <w:rsid w:val="000D3751"/>
    <w:rsid w:val="00104963"/>
    <w:rsid w:val="00150F65"/>
    <w:rsid w:val="00660080"/>
    <w:rsid w:val="00823326"/>
    <w:rsid w:val="00856A3E"/>
    <w:rsid w:val="00894412"/>
    <w:rsid w:val="00932549"/>
    <w:rsid w:val="009462DF"/>
    <w:rsid w:val="009500EB"/>
    <w:rsid w:val="00993EFC"/>
    <w:rsid w:val="00AB3E72"/>
    <w:rsid w:val="00AC1A4B"/>
    <w:rsid w:val="00CB0D56"/>
    <w:rsid w:val="00D41670"/>
    <w:rsid w:val="00D44D12"/>
    <w:rsid w:val="00E403D2"/>
    <w:rsid w:val="00E70FE5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7C70C"/>
  <w15:chartTrackingRefBased/>
  <w15:docId w15:val="{70C64CEC-2FB5-4235-A456-D3D0C290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600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0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Beata Żbik</cp:lastModifiedBy>
  <cp:revision>2</cp:revision>
  <dcterms:created xsi:type="dcterms:W3CDTF">2021-08-17T06:48:00Z</dcterms:created>
  <dcterms:modified xsi:type="dcterms:W3CDTF">2021-08-17T06:48:00Z</dcterms:modified>
</cp:coreProperties>
</file>