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2FBE4" w14:textId="45B5F235" w:rsidR="00FB7F50" w:rsidRPr="002245BE" w:rsidRDefault="00BF3A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F3A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800B4">
        <w:rPr>
          <w:sz w:val="22"/>
          <w:szCs w:val="22"/>
        </w:rPr>
        <w:t>29.07.2021 r</w:t>
      </w:r>
    </w:p>
    <w:p w14:paraId="0F36106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1F15B5" w14:textId="77777777" w:rsidR="00BF3A09" w:rsidRPr="00BF3A09" w:rsidRDefault="00BF3A09" w:rsidP="00FB7F50">
      <w:pPr>
        <w:spacing w:after="40"/>
        <w:rPr>
          <w:b/>
          <w:bCs/>
          <w:sz w:val="22"/>
          <w:szCs w:val="22"/>
        </w:rPr>
      </w:pPr>
      <w:r w:rsidRPr="00BF3A09">
        <w:rPr>
          <w:b/>
          <w:bCs/>
          <w:sz w:val="22"/>
          <w:szCs w:val="22"/>
        </w:rPr>
        <w:t>Szpital Miejski Specjalistyczny</w:t>
      </w:r>
    </w:p>
    <w:p w14:paraId="4B908AA2" w14:textId="77777777" w:rsidR="00BF3A09" w:rsidRPr="00BF3A09" w:rsidRDefault="00BF3A09" w:rsidP="00FB7F50">
      <w:pPr>
        <w:spacing w:after="40"/>
        <w:rPr>
          <w:b/>
          <w:bCs/>
          <w:sz w:val="22"/>
          <w:szCs w:val="22"/>
        </w:rPr>
      </w:pPr>
      <w:r w:rsidRPr="00BF3A09">
        <w:rPr>
          <w:b/>
          <w:bCs/>
          <w:sz w:val="22"/>
          <w:szCs w:val="22"/>
        </w:rPr>
        <w:t>im. Gabriela Narutowicza w Krakowie</w:t>
      </w:r>
    </w:p>
    <w:p w14:paraId="7B520B81" w14:textId="77777777" w:rsidR="00FB7F50" w:rsidRPr="002245BE" w:rsidRDefault="00BF3A09" w:rsidP="00FB7F50">
      <w:pPr>
        <w:rPr>
          <w:sz w:val="22"/>
          <w:szCs w:val="22"/>
        </w:rPr>
      </w:pPr>
      <w:r w:rsidRPr="00BF3A0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BF3A09">
        <w:rPr>
          <w:sz w:val="22"/>
          <w:szCs w:val="22"/>
        </w:rPr>
        <w:t>35-37</w:t>
      </w:r>
    </w:p>
    <w:p w14:paraId="15904563" w14:textId="77777777" w:rsidR="00FB7F50" w:rsidRPr="002245BE" w:rsidRDefault="00BF3A09" w:rsidP="00FB7F50">
      <w:pPr>
        <w:rPr>
          <w:sz w:val="22"/>
          <w:szCs w:val="22"/>
        </w:rPr>
      </w:pPr>
      <w:r w:rsidRPr="00BF3A0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BF3A09">
        <w:rPr>
          <w:sz w:val="22"/>
          <w:szCs w:val="22"/>
        </w:rPr>
        <w:t>Kraków</w:t>
      </w:r>
    </w:p>
    <w:p w14:paraId="51B2BC9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0FB1194" w14:textId="5529C0F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2D0AA8">
        <w:rPr>
          <w:b/>
          <w:sz w:val="28"/>
        </w:rPr>
        <w:t xml:space="preserve"> w zakresie Pakietu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F3A09" w:rsidRPr="00607F9B" w14:paraId="0F66AC7F" w14:textId="77777777" w:rsidTr="00876AA0">
        <w:trPr>
          <w:trHeight w:val="638"/>
        </w:trPr>
        <w:tc>
          <w:tcPr>
            <w:tcW w:w="959" w:type="dxa"/>
            <w:shd w:val="clear" w:color="auto" w:fill="auto"/>
          </w:tcPr>
          <w:p w14:paraId="4ADE313C" w14:textId="77777777" w:rsidR="00BF3A09" w:rsidRPr="00607F9B" w:rsidRDefault="00BF3A09" w:rsidP="00876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1395CD" w14:textId="77777777" w:rsidR="00BF3A09" w:rsidRPr="00607F9B" w:rsidRDefault="00BF3A09" w:rsidP="00876A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3A0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3A09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3A09">
              <w:rPr>
                <w:b/>
                <w:sz w:val="22"/>
                <w:szCs w:val="22"/>
              </w:rPr>
              <w:t>ZP/15/2021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14B9DC" w14:textId="34E2CAA5" w:rsidR="008642B3" w:rsidRPr="002D0AA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2D0AA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F3A09" w:rsidRPr="00BF3A09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3A09" w14:paraId="78567CEF" w14:textId="77777777" w:rsidTr="00876AA0">
        <w:trPr>
          <w:cantSplit/>
        </w:trPr>
        <w:tc>
          <w:tcPr>
            <w:tcW w:w="9498" w:type="dxa"/>
          </w:tcPr>
          <w:p w14:paraId="3C2B142C" w14:textId="77777777" w:rsidR="00BF3A09" w:rsidRPr="001D1EEC" w:rsidRDefault="00BF3A09" w:rsidP="00876AA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F3A09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5BB1C15C" w14:textId="77777777" w:rsidR="00BF3A09" w:rsidRPr="001D1EEC" w:rsidRDefault="00BF3A09" w:rsidP="00876AA0">
            <w:pPr>
              <w:spacing w:line="276" w:lineRule="auto"/>
              <w:rPr>
                <w:bCs/>
                <w:sz w:val="22"/>
                <w:szCs w:val="22"/>
              </w:rPr>
            </w:pPr>
            <w:r w:rsidRPr="00BF3A09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3A09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F3A09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F3A09">
              <w:rPr>
                <w:bCs/>
                <w:sz w:val="22"/>
                <w:szCs w:val="22"/>
              </w:rPr>
              <w:t>Nowy Tomyśl</w:t>
            </w:r>
          </w:p>
          <w:p w14:paraId="4D53DD68" w14:textId="77777777" w:rsidR="00BF3A09" w:rsidRDefault="00BF3A09" w:rsidP="00876A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561C9B5" w14:textId="7B84D8B4" w:rsidR="00BF3A09" w:rsidRPr="00211A34" w:rsidRDefault="00BF3A09" w:rsidP="00876A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F3A09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F3A09">
              <w:rPr>
                <w:color w:val="000000"/>
                <w:sz w:val="22"/>
                <w:szCs w:val="22"/>
              </w:rPr>
              <w:t>Pakiet 1 - Staplery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383DFF3" w14:textId="77777777" w:rsidR="00BF3A09" w:rsidRPr="00D168A0" w:rsidRDefault="00BF3A09" w:rsidP="00876AA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53333C8" w14:textId="77777777" w:rsidR="00BF3A09" w:rsidRDefault="00BF3A09" w:rsidP="00876AA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F3A09">
              <w:t>najkorzystniejsza oferta</w:t>
            </w:r>
          </w:p>
        </w:tc>
      </w:tr>
    </w:tbl>
    <w:p w14:paraId="2903D1A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7EEB5F2" w14:textId="77777777" w:rsidTr="00596EA3">
        <w:tc>
          <w:tcPr>
            <w:tcW w:w="2169" w:type="dxa"/>
            <w:shd w:val="clear" w:color="auto" w:fill="F3F3F3"/>
          </w:tcPr>
          <w:p w14:paraId="128E3AF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57842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1A9CFC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A9602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F3A09" w:rsidRPr="00834EF4" w14:paraId="19A9F2A4" w14:textId="77777777" w:rsidTr="00876AA0">
        <w:tc>
          <w:tcPr>
            <w:tcW w:w="2169" w:type="dxa"/>
            <w:shd w:val="clear" w:color="auto" w:fill="auto"/>
          </w:tcPr>
          <w:p w14:paraId="5BC6E33F" w14:textId="77777777" w:rsidR="00BF3A09" w:rsidRPr="00211A34" w:rsidRDefault="00BF3A09" w:rsidP="00876AA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3A0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F3A09">
              <w:rPr>
                <w:sz w:val="20"/>
                <w:szCs w:val="20"/>
              </w:rPr>
              <w:t>Pakiet 1 - Staplery II</w:t>
            </w:r>
          </w:p>
        </w:tc>
        <w:tc>
          <w:tcPr>
            <w:tcW w:w="2793" w:type="dxa"/>
            <w:shd w:val="clear" w:color="auto" w:fill="auto"/>
          </w:tcPr>
          <w:p w14:paraId="7808DC06" w14:textId="77777777" w:rsidR="00BF3A09" w:rsidRPr="00211A34" w:rsidRDefault="00BF3A09" w:rsidP="00876AA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F3A09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06EDC0DA" w14:textId="77777777" w:rsidR="00BF3A09" w:rsidRPr="00211A34" w:rsidRDefault="00BF3A09" w:rsidP="00876AA0">
            <w:pPr>
              <w:rPr>
                <w:sz w:val="20"/>
                <w:szCs w:val="20"/>
              </w:rPr>
            </w:pPr>
            <w:r w:rsidRPr="00BF3A09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3A09">
              <w:rPr>
                <w:sz w:val="20"/>
                <w:szCs w:val="20"/>
              </w:rPr>
              <w:t>14</w:t>
            </w:r>
          </w:p>
          <w:p w14:paraId="6A0C299C" w14:textId="77777777" w:rsidR="00BF3A09" w:rsidRPr="00211A34" w:rsidRDefault="00BF3A09" w:rsidP="00876AA0">
            <w:pPr>
              <w:spacing w:after="40"/>
              <w:rPr>
                <w:color w:val="000000"/>
                <w:sz w:val="20"/>
                <w:szCs w:val="20"/>
              </w:rPr>
            </w:pPr>
            <w:r w:rsidRPr="00BF3A09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F3A09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FA52B46" w14:textId="77777777" w:rsidR="00BF3A09" w:rsidRPr="00211A34" w:rsidRDefault="00BF3A09" w:rsidP="00876AA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F3A09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7A01F5" w14:textId="77777777" w:rsidR="00BF3A09" w:rsidRPr="00211A34" w:rsidRDefault="00BF3A09" w:rsidP="00876AA0">
            <w:pPr>
              <w:jc w:val="center"/>
              <w:rPr>
                <w:color w:val="000000"/>
                <w:sz w:val="20"/>
                <w:szCs w:val="20"/>
              </w:rPr>
            </w:pPr>
            <w:r w:rsidRPr="00BF3A09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14:paraId="3AFBE42B" w14:textId="327A7D82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B6CD4" w14:textId="77777777" w:rsidR="00082F56" w:rsidRDefault="00082F56">
      <w:r>
        <w:separator/>
      </w:r>
    </w:p>
  </w:endnote>
  <w:endnote w:type="continuationSeparator" w:id="0">
    <w:p w14:paraId="29BEC491" w14:textId="77777777" w:rsidR="00082F56" w:rsidRDefault="0008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AE6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8BB2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BFB2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1ED7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07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891E" w14:textId="77777777" w:rsidR="00082F56" w:rsidRDefault="00082F56">
      <w:r>
        <w:separator/>
      </w:r>
    </w:p>
  </w:footnote>
  <w:footnote w:type="continuationSeparator" w:id="0">
    <w:p w14:paraId="426F31E0" w14:textId="77777777" w:rsidR="00082F56" w:rsidRDefault="00082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4EF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BE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CDA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F56"/>
    <w:rsid w:val="00022322"/>
    <w:rsid w:val="00042497"/>
    <w:rsid w:val="00082F56"/>
    <w:rsid w:val="000C1E6F"/>
    <w:rsid w:val="000E4E56"/>
    <w:rsid w:val="001A1468"/>
    <w:rsid w:val="001B7815"/>
    <w:rsid w:val="001D1EEC"/>
    <w:rsid w:val="00211A34"/>
    <w:rsid w:val="002B1E4F"/>
    <w:rsid w:val="002B6761"/>
    <w:rsid w:val="002D0AA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00B4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3A0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1FA92"/>
  <w15:chartTrackingRefBased/>
  <w15:docId w15:val="{2379BB0C-6981-4589-BCF7-4B887258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2021-07-28T08:19:00Z</dcterms:created>
  <dcterms:modified xsi:type="dcterms:W3CDTF">2021-07-29T12:15:00Z</dcterms:modified>
</cp:coreProperties>
</file>