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Pr="00E37590" w:rsidRDefault="00E37590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RK -</w:t>
      </w:r>
      <w:r w:rsidR="00E36941">
        <w:rPr>
          <w:color w:val="000000"/>
          <w:lang w:val="en-US"/>
        </w:rPr>
        <w:t xml:space="preserve"> </w:t>
      </w:r>
      <w:r w:rsidR="00B83C96">
        <w:rPr>
          <w:color w:val="000000"/>
          <w:lang w:val="en-US"/>
        </w:rPr>
        <w:t>537</w:t>
      </w:r>
      <w:bookmarkStart w:id="0" w:name="_GoBack"/>
      <w:bookmarkEnd w:id="0"/>
      <w:r>
        <w:rPr>
          <w:color w:val="000000"/>
          <w:lang w:val="en-US"/>
        </w:rPr>
        <w:t>/21</w:t>
      </w:r>
    </w:p>
    <w:p w:rsidR="00AA0625" w:rsidRDefault="00AA0625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E36941" w:rsidRPr="00E36941">
        <w:rPr>
          <w:b/>
          <w:color w:val="000000"/>
        </w:rPr>
        <w:t>Dostawa elektrodynamicznego wzbudnika modalnego wraz z odpowiednim do niego wzmacniaczem i akcesoriami</w:t>
      </w:r>
      <w:r>
        <w:rPr>
          <w:b/>
          <w:color w:val="000000"/>
        </w:rPr>
        <w:t>,</w:t>
      </w:r>
      <w:r w:rsidR="00263FED">
        <w:rPr>
          <w:b/>
          <w:color w:val="000000"/>
        </w:rPr>
        <w:t xml:space="preserve"> </w:t>
      </w:r>
      <w:r w:rsidR="00E36941">
        <w:rPr>
          <w:b/>
          <w:color w:val="000000"/>
        </w:rPr>
        <w:t xml:space="preserve">                                                               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E36941">
        <w:rPr>
          <w:b/>
          <w:color w:val="000000"/>
        </w:rPr>
        <w:t xml:space="preserve"> ZP/ZO-12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7E7A7D" w:rsidRPr="00E37590" w:rsidRDefault="00E36941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EC TEST Systems Sp. z o.o. </w:t>
            </w:r>
          </w:p>
          <w:p w:rsidR="00913027" w:rsidRPr="00E37590" w:rsidRDefault="00E36941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Ciepłownicza 28</w:t>
            </w:r>
          </w:p>
          <w:p w:rsidR="00913027" w:rsidRPr="00E37590" w:rsidRDefault="00E36941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31-574 Kraków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b/>
              </w:rPr>
            </w:pPr>
            <w:r w:rsidRPr="00E37590">
              <w:rPr>
                <w:b/>
                <w:bCs/>
              </w:rPr>
              <w:t>Cena oferty</w:t>
            </w:r>
            <w:r w:rsidR="00E36941">
              <w:rPr>
                <w:b/>
                <w:bCs/>
              </w:rPr>
              <w:t xml:space="preserve"> brutto</w:t>
            </w:r>
            <w:r w:rsidRPr="00E37590">
              <w:rPr>
                <w:b/>
                <w:bCs/>
              </w:rPr>
              <w:t xml:space="preserve"> </w:t>
            </w:r>
            <w:r w:rsidR="00CF407D" w:rsidRPr="00E37590">
              <w:rPr>
                <w:b/>
                <w:bCs/>
              </w:rPr>
              <w:t>–</w:t>
            </w:r>
            <w:r w:rsidRPr="00E37590">
              <w:t xml:space="preserve"> </w:t>
            </w:r>
            <w:r w:rsidR="00E36941">
              <w:rPr>
                <w:b/>
              </w:rPr>
              <w:t xml:space="preserve">115 005,00 zł </w:t>
            </w:r>
            <w:r w:rsidR="00913027" w:rsidRPr="00E37590">
              <w:rPr>
                <w:b/>
              </w:rPr>
              <w:t xml:space="preserve"> </w:t>
            </w:r>
            <w:r w:rsidR="009F4D17" w:rsidRPr="00E37590">
              <w:rPr>
                <w:b/>
              </w:rPr>
              <w:t xml:space="preserve">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color w:val="000000"/>
              </w:rPr>
            </w:pPr>
            <w:r w:rsidRPr="00E37590">
              <w:rPr>
                <w:color w:val="000000"/>
              </w:rPr>
              <w:t>Uzasadnienie wyboru:</w:t>
            </w:r>
          </w:p>
          <w:p w:rsidR="007E7A7D" w:rsidRPr="00204578" w:rsidRDefault="007E7A7D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37590">
              <w:t xml:space="preserve">Wybrana oferta jest </w:t>
            </w:r>
            <w:r w:rsidR="00263FED" w:rsidRPr="00E37590">
              <w:t>jedyną ofertą w przedmiotowym postepowaniu.</w:t>
            </w:r>
            <w:r w:rsidRPr="00E37590">
              <w:t xml:space="preserve"> Oferta ta </w:t>
            </w:r>
            <w:r w:rsidR="00CF407D" w:rsidRPr="00E37590">
              <w:t>spełnia wymagania określone w Zapytaniu ofertowym</w:t>
            </w:r>
            <w:r w:rsidRPr="00E37590">
              <w:t xml:space="preserve"> i nie podlega odrzuceniu, a w wyniku przeprowadzonej oceny oferta przedmiotowego wykonaw</w:t>
            </w:r>
            <w:r w:rsidR="006B3680" w:rsidRPr="00E37590">
              <w:t xml:space="preserve">cy otrzymała liczbę </w:t>
            </w:r>
            <w:r w:rsidR="00263FED" w:rsidRPr="00E37590">
              <w:t>punktów - 100,00</w:t>
            </w:r>
            <w:r w:rsidRPr="00E37590"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E37590" w:rsidRDefault="00263FED" w:rsidP="00C15D4E">
      <w:pPr>
        <w:spacing w:before="120" w:after="120"/>
        <w:jc w:val="both"/>
        <w:rPr>
          <w:b/>
          <w:color w:val="000000"/>
          <w:sz w:val="20"/>
          <w:szCs w:val="20"/>
          <w:u w:val="single"/>
        </w:rPr>
      </w:pPr>
      <w:r w:rsidRPr="00E37590">
        <w:rPr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E37590">
        <w:rPr>
          <w:b/>
          <w:color w:val="000000"/>
          <w:sz w:val="20"/>
          <w:szCs w:val="20"/>
          <w:u w:val="single"/>
        </w:rPr>
        <w:t>ofert</w:t>
      </w:r>
      <w:r w:rsidRPr="00E37590">
        <w:rPr>
          <w:b/>
          <w:color w:val="000000"/>
          <w:sz w:val="20"/>
          <w:szCs w:val="20"/>
          <w:u w:val="single"/>
        </w:rPr>
        <w:t>y</w:t>
      </w:r>
      <w:r w:rsidR="00C15D4E" w:rsidRPr="00E37590">
        <w:rPr>
          <w:b/>
          <w:color w:val="000000"/>
          <w:sz w:val="20"/>
          <w:szCs w:val="20"/>
          <w:u w:val="single"/>
        </w:rPr>
        <w:t>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E37590" w:rsidTr="00263FED">
        <w:trPr>
          <w:jc w:val="center"/>
        </w:trPr>
        <w:tc>
          <w:tcPr>
            <w:tcW w:w="1943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i adres wykonawcy</w:t>
            </w:r>
          </w:p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E37590" w:rsidRDefault="00204578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  <w:b/>
              </w:rPr>
              <w:t xml:space="preserve">    </w:t>
            </w:r>
            <w:r w:rsidR="00CF407D" w:rsidRPr="00E37590">
              <w:rPr>
                <w:rFonts w:ascii="Times New Roman" w:hAnsi="Times New Roman" w:cs="Times New Roman"/>
                <w:b/>
              </w:rPr>
              <w:t>Razem</w:t>
            </w:r>
          </w:p>
        </w:tc>
      </w:tr>
      <w:tr w:rsidR="00CF407D" w:rsidRPr="00E37590" w:rsidTr="00263FED">
        <w:trPr>
          <w:jc w:val="center"/>
        </w:trPr>
        <w:tc>
          <w:tcPr>
            <w:tcW w:w="1943" w:type="pct"/>
            <w:vAlign w:val="center"/>
          </w:tcPr>
          <w:p w:rsidR="00E36941" w:rsidRDefault="00E36941" w:rsidP="00E36941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</w:p>
          <w:p w:rsidR="00E36941" w:rsidRPr="00E36941" w:rsidRDefault="00E36941" w:rsidP="00E36941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E36941">
              <w:rPr>
                <w:b/>
                <w:sz w:val="20"/>
                <w:szCs w:val="20"/>
              </w:rPr>
              <w:t xml:space="preserve">EC TEST Systems Sp. z o.o. </w:t>
            </w:r>
          </w:p>
          <w:p w:rsidR="00E36941" w:rsidRPr="00E36941" w:rsidRDefault="00E36941" w:rsidP="00E36941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E36941">
              <w:rPr>
                <w:b/>
                <w:sz w:val="20"/>
                <w:szCs w:val="20"/>
              </w:rPr>
              <w:t>Ciepłownicza 28</w:t>
            </w:r>
          </w:p>
          <w:p w:rsidR="00E36941" w:rsidRPr="00E36941" w:rsidRDefault="00E36941" w:rsidP="00E36941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E36941">
              <w:rPr>
                <w:b/>
                <w:sz w:val="20"/>
                <w:szCs w:val="20"/>
              </w:rPr>
              <w:t xml:space="preserve">31-574 Kraków </w:t>
            </w:r>
          </w:p>
          <w:p w:rsidR="00493E4B" w:rsidRPr="00E37590" w:rsidRDefault="00493E4B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9" w:type="pct"/>
            <w:vAlign w:val="center"/>
          </w:tcPr>
          <w:p w:rsidR="00E36941" w:rsidRDefault="00E36941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1. Cena </w:t>
            </w:r>
            <w:r w:rsidR="00493E4B" w:rsidRPr="00E37590">
              <w:rPr>
                <w:rFonts w:ascii="Times New Roman" w:hAnsi="Times New Roman" w:cs="Times New Roman"/>
              </w:rPr>
              <w:t>–</w:t>
            </w:r>
            <w:r w:rsidRPr="00E37590">
              <w:rPr>
                <w:rFonts w:ascii="Times New Roman" w:hAnsi="Times New Roman" w:cs="Times New Roman"/>
              </w:rPr>
              <w:t xml:space="preserve">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  <w:p w:rsidR="00CF407D" w:rsidRPr="00E37590" w:rsidRDefault="00CF407D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8" w:type="pct"/>
            <w:vAlign w:val="center"/>
          </w:tcPr>
          <w:p w:rsidR="00CF407D" w:rsidRPr="00E37590" w:rsidRDefault="00493E4B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</w:tc>
      </w:tr>
    </w:tbl>
    <w:p w:rsidR="00E37590" w:rsidRPr="00AC1A33" w:rsidRDefault="00E37590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13027">
        <w:t xml:space="preserve"> dnia: 2021-07</w:t>
      </w:r>
      <w:r w:rsidR="009F4D17">
        <w:t>-2</w:t>
      </w:r>
      <w:r w:rsidR="00E36941">
        <w:t>9</w:t>
      </w:r>
    </w:p>
    <w:p w:rsidR="006136B9" w:rsidRDefault="006136B9" w:rsidP="006136B9">
      <w:pPr>
        <w:rPr>
          <w:rFonts w:ascii="Tahoma" w:hAnsi="Tahoma" w:cs="Tahoma"/>
          <w:sz w:val="16"/>
          <w:szCs w:val="16"/>
        </w:rPr>
      </w:pPr>
    </w:p>
    <w:p w:rsidR="00E37590" w:rsidRDefault="00E37590" w:rsidP="006136B9">
      <w:pPr>
        <w:rPr>
          <w:rFonts w:ascii="Tahoma" w:hAnsi="Tahoma" w:cs="Tahoma"/>
          <w:sz w:val="16"/>
          <w:szCs w:val="16"/>
        </w:rPr>
      </w:pPr>
    </w:p>
    <w:p w:rsidR="00E37590" w:rsidRPr="00E37590" w:rsidRDefault="00E37590" w:rsidP="00E37590">
      <w:pPr>
        <w:jc w:val="right"/>
      </w:pPr>
      <w:r w:rsidRPr="00E37590">
        <w:t>mgr Małgorzata Sierżant</w:t>
      </w:r>
    </w:p>
    <w:p w:rsidR="00E37590" w:rsidRPr="00E37590" w:rsidRDefault="00E37590" w:rsidP="00E37590">
      <w:pPr>
        <w:jc w:val="right"/>
      </w:pPr>
      <w:r w:rsidRPr="00E37590">
        <w:t xml:space="preserve">Z-ca Kanclerza Politechniki </w:t>
      </w:r>
    </w:p>
    <w:p w:rsidR="00E37590" w:rsidRPr="00E37590" w:rsidRDefault="00E37590" w:rsidP="00E37590">
      <w:pPr>
        <w:jc w:val="right"/>
      </w:pPr>
      <w:r w:rsidRPr="00E37590">
        <w:t xml:space="preserve">Częstochowskiej </w:t>
      </w:r>
    </w:p>
    <w:sectPr w:rsidR="00E37590" w:rsidRPr="00E375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22B" w:rsidRDefault="0094122B">
      <w:r>
        <w:separator/>
      </w:r>
    </w:p>
  </w:endnote>
  <w:endnote w:type="continuationSeparator" w:id="0">
    <w:p w:rsidR="0094122B" w:rsidRDefault="0094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83C96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83C96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22B" w:rsidRDefault="0094122B">
      <w:r>
        <w:separator/>
      </w:r>
    </w:p>
  </w:footnote>
  <w:footnote w:type="continuationSeparator" w:id="0">
    <w:p w:rsidR="0094122B" w:rsidRDefault="00941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47B23"/>
    <w:rsid w:val="001F67FA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5777"/>
    <w:rsid w:val="004E2EDC"/>
    <w:rsid w:val="005652D5"/>
    <w:rsid w:val="005811DF"/>
    <w:rsid w:val="00581E86"/>
    <w:rsid w:val="00596F83"/>
    <w:rsid w:val="005E4C32"/>
    <w:rsid w:val="0060301B"/>
    <w:rsid w:val="00607AA3"/>
    <w:rsid w:val="006136B9"/>
    <w:rsid w:val="00625A11"/>
    <w:rsid w:val="00654E82"/>
    <w:rsid w:val="006749CF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3027"/>
    <w:rsid w:val="00917FEB"/>
    <w:rsid w:val="0094122B"/>
    <w:rsid w:val="00953D9A"/>
    <w:rsid w:val="009826AE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83C96"/>
    <w:rsid w:val="00B91FED"/>
    <w:rsid w:val="00BA1245"/>
    <w:rsid w:val="00C15D4E"/>
    <w:rsid w:val="00C55A35"/>
    <w:rsid w:val="00C67AB7"/>
    <w:rsid w:val="00C97F26"/>
    <w:rsid w:val="00CC13E2"/>
    <w:rsid w:val="00CE37A3"/>
    <w:rsid w:val="00CF407D"/>
    <w:rsid w:val="00D2348E"/>
    <w:rsid w:val="00D26C67"/>
    <w:rsid w:val="00D5181E"/>
    <w:rsid w:val="00E05A7A"/>
    <w:rsid w:val="00E10661"/>
    <w:rsid w:val="00E36941"/>
    <w:rsid w:val="00E37590"/>
    <w:rsid w:val="00E4520D"/>
    <w:rsid w:val="00E90C15"/>
    <w:rsid w:val="00EB4311"/>
    <w:rsid w:val="00EC1217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C3335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7</cp:revision>
  <cp:lastPrinted>2021-07-29T08:55:00Z</cp:lastPrinted>
  <dcterms:created xsi:type="dcterms:W3CDTF">2021-07-27T09:09:00Z</dcterms:created>
  <dcterms:modified xsi:type="dcterms:W3CDTF">2021-07-29T10:55:00Z</dcterms:modified>
</cp:coreProperties>
</file>