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12EC4" w14:textId="49D3CEC4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DB02153" w14:textId="5AB36CA8" w:rsidR="004E2DEB" w:rsidRPr="004E2DEB" w:rsidRDefault="004E2DEB" w:rsidP="004E2DEB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>MODYFIKACJA z dnia 29.07.2021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4B711B8D" w14:textId="77777777" w:rsidTr="00C60035">
        <w:tc>
          <w:tcPr>
            <w:tcW w:w="9104" w:type="dxa"/>
            <w:shd w:val="clear" w:color="auto" w:fill="F2F2F2"/>
          </w:tcPr>
          <w:p w14:paraId="23B40002" w14:textId="2006CFC4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21074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4D3ACD5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E513C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63536A0" w14:textId="3E02E75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521074">
        <w:rPr>
          <w:b/>
          <w:sz w:val="22"/>
          <w:szCs w:val="22"/>
        </w:rPr>
        <w:t>Komory, Monitory rzutu serca, Wagi</w:t>
      </w:r>
      <w:r w:rsidRPr="00281DC6">
        <w:rPr>
          <w:sz w:val="22"/>
          <w:szCs w:val="22"/>
        </w:rPr>
        <w:t>”</w:t>
      </w:r>
    </w:p>
    <w:p w14:paraId="227D76D6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244B9FF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61A045B3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C9ECA9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4043A368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52CF69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A08D79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642611D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DE0A7D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2E92F15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CC1C91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B9477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19C0993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F28937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14D2E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09103E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C3C81A4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2AF45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90126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562AC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84641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A4E8B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5B256EC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EB44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1664D7A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AF8EC85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5BD5E2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CD0A2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7FBF46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A9650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43881E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BC73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7DB03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818C28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5DD4E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46E48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2B9A4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6D92E7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4D988B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2BC88D7" w14:textId="77777777" w:rsidR="00740C0B" w:rsidRDefault="00740C0B">
      <w:pPr>
        <w:spacing w:line="360" w:lineRule="auto"/>
        <w:jc w:val="both"/>
      </w:pPr>
    </w:p>
    <w:p w14:paraId="35DA766C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18FDF0AB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61068505" w14:textId="6780D08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521074">
        <w:rPr>
          <w:bCs/>
          <w:sz w:val="22"/>
          <w:u w:val="single"/>
        </w:rPr>
        <w:t>Komory do przechowywania endoskopów</w:t>
      </w:r>
    </w:p>
    <w:bookmarkEnd w:id="3"/>
    <w:p w14:paraId="5229F3CC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7AB0ED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33E2497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28499F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239D1CE0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D69751F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1BF057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842AD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1129B6B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41E11AB5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3CA6C7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7B101CE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C9F0232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1B240126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4F4CBF2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E4D5B42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8B2E000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51481E7D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C68DFB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41B798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62CFACA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69DF68A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080032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2EFC65DE" w14:textId="77777777" w:rsidR="005001EB" w:rsidRDefault="005001EB" w:rsidP="00D200D8">
      <w:pPr>
        <w:jc w:val="both"/>
        <w:rPr>
          <w:u w:val="single"/>
        </w:rPr>
      </w:pPr>
    </w:p>
    <w:p w14:paraId="23DCB81D" w14:textId="77777777" w:rsidR="00B03F5C" w:rsidRDefault="00B03F5C" w:rsidP="00D200D8">
      <w:pPr>
        <w:jc w:val="both"/>
        <w:rPr>
          <w:u w:val="single"/>
        </w:rPr>
      </w:pPr>
    </w:p>
    <w:p w14:paraId="658FE86E" w14:textId="6B148768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Komora laminarna</w:t>
      </w:r>
    </w:p>
    <w:p w14:paraId="5CD4B12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9C31C7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E83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07C4CEB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7B9FAB42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7A05A7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37A91D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5FA861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CB9230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29B42C82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1C2E74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42EC698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85A6BD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1F5A69A5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6A938F4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9EC29F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413227B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5D1E872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348F8D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6741BF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62BE36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A27D66A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5596E35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62E5CEF4" w14:textId="77777777" w:rsidR="005001EB" w:rsidRDefault="005001EB" w:rsidP="00D200D8">
      <w:pPr>
        <w:jc w:val="both"/>
        <w:rPr>
          <w:u w:val="single"/>
        </w:rPr>
      </w:pPr>
    </w:p>
    <w:p w14:paraId="25414F78" w14:textId="77777777" w:rsidR="0068364D" w:rsidRDefault="0068364D" w:rsidP="00D200D8">
      <w:pPr>
        <w:jc w:val="both"/>
        <w:rPr>
          <w:u w:val="single"/>
        </w:rPr>
      </w:pPr>
    </w:p>
    <w:p w14:paraId="5592667D" w14:textId="1802E9B3" w:rsidR="00F24E90" w:rsidRPr="004E2DEB" w:rsidRDefault="00F24E90" w:rsidP="00F24E90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bookmarkStart w:id="7" w:name="_Hlk78440338"/>
      <w:r w:rsidRPr="004E2DEB">
        <w:rPr>
          <w:bCs/>
          <w:color w:val="FF0000"/>
          <w:sz w:val="22"/>
          <w:u w:val="single"/>
        </w:rPr>
        <w:t xml:space="preserve">Zadanie nr 3: </w:t>
      </w:r>
      <w:r w:rsidR="00521074" w:rsidRPr="004E2DEB">
        <w:rPr>
          <w:bCs/>
          <w:color w:val="FF0000"/>
          <w:sz w:val="22"/>
          <w:u w:val="single"/>
        </w:rPr>
        <w:t>Monitory rzutu serca</w:t>
      </w:r>
      <w:r w:rsidR="004E2DEB" w:rsidRPr="004E2DEB">
        <w:rPr>
          <w:bCs/>
          <w:color w:val="FF0000"/>
          <w:sz w:val="22"/>
          <w:u w:val="single"/>
        </w:rPr>
        <w:t xml:space="preserve"> EV1000</w:t>
      </w:r>
    </w:p>
    <w:p w14:paraId="6C72B694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D33E8F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E13B1E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9D4029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FB3632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FEF851E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2D2A15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58497D2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AC1078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0A4A1D96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85DB3A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DC29F7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E6C1A67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3DC58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0CF72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78F8B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8EA5FD1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26ABE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4296B3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403270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7FBF4C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7EB597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AD39014" w14:textId="1233DA90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bookmarkEnd w:id="7"/>
    <w:p w14:paraId="514B4068" w14:textId="77777777" w:rsidR="005001EB" w:rsidRDefault="005001EB" w:rsidP="00D200D8">
      <w:pPr>
        <w:jc w:val="both"/>
        <w:rPr>
          <w:u w:val="single"/>
        </w:rPr>
      </w:pPr>
    </w:p>
    <w:p w14:paraId="4EF2BA69" w14:textId="77777777" w:rsidR="00F24E90" w:rsidRDefault="00F24E90" w:rsidP="00D200D8">
      <w:pPr>
        <w:jc w:val="both"/>
        <w:rPr>
          <w:u w:val="single"/>
        </w:rPr>
      </w:pPr>
    </w:p>
    <w:p w14:paraId="50E625CF" w14:textId="63C1C7B1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elektroniczne</w:t>
      </w:r>
      <w:r>
        <w:rPr>
          <w:bCs/>
          <w:sz w:val="22"/>
          <w:u w:val="single"/>
        </w:rPr>
        <w:t xml:space="preserve"> </w:t>
      </w:r>
    </w:p>
    <w:p w14:paraId="284563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18FEE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EF7CDA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98F1BC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D7E7504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75BEB60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C61A24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89C81C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B50F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3CCD004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355189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29C814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917DA95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329478A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1AA68E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188263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F2FB95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4E62DE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7ABA2C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84514F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D42C9B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6410D8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8AFE528" w14:textId="4632C7A8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EF6FA75" w14:textId="77777777" w:rsidR="00F24E90" w:rsidRDefault="00F24E90" w:rsidP="00D200D8">
      <w:pPr>
        <w:jc w:val="both"/>
        <w:rPr>
          <w:u w:val="single"/>
        </w:rPr>
      </w:pPr>
    </w:p>
    <w:p w14:paraId="63F34CEB" w14:textId="77777777" w:rsidR="00F24E90" w:rsidRDefault="00F24E90" w:rsidP="00D200D8">
      <w:pPr>
        <w:jc w:val="both"/>
        <w:rPr>
          <w:u w:val="single"/>
        </w:rPr>
      </w:pPr>
    </w:p>
    <w:p w14:paraId="07DABB4D" w14:textId="5FA84C7B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Waga lekarska</w:t>
      </w:r>
    </w:p>
    <w:p w14:paraId="6D5029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72DB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51B3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6D7B0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5844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813FC3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177E1BF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F1C484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0DE19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2E93A210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BD1B9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1D8A9F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FDBD28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144E5923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CBE50A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C28242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B00BD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2675611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01B253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C6EC79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0EB5F7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0BB4E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CB0E3F0" w14:textId="329A137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9253E82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DBF6A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591BD42" w14:textId="6346BC7E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lekarskie</w:t>
      </w:r>
    </w:p>
    <w:p w14:paraId="131651F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A54158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6CB965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B546D5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F275B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09BF880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A9937B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2FB52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EA93A11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6D25948F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5C131D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FA2546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18DF0CE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D5BD797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76AA40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122A6C8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65407E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67E29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86C72E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380DCA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19E29F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BBBE7A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2B1E69A" w14:textId="05E1EFD6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DE876FE" w14:textId="77777777" w:rsidR="00F24E90" w:rsidRDefault="00F24E90" w:rsidP="00D200D8">
      <w:pPr>
        <w:jc w:val="both"/>
        <w:rPr>
          <w:u w:val="single"/>
        </w:rPr>
      </w:pPr>
    </w:p>
    <w:p w14:paraId="7A29A7F7" w14:textId="77777777" w:rsidR="00F24E90" w:rsidRDefault="00F24E90" w:rsidP="00D200D8">
      <w:pPr>
        <w:jc w:val="both"/>
        <w:rPr>
          <w:u w:val="single"/>
        </w:rPr>
      </w:pPr>
    </w:p>
    <w:p w14:paraId="2B1DA9B0" w14:textId="00FCE65F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dziesiętne</w:t>
      </w:r>
    </w:p>
    <w:p w14:paraId="2C03A1A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5C450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8D1D9F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5A3B531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46AF82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6C005AD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FA6BF8D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B0F47E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44583C5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9DCC7F3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5EF95A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4C585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2E50DEA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853B8D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EE6694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86238A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B23AF9D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314F12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5752EB4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B8D83B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01B7A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FF03F4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EB8D2BF" w14:textId="5B88785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lastRenderedPageBreak/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379D38F" w14:textId="77777777" w:rsidR="00F24E90" w:rsidRDefault="00F24E90" w:rsidP="00D200D8">
      <w:pPr>
        <w:jc w:val="both"/>
        <w:rPr>
          <w:u w:val="single"/>
        </w:rPr>
      </w:pPr>
    </w:p>
    <w:p w14:paraId="23B5FD8D" w14:textId="77777777" w:rsidR="00F24E90" w:rsidRDefault="00F24E90" w:rsidP="00D200D8">
      <w:pPr>
        <w:jc w:val="both"/>
        <w:rPr>
          <w:u w:val="single"/>
        </w:rPr>
      </w:pPr>
    </w:p>
    <w:p w14:paraId="17CCD395" w14:textId="47105066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 xml:space="preserve">Wagi lekarskie </w:t>
      </w:r>
      <w:proofErr w:type="spellStart"/>
      <w:r w:rsidR="00521074">
        <w:rPr>
          <w:bCs/>
          <w:sz w:val="22"/>
          <w:u w:val="single"/>
        </w:rPr>
        <w:t>Radwag</w:t>
      </w:r>
      <w:proofErr w:type="spellEnd"/>
    </w:p>
    <w:p w14:paraId="27DDA7F0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D806D7D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F5434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23DA95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885586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E9D2BD3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EA737A3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0E36F8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C5F77E7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587880C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B7B17D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C4F5B8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B76B5E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42CA4A0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FB45BD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533955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6F58685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4367A9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909469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3E541D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D1B465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A66801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94E2383" w14:textId="120CE47A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45B55B44" w14:textId="77777777" w:rsidR="00F24E90" w:rsidRDefault="00F24E90" w:rsidP="00D200D8">
      <w:pPr>
        <w:jc w:val="both"/>
        <w:rPr>
          <w:u w:val="single"/>
        </w:rPr>
      </w:pPr>
    </w:p>
    <w:p w14:paraId="597B1126" w14:textId="77777777" w:rsidR="00F24E90" w:rsidRDefault="00F24E90" w:rsidP="00D200D8">
      <w:pPr>
        <w:jc w:val="both"/>
        <w:rPr>
          <w:u w:val="single"/>
        </w:rPr>
      </w:pPr>
    </w:p>
    <w:p w14:paraId="614DC9A7" w14:textId="23017D50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Wagi Seca</w:t>
      </w:r>
    </w:p>
    <w:p w14:paraId="003DE64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1B73C9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9CDCD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1778E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FE44CB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45EEE6E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18EDBA6B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3156725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722F33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32D8AFA3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DD6DE5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71BF5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6A1ABA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342499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10DA9E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43BD56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   ………….</w:t>
      </w:r>
    </w:p>
    <w:p w14:paraId="267733D4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460C0A3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F063F3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F37532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87E760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683E45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CDB6447" w14:textId="5AFF1855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1B05B8">
        <w:rPr>
          <w:sz w:val="22"/>
          <w:szCs w:val="22"/>
          <w:u w:val="single"/>
        </w:rPr>
        <w:t>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7A2B1A4" w14:textId="77777777" w:rsidR="00F24E90" w:rsidRDefault="00F24E90" w:rsidP="00D200D8">
      <w:pPr>
        <w:jc w:val="both"/>
        <w:rPr>
          <w:u w:val="single"/>
        </w:rPr>
      </w:pPr>
    </w:p>
    <w:p w14:paraId="27859CBF" w14:textId="77777777" w:rsidR="0068364D" w:rsidRDefault="0068364D" w:rsidP="00D200D8">
      <w:pPr>
        <w:jc w:val="both"/>
        <w:rPr>
          <w:u w:val="single"/>
        </w:rPr>
      </w:pPr>
    </w:p>
    <w:p w14:paraId="4BDB1FC1" w14:textId="3FDF58EB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 w:rsidR="00521074">
        <w:rPr>
          <w:bCs/>
          <w:sz w:val="22"/>
          <w:u w:val="single"/>
        </w:rPr>
        <w:t>Waga analityczna i wyłącznikowo - uchylna</w:t>
      </w:r>
      <w:r>
        <w:rPr>
          <w:bCs/>
          <w:sz w:val="22"/>
          <w:u w:val="single"/>
        </w:rPr>
        <w:t xml:space="preserve"> </w:t>
      </w:r>
    </w:p>
    <w:p w14:paraId="305E1D2F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926765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9566ED" w14:textId="77777777" w:rsidR="0068364D" w:rsidRPr="00281DC6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A9F1E" w14:textId="77777777" w:rsidR="0068364D" w:rsidRPr="00467243" w:rsidRDefault="0068364D" w:rsidP="0068364D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8D6EFAD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8B5BF61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F7BA590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8B3711" w14:textId="77777777" w:rsidR="0068364D" w:rsidRPr="00F24E90" w:rsidRDefault="0068364D" w:rsidP="0068364D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CC5208" w14:textId="77777777" w:rsidR="0068364D" w:rsidRPr="00F24E90" w:rsidRDefault="0068364D" w:rsidP="0068364D">
      <w:pPr>
        <w:ind w:left="1068"/>
        <w:rPr>
          <w:sz w:val="22"/>
          <w:szCs w:val="22"/>
        </w:rPr>
      </w:pPr>
    </w:p>
    <w:p w14:paraId="7173C1FD" w14:textId="77777777" w:rsidR="0068364D" w:rsidRPr="00F24E90" w:rsidRDefault="0068364D" w:rsidP="0068364D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5F2E3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A39834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12BD09" w14:textId="77777777" w:rsidR="0068364D" w:rsidRPr="00F24E90" w:rsidRDefault="0068364D" w:rsidP="0068364D">
      <w:pPr>
        <w:ind w:left="708"/>
        <w:rPr>
          <w:b/>
          <w:color w:val="FF0000"/>
          <w:sz w:val="22"/>
          <w:szCs w:val="22"/>
        </w:rPr>
      </w:pPr>
    </w:p>
    <w:p w14:paraId="3CEAE5D0" w14:textId="77777777" w:rsidR="0068364D" w:rsidRPr="00F24E90" w:rsidRDefault="0068364D" w:rsidP="0068364D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A7F2F36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1C42EB82" w14:textId="77777777" w:rsidR="0068364D" w:rsidRPr="00F24E90" w:rsidRDefault="0068364D" w:rsidP="0068364D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E51993E" w14:textId="77777777" w:rsidR="0068364D" w:rsidRPr="00F24E90" w:rsidRDefault="0068364D" w:rsidP="0068364D">
      <w:pPr>
        <w:rPr>
          <w:color w:val="FF0000"/>
          <w:sz w:val="22"/>
          <w:szCs w:val="22"/>
        </w:rPr>
      </w:pPr>
    </w:p>
    <w:p w14:paraId="2B70B026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D22665E" w14:textId="77777777" w:rsidR="0068364D" w:rsidRPr="00F24E90" w:rsidRDefault="0068364D" w:rsidP="0068364D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BBDDF57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E2DF97A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4C8943C" w14:textId="77777777" w:rsidR="0068364D" w:rsidRPr="00F24E90" w:rsidRDefault="0068364D" w:rsidP="0068364D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DEBB69D" w14:textId="0755595D" w:rsidR="0068364D" w:rsidRPr="00F24E90" w:rsidRDefault="0068364D" w:rsidP="0068364D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</w:t>
      </w:r>
      <w:r w:rsidR="001B05B8">
        <w:rPr>
          <w:sz w:val="22"/>
          <w:szCs w:val="22"/>
          <w:u w:val="single"/>
        </w:rPr>
        <w:t>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46C95F54" w14:textId="3EAEA0F0" w:rsidR="0068364D" w:rsidRDefault="0068364D" w:rsidP="00D200D8">
      <w:pPr>
        <w:jc w:val="both"/>
        <w:rPr>
          <w:u w:val="single"/>
        </w:rPr>
      </w:pPr>
    </w:p>
    <w:p w14:paraId="51FE2839" w14:textId="0BDEB010" w:rsidR="004E2DEB" w:rsidRPr="004E2DEB" w:rsidRDefault="004E2DEB" w:rsidP="004E2DEB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4E2DEB">
        <w:rPr>
          <w:bCs/>
          <w:color w:val="FF0000"/>
          <w:sz w:val="22"/>
          <w:u w:val="single"/>
        </w:rPr>
        <w:t xml:space="preserve">Zadanie nr </w:t>
      </w:r>
      <w:r>
        <w:rPr>
          <w:bCs/>
          <w:color w:val="FF0000"/>
          <w:sz w:val="22"/>
          <w:u w:val="single"/>
        </w:rPr>
        <w:t>11</w:t>
      </w:r>
      <w:r w:rsidRPr="004E2DEB">
        <w:rPr>
          <w:bCs/>
          <w:color w:val="FF0000"/>
          <w:sz w:val="22"/>
          <w:u w:val="single"/>
        </w:rPr>
        <w:t xml:space="preserve">: Monitory rzutu serca </w:t>
      </w:r>
      <w:r w:rsidR="008C797C">
        <w:rPr>
          <w:bCs/>
          <w:color w:val="FF0000"/>
          <w:sz w:val="22"/>
          <w:u w:val="single"/>
        </w:rPr>
        <w:t xml:space="preserve">typ </w:t>
      </w:r>
      <w:proofErr w:type="spellStart"/>
      <w:r>
        <w:rPr>
          <w:bCs/>
          <w:color w:val="FF0000"/>
          <w:sz w:val="22"/>
          <w:u w:val="single"/>
        </w:rPr>
        <w:t>Vigileo</w:t>
      </w:r>
      <w:proofErr w:type="spellEnd"/>
    </w:p>
    <w:p w14:paraId="1E5A02CD" w14:textId="77777777" w:rsidR="004E2DEB" w:rsidRPr="00281DC6" w:rsidRDefault="004E2DEB" w:rsidP="004E2D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2A421E" w14:textId="77777777" w:rsidR="004E2DEB" w:rsidRPr="00281DC6" w:rsidRDefault="004E2DEB" w:rsidP="004E2D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377C53" w14:textId="77777777" w:rsidR="004E2DEB" w:rsidRPr="00281DC6" w:rsidRDefault="004E2DEB" w:rsidP="004E2D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9A946B6" w14:textId="77777777" w:rsidR="004E2DEB" w:rsidRPr="00467243" w:rsidRDefault="004E2DEB" w:rsidP="004E2D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E0A5D54" w14:textId="77777777" w:rsidR="004E2DEB" w:rsidRPr="00F24E90" w:rsidRDefault="004E2DEB" w:rsidP="004E2D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EAB359C" w14:textId="77777777" w:rsidR="004E2DEB" w:rsidRPr="00F24E90" w:rsidRDefault="004E2DEB" w:rsidP="004E2DEB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9347032" w14:textId="77777777" w:rsidR="004E2DEB" w:rsidRPr="00F24E90" w:rsidRDefault="004E2DEB" w:rsidP="004E2D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BC115CA" w14:textId="77777777" w:rsidR="004E2DEB" w:rsidRPr="00F24E90" w:rsidRDefault="004E2DEB" w:rsidP="004E2D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………..</w:t>
      </w:r>
    </w:p>
    <w:p w14:paraId="696DC850" w14:textId="77777777" w:rsidR="004E2DEB" w:rsidRPr="00F24E90" w:rsidRDefault="004E2DEB" w:rsidP="004E2DEB">
      <w:pPr>
        <w:ind w:left="1068"/>
        <w:rPr>
          <w:sz w:val="22"/>
          <w:szCs w:val="22"/>
        </w:rPr>
      </w:pPr>
    </w:p>
    <w:p w14:paraId="33AA8E7D" w14:textId="77777777" w:rsidR="004E2DEB" w:rsidRPr="00F24E90" w:rsidRDefault="004E2DEB" w:rsidP="004E2DEB">
      <w:pPr>
        <w:numPr>
          <w:ilvl w:val="0"/>
          <w:numId w:val="1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1291AB1" w14:textId="77777777" w:rsidR="004E2DEB" w:rsidRPr="00F24E90" w:rsidRDefault="004E2DEB" w:rsidP="004E2D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0F1C482" w14:textId="77777777" w:rsidR="004E2DEB" w:rsidRPr="00F24E90" w:rsidRDefault="004E2DEB" w:rsidP="004E2D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0C584A" w14:textId="77777777" w:rsidR="004E2DEB" w:rsidRPr="00F24E90" w:rsidRDefault="004E2DEB" w:rsidP="004E2DEB">
      <w:pPr>
        <w:ind w:left="708"/>
        <w:rPr>
          <w:b/>
          <w:color w:val="FF0000"/>
          <w:sz w:val="22"/>
          <w:szCs w:val="22"/>
        </w:rPr>
      </w:pPr>
    </w:p>
    <w:p w14:paraId="42A3D70A" w14:textId="77777777" w:rsidR="004E2DEB" w:rsidRPr="00F24E90" w:rsidRDefault="004E2DEB" w:rsidP="004E2D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27D7167" w14:textId="77777777" w:rsidR="004E2DEB" w:rsidRPr="00F24E90" w:rsidRDefault="004E2DEB" w:rsidP="004E2D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1743CEE" w14:textId="77777777" w:rsidR="004E2DEB" w:rsidRPr="00F24E90" w:rsidRDefault="004E2DEB" w:rsidP="004E2D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25F5D" w14:textId="77777777" w:rsidR="004E2DEB" w:rsidRPr="00F24E90" w:rsidRDefault="004E2DEB" w:rsidP="004E2DEB">
      <w:pPr>
        <w:rPr>
          <w:color w:val="FF0000"/>
          <w:sz w:val="22"/>
          <w:szCs w:val="22"/>
        </w:rPr>
      </w:pPr>
    </w:p>
    <w:p w14:paraId="2A2131A7" w14:textId="77777777" w:rsidR="004E2DEB" w:rsidRPr="00F24E90" w:rsidRDefault="004E2DEB" w:rsidP="004E2D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67A965A" w14:textId="77777777" w:rsidR="004E2DEB" w:rsidRPr="00F24E90" w:rsidRDefault="004E2DEB" w:rsidP="004E2D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7E6EDDC" w14:textId="77777777" w:rsidR="004E2DEB" w:rsidRPr="00F24E90" w:rsidRDefault="004E2DEB" w:rsidP="004E2D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13FF1BB" w14:textId="77777777" w:rsidR="004E2DEB" w:rsidRPr="00F24E90" w:rsidRDefault="004E2DEB" w:rsidP="004E2D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7D29607B" w14:textId="77777777" w:rsidR="004E2DEB" w:rsidRPr="00F24E90" w:rsidRDefault="004E2DEB" w:rsidP="004E2D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7674ED0" w14:textId="77777777" w:rsidR="004E2DEB" w:rsidRPr="00F24E90" w:rsidRDefault="004E2DEB" w:rsidP="004E2DEB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4C60F226" w14:textId="77777777" w:rsidR="004E2DEB" w:rsidRDefault="004E2DEB" w:rsidP="00D200D8">
      <w:pPr>
        <w:jc w:val="both"/>
        <w:rPr>
          <w:u w:val="single"/>
        </w:rPr>
      </w:pPr>
    </w:p>
    <w:p w14:paraId="365AFF7E" w14:textId="77777777" w:rsidR="0068364D" w:rsidRDefault="0068364D" w:rsidP="00D200D8">
      <w:pPr>
        <w:jc w:val="both"/>
        <w:rPr>
          <w:u w:val="single"/>
        </w:rPr>
      </w:pPr>
    </w:p>
    <w:bookmarkEnd w:id="4"/>
    <w:bookmarkEnd w:id="6"/>
    <w:p w14:paraId="1D0E043E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DC571A0" w14:textId="77777777" w:rsidR="00CA7C6C" w:rsidRDefault="00CA7C6C">
      <w:pPr>
        <w:spacing w:line="360" w:lineRule="auto"/>
        <w:ind w:hanging="284"/>
        <w:jc w:val="both"/>
      </w:pPr>
    </w:p>
    <w:p w14:paraId="5AA4DC51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1A4FD6D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319AE496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1E402BDB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EDF3BFA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750CA59E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13AA503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13F3C667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D910A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F6173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8F183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4A1F2FE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11E230DA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25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CE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0B3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DEBCF1F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8E2F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0F2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75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A75A943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EB3061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FABC631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4BDF0E2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472FE662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3A6181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5F7FA8F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05CD4D91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541A9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8DCAA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A37B5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BFDEA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2A2E5277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55D3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C6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E520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E0C6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3F5F7F5C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558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F68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D5D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28E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A5CAE8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6C6601FE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4472926" w14:textId="77777777" w:rsidTr="00C60035">
        <w:tc>
          <w:tcPr>
            <w:tcW w:w="2521" w:type="dxa"/>
            <w:shd w:val="clear" w:color="auto" w:fill="auto"/>
            <w:vAlign w:val="center"/>
          </w:tcPr>
          <w:p w14:paraId="206753B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3702DF8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1A4D680" w14:textId="77777777" w:rsidTr="00C60035">
        <w:tc>
          <w:tcPr>
            <w:tcW w:w="2521" w:type="dxa"/>
            <w:shd w:val="clear" w:color="auto" w:fill="auto"/>
            <w:vAlign w:val="center"/>
          </w:tcPr>
          <w:p w14:paraId="390253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93BAE9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720305C" w14:textId="77777777" w:rsidTr="00C60035">
        <w:tc>
          <w:tcPr>
            <w:tcW w:w="2521" w:type="dxa"/>
            <w:shd w:val="clear" w:color="auto" w:fill="auto"/>
            <w:vAlign w:val="center"/>
          </w:tcPr>
          <w:p w14:paraId="5BC5E6E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23931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A46B676" w14:textId="77777777" w:rsidTr="00C60035">
        <w:tc>
          <w:tcPr>
            <w:tcW w:w="2521" w:type="dxa"/>
            <w:shd w:val="clear" w:color="auto" w:fill="auto"/>
            <w:vAlign w:val="center"/>
          </w:tcPr>
          <w:p w14:paraId="28EC2F4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7DED2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D289A2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08F6F19C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49F946A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790D5675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FBAD04D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0CD5CEF3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17103DE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67AE08FA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1A9B5AE8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54FB2D6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30AA2D0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A14D4D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C35F65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37AD2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FAE405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30A83C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6D91B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777B7344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601DF7A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20E73B31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0E32" w14:textId="77777777" w:rsidR="00613B65" w:rsidRDefault="00613B65">
      <w:r>
        <w:separator/>
      </w:r>
    </w:p>
  </w:endnote>
  <w:endnote w:type="continuationSeparator" w:id="0">
    <w:p w14:paraId="41771891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EA66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52FFB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6818B" w14:textId="77777777" w:rsidR="00613B65" w:rsidRDefault="00613B65">
      <w:r>
        <w:separator/>
      </w:r>
    </w:p>
  </w:footnote>
  <w:footnote w:type="continuationSeparator" w:id="0">
    <w:p w14:paraId="66281903" w14:textId="77777777" w:rsidR="00613B65" w:rsidRDefault="00613B65">
      <w:r>
        <w:continuationSeparator/>
      </w:r>
    </w:p>
  </w:footnote>
  <w:footnote w:id="1">
    <w:p w14:paraId="1AA73A16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C6C1345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92BF729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6B5C978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6FED7E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82B47" w14:textId="2B343645" w:rsidR="00D74BC1" w:rsidRDefault="00281DC6">
    <w:pPr>
      <w:pStyle w:val="Nagwek"/>
    </w:pPr>
    <w:r>
      <w:t>Znak sprawy: SZW/DZP/</w:t>
    </w:r>
    <w:r w:rsidR="00521074">
      <w:t>44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4E8677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147774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901334F"/>
    <w:multiLevelType w:val="hybridMultilevel"/>
    <w:tmpl w:val="4658048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47A4FDA"/>
    <w:multiLevelType w:val="hybridMultilevel"/>
    <w:tmpl w:val="E57A25F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9"/>
  </w:num>
  <w:num w:numId="5">
    <w:abstractNumId w:val="17"/>
  </w:num>
  <w:num w:numId="6">
    <w:abstractNumId w:val="15"/>
  </w:num>
  <w:num w:numId="7">
    <w:abstractNumId w:val="1"/>
  </w:num>
  <w:num w:numId="8">
    <w:abstractNumId w:val="0"/>
  </w:num>
  <w:num w:numId="9">
    <w:abstractNumId w:val="11"/>
  </w:num>
  <w:num w:numId="10">
    <w:abstractNumId w:val="6"/>
  </w:num>
  <w:num w:numId="11">
    <w:abstractNumId w:val="16"/>
  </w:num>
  <w:num w:numId="12">
    <w:abstractNumId w:val="3"/>
  </w:num>
  <w:num w:numId="13">
    <w:abstractNumId w:val="7"/>
  </w:num>
  <w:num w:numId="14">
    <w:abstractNumId w:val="5"/>
  </w:num>
  <w:num w:numId="15">
    <w:abstractNumId w:val="12"/>
  </w:num>
  <w:num w:numId="16">
    <w:abstractNumId w:val="10"/>
  </w:num>
  <w:num w:numId="17">
    <w:abstractNumId w:val="2"/>
  </w:num>
  <w:num w:numId="18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B05B8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4E2DEB"/>
    <w:rsid w:val="005001EB"/>
    <w:rsid w:val="0051587F"/>
    <w:rsid w:val="00521074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90E04"/>
    <w:rsid w:val="008C797C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890E1"/>
  <w15:docId w15:val="{E8F06336-A3C5-48D0-B270-210496C1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10</Pages>
  <Words>2832</Words>
  <Characters>16994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26</cp:revision>
  <cp:lastPrinted>2007-10-05T06:59:00Z</cp:lastPrinted>
  <dcterms:created xsi:type="dcterms:W3CDTF">2021-03-29T09:37:00Z</dcterms:created>
  <dcterms:modified xsi:type="dcterms:W3CDTF">2021-07-29T06:41:00Z</dcterms:modified>
</cp:coreProperties>
</file>