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62913" w14:textId="77777777" w:rsidR="006A5DF1" w:rsidRDefault="00201820" w:rsidP="006A5DF1">
      <w:pPr>
        <w:spacing w:after="240"/>
        <w:jc w:val="right"/>
        <w:rPr>
          <w:sz w:val="22"/>
          <w:szCs w:val="22"/>
        </w:rPr>
      </w:pPr>
      <w:r w:rsidRPr="00201820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201820">
        <w:rPr>
          <w:sz w:val="22"/>
          <w:szCs w:val="22"/>
        </w:rPr>
        <w:t>2021-07-29</w:t>
      </w:r>
    </w:p>
    <w:p w14:paraId="0EF284F0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8E2A629" w14:textId="77777777" w:rsidR="00201820" w:rsidRPr="00201820" w:rsidRDefault="00201820" w:rsidP="006A5DF1">
      <w:pPr>
        <w:rPr>
          <w:b/>
          <w:bCs/>
          <w:sz w:val="22"/>
          <w:szCs w:val="22"/>
        </w:rPr>
      </w:pPr>
      <w:r w:rsidRPr="00201820">
        <w:rPr>
          <w:b/>
          <w:bCs/>
          <w:sz w:val="22"/>
          <w:szCs w:val="22"/>
        </w:rPr>
        <w:t>Szpital Wojewódzki w Poznaniu</w:t>
      </w:r>
    </w:p>
    <w:p w14:paraId="7A0D247E" w14:textId="77777777" w:rsidR="006A5DF1" w:rsidRPr="00D91931" w:rsidRDefault="00201820" w:rsidP="006A5DF1">
      <w:pPr>
        <w:rPr>
          <w:b/>
          <w:bCs/>
          <w:sz w:val="22"/>
          <w:szCs w:val="22"/>
        </w:rPr>
      </w:pPr>
      <w:r w:rsidRPr="00201820">
        <w:rPr>
          <w:b/>
          <w:bCs/>
          <w:sz w:val="22"/>
          <w:szCs w:val="22"/>
        </w:rPr>
        <w:t>Dział Zamówień Publicznych</w:t>
      </w:r>
    </w:p>
    <w:p w14:paraId="653DFF6A" w14:textId="012505F8" w:rsidR="006A5DF1" w:rsidRPr="00BD5546" w:rsidRDefault="009870CD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01820" w:rsidRPr="00201820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201820" w:rsidRPr="00201820">
        <w:rPr>
          <w:sz w:val="22"/>
          <w:szCs w:val="22"/>
        </w:rPr>
        <w:t>7/19</w:t>
      </w:r>
    </w:p>
    <w:p w14:paraId="167C7946" w14:textId="77777777" w:rsidR="006A5DF1" w:rsidRPr="00BD5546" w:rsidRDefault="00201820" w:rsidP="006A5DF1">
      <w:pPr>
        <w:rPr>
          <w:sz w:val="22"/>
          <w:szCs w:val="22"/>
        </w:rPr>
      </w:pPr>
      <w:r w:rsidRPr="00201820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201820">
        <w:rPr>
          <w:sz w:val="22"/>
          <w:szCs w:val="22"/>
        </w:rPr>
        <w:t>Poznań</w:t>
      </w:r>
    </w:p>
    <w:p w14:paraId="463A0407" w14:textId="63FFFD7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AB95D6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402E1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35697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1B17B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B690D5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177E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D0D23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21CB1B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01820" w:rsidRPr="0020182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01820" w:rsidRPr="00201820">
        <w:rPr>
          <w:b/>
          <w:bCs/>
          <w:sz w:val="22"/>
          <w:szCs w:val="22"/>
        </w:rPr>
        <w:t>Przeglądy techniczne i naprawy urządzeń medycznych - Komory, Monitory rzutu serca, Wagi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01820" w:rsidRPr="00201820">
        <w:rPr>
          <w:b/>
          <w:sz w:val="22"/>
          <w:szCs w:val="22"/>
        </w:rPr>
        <w:t>SZW/DZP/44/2021</w:t>
      </w:r>
      <w:r w:rsidRPr="006A5DF1">
        <w:rPr>
          <w:b/>
          <w:sz w:val="22"/>
          <w:szCs w:val="22"/>
        </w:rPr>
        <w:t>.</w:t>
      </w:r>
    </w:p>
    <w:p w14:paraId="21DB76E1" w14:textId="77777777" w:rsidR="00201820" w:rsidRPr="0020182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01820" w:rsidRPr="00201820">
        <w:rPr>
          <w:b/>
          <w:sz w:val="22"/>
          <w:szCs w:val="22"/>
        </w:rPr>
        <w:t>Szpital Wojewódzki w Poznaniu</w:t>
      </w:r>
    </w:p>
    <w:p w14:paraId="0DDDA7C2" w14:textId="7B1A2644" w:rsidR="009870CD" w:rsidRPr="001E2618" w:rsidRDefault="009870CD" w:rsidP="009870CD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1E2618">
        <w:rPr>
          <w:bCs/>
          <w:sz w:val="22"/>
          <w:szCs w:val="22"/>
          <w:lang w:eastAsia="ar-SA"/>
        </w:rPr>
        <w:t xml:space="preserve">w zakresie </w:t>
      </w:r>
      <w:r>
        <w:rPr>
          <w:bCs/>
          <w:sz w:val="22"/>
          <w:szCs w:val="22"/>
          <w:lang w:eastAsia="ar-SA"/>
        </w:rPr>
        <w:t xml:space="preserve">Formularza ofertowego, Formularza asortymentowo – cenowego oraz </w:t>
      </w:r>
      <w:r w:rsidRPr="001E2618">
        <w:rPr>
          <w:bCs/>
          <w:sz w:val="22"/>
          <w:szCs w:val="22"/>
          <w:lang w:eastAsia="ar-SA"/>
        </w:rPr>
        <w:t xml:space="preserve">Projektu umowy stanowiącego </w:t>
      </w:r>
      <w:r>
        <w:rPr>
          <w:bCs/>
          <w:sz w:val="22"/>
          <w:szCs w:val="22"/>
          <w:lang w:eastAsia="ar-SA"/>
        </w:rPr>
        <w:t xml:space="preserve">odpowiednio </w:t>
      </w:r>
      <w:r w:rsidRPr="001E2618">
        <w:rPr>
          <w:bCs/>
          <w:sz w:val="22"/>
          <w:szCs w:val="22"/>
          <w:lang w:eastAsia="ar-SA"/>
        </w:rPr>
        <w:t xml:space="preserve">załącznik nr </w:t>
      </w:r>
      <w:r>
        <w:rPr>
          <w:bCs/>
          <w:sz w:val="22"/>
          <w:szCs w:val="22"/>
          <w:lang w:eastAsia="ar-SA"/>
        </w:rPr>
        <w:t xml:space="preserve">1, 2 i </w:t>
      </w:r>
      <w:r>
        <w:rPr>
          <w:bCs/>
          <w:sz w:val="22"/>
          <w:szCs w:val="22"/>
          <w:lang w:eastAsia="ar-SA"/>
        </w:rPr>
        <w:t>4</w:t>
      </w:r>
      <w:r w:rsidRPr="001E2618">
        <w:rPr>
          <w:bCs/>
          <w:sz w:val="22"/>
          <w:szCs w:val="22"/>
          <w:lang w:eastAsia="ar-SA"/>
        </w:rPr>
        <w:t xml:space="preserve"> 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1820" w:rsidRPr="006A5DF1" w14:paraId="32B13511" w14:textId="77777777" w:rsidTr="00120005">
        <w:tc>
          <w:tcPr>
            <w:tcW w:w="9356" w:type="dxa"/>
            <w:shd w:val="clear" w:color="auto" w:fill="auto"/>
          </w:tcPr>
          <w:p w14:paraId="06BA0F35" w14:textId="77777777" w:rsidR="00201820" w:rsidRPr="006A5DF1" w:rsidRDefault="00201820" w:rsidP="0012000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01820">
              <w:rPr>
                <w:b/>
                <w:bCs/>
                <w:sz w:val="22"/>
                <w:szCs w:val="22"/>
              </w:rPr>
              <w:t>1</w:t>
            </w:r>
          </w:p>
          <w:p w14:paraId="2AE61C60" w14:textId="1E2210D4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>zadani</w:t>
            </w:r>
            <w:r w:rsidR="009870CD">
              <w:rPr>
                <w:sz w:val="22"/>
                <w:szCs w:val="22"/>
              </w:rPr>
              <w:t>e</w:t>
            </w:r>
            <w:r w:rsidRPr="00201820">
              <w:rPr>
                <w:sz w:val="22"/>
                <w:szCs w:val="22"/>
              </w:rPr>
              <w:t xml:space="preserve"> nr 3</w:t>
            </w:r>
          </w:p>
          <w:p w14:paraId="58DB6A96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>Lista urządzeń - monitory rzutu serca</w:t>
            </w:r>
          </w:p>
          <w:p w14:paraId="7494E2EB" w14:textId="77777777" w:rsidR="00201820" w:rsidRPr="006A5DF1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Ponieważ monitory </w:t>
            </w:r>
            <w:proofErr w:type="spellStart"/>
            <w:r w:rsidRPr="00201820">
              <w:rPr>
                <w:sz w:val="22"/>
                <w:szCs w:val="22"/>
              </w:rPr>
              <w:t>Vigileo</w:t>
            </w:r>
            <w:proofErr w:type="spellEnd"/>
            <w:r w:rsidRPr="00201820">
              <w:rPr>
                <w:sz w:val="22"/>
                <w:szCs w:val="22"/>
              </w:rPr>
              <w:t xml:space="preserve">, nie są już serwisowane przez jedyny autoryzowany serwis firmy Edwards </w:t>
            </w:r>
            <w:proofErr w:type="spellStart"/>
            <w:r w:rsidRPr="00201820">
              <w:rPr>
                <w:sz w:val="22"/>
                <w:szCs w:val="22"/>
              </w:rPr>
              <w:t>Lifesciences</w:t>
            </w:r>
            <w:proofErr w:type="spellEnd"/>
            <w:r w:rsidRPr="00201820">
              <w:rPr>
                <w:sz w:val="22"/>
                <w:szCs w:val="22"/>
              </w:rPr>
              <w:t xml:space="preserve">, zwracamy się z prośbą do Zamawiającego o wyrażenie zgody na złożenie oferty częściowej na pozycje nr 1 oraz 2 - Monitor rzutu minutowego serca EV1000 (który nadal posiada wsparcie serwisowe ze strony jedynego </w:t>
            </w:r>
            <w:proofErr w:type="spellStart"/>
            <w:r w:rsidRPr="00201820">
              <w:rPr>
                <w:sz w:val="22"/>
                <w:szCs w:val="22"/>
              </w:rPr>
              <w:t>autoryzowaneo</w:t>
            </w:r>
            <w:proofErr w:type="spellEnd"/>
            <w:r w:rsidRPr="00201820">
              <w:rPr>
                <w:sz w:val="22"/>
                <w:szCs w:val="22"/>
              </w:rPr>
              <w:t xml:space="preserve"> serwisu) lub rozdzielenie pakietu na monitory EV1000 oraz </w:t>
            </w:r>
            <w:proofErr w:type="spellStart"/>
            <w:r w:rsidRPr="00201820">
              <w:rPr>
                <w:sz w:val="22"/>
                <w:szCs w:val="22"/>
              </w:rPr>
              <w:t>Vigileo</w:t>
            </w:r>
            <w:proofErr w:type="spellEnd"/>
            <w:r w:rsidRPr="00201820">
              <w:rPr>
                <w:sz w:val="22"/>
                <w:szCs w:val="22"/>
              </w:rPr>
              <w:t>.</w:t>
            </w:r>
          </w:p>
          <w:p w14:paraId="2EE16326" w14:textId="0B980778" w:rsidR="009870CD" w:rsidRPr="00111650" w:rsidRDefault="00201820" w:rsidP="009870C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870CD">
              <w:rPr>
                <w:b/>
                <w:bCs/>
                <w:sz w:val="22"/>
                <w:szCs w:val="22"/>
              </w:rPr>
              <w:t xml:space="preserve"> </w:t>
            </w:r>
            <w:r w:rsidR="009870CD" w:rsidRPr="00111650">
              <w:rPr>
                <w:sz w:val="22"/>
                <w:szCs w:val="22"/>
              </w:rPr>
              <w:t>Zamawiający wyraża zgodę na powyższe</w:t>
            </w:r>
            <w:r w:rsidR="009870CD">
              <w:rPr>
                <w:sz w:val="22"/>
                <w:szCs w:val="22"/>
              </w:rPr>
              <w:t xml:space="preserve"> rozdzielając pakiet</w:t>
            </w:r>
            <w:r w:rsidR="009A5459">
              <w:rPr>
                <w:sz w:val="22"/>
                <w:szCs w:val="22"/>
              </w:rPr>
              <w:t xml:space="preserve"> na monitory EV1000 oraz </w:t>
            </w:r>
            <w:proofErr w:type="spellStart"/>
            <w:r w:rsidR="009A5459">
              <w:rPr>
                <w:sz w:val="22"/>
                <w:szCs w:val="22"/>
              </w:rPr>
              <w:t>Vigileo</w:t>
            </w:r>
            <w:proofErr w:type="spellEnd"/>
            <w:r w:rsidR="009870CD" w:rsidRPr="00111650">
              <w:rPr>
                <w:sz w:val="22"/>
                <w:szCs w:val="22"/>
              </w:rPr>
              <w:t xml:space="preserve">. </w:t>
            </w:r>
            <w:r w:rsidR="009870CD" w:rsidRPr="00111650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9870CD">
              <w:rPr>
                <w:sz w:val="22"/>
                <w:szCs w:val="22"/>
                <w:lang w:val="de-DE"/>
              </w:rPr>
              <w:t xml:space="preserve">1, 2 oraz </w:t>
            </w:r>
            <w:r w:rsidR="009870CD" w:rsidRPr="00111650">
              <w:rPr>
                <w:sz w:val="22"/>
                <w:szCs w:val="22"/>
                <w:lang w:val="de-DE"/>
              </w:rPr>
              <w:t xml:space="preserve">4 do SWZ, tj. </w:t>
            </w:r>
            <w:r w:rsidR="009870CD">
              <w:rPr>
                <w:bCs/>
                <w:sz w:val="22"/>
                <w:szCs w:val="22"/>
                <w:lang w:eastAsia="ar-SA"/>
              </w:rPr>
              <w:t>Formularz ofertow</w:t>
            </w:r>
            <w:r w:rsidR="009870CD">
              <w:rPr>
                <w:bCs/>
                <w:sz w:val="22"/>
                <w:szCs w:val="22"/>
                <w:lang w:eastAsia="ar-SA"/>
              </w:rPr>
              <w:t>y</w:t>
            </w:r>
            <w:r w:rsidR="009870CD">
              <w:rPr>
                <w:bCs/>
                <w:sz w:val="22"/>
                <w:szCs w:val="22"/>
                <w:lang w:eastAsia="ar-SA"/>
              </w:rPr>
              <w:t>, Formularz asortymentowo – cenow</w:t>
            </w:r>
            <w:r w:rsidR="009870CD">
              <w:rPr>
                <w:bCs/>
                <w:sz w:val="22"/>
                <w:szCs w:val="22"/>
                <w:lang w:eastAsia="ar-SA"/>
              </w:rPr>
              <w:t>y oraz</w:t>
            </w:r>
            <w:r w:rsidR="009870CD" w:rsidRPr="00111650">
              <w:rPr>
                <w:sz w:val="22"/>
                <w:szCs w:val="22"/>
                <w:lang w:val="de-DE"/>
              </w:rPr>
              <w:t xml:space="preserve"> </w:t>
            </w:r>
            <w:r w:rsidR="009870CD" w:rsidRPr="00111650">
              <w:rPr>
                <w:sz w:val="22"/>
                <w:szCs w:val="22"/>
                <w:lang w:val="de-DE"/>
              </w:rPr>
              <w:t xml:space="preserve">Projekt umowy, który przesyła zainteresowanym Wykonawcom oraz zamieszcza na stronie internetowej Zamawiającego </w:t>
            </w:r>
            <w:r w:rsidR="009870CD"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18E1465" w14:textId="12E5277D" w:rsidR="00201820" w:rsidRPr="00201820" w:rsidRDefault="00201820" w:rsidP="0012000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01820" w:rsidRPr="006A5DF1" w14:paraId="653559E9" w14:textId="77777777" w:rsidTr="00120005">
        <w:tc>
          <w:tcPr>
            <w:tcW w:w="9356" w:type="dxa"/>
            <w:shd w:val="clear" w:color="auto" w:fill="auto"/>
          </w:tcPr>
          <w:p w14:paraId="534DA6DD" w14:textId="77777777" w:rsidR="00201820" w:rsidRPr="006A5DF1" w:rsidRDefault="00201820" w:rsidP="0012000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01820">
              <w:rPr>
                <w:b/>
                <w:bCs/>
                <w:sz w:val="22"/>
                <w:szCs w:val="22"/>
              </w:rPr>
              <w:t>2</w:t>
            </w:r>
          </w:p>
          <w:p w14:paraId="6589CF3B" w14:textId="22488B18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§  3 ust. 6 </w:t>
            </w:r>
            <w:r w:rsidR="009870CD">
              <w:rPr>
                <w:sz w:val="22"/>
                <w:szCs w:val="22"/>
              </w:rPr>
              <w:t>projektu umowy</w:t>
            </w:r>
          </w:p>
          <w:p w14:paraId="162A963A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Czy Zamawiający zgodzi się na zmianę zapisu w/w paragrafu ? </w:t>
            </w:r>
          </w:p>
          <w:p w14:paraId="6508F732" w14:textId="467CC26C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W przypadku konieczności wymiany części, wykonania usługi spowodowanej awarią, uszkodzeniem, </w:t>
            </w:r>
            <w:r w:rsidRPr="00201820">
              <w:rPr>
                <w:sz w:val="22"/>
                <w:szCs w:val="22"/>
              </w:rPr>
              <w:lastRenderedPageBreak/>
              <w:t xml:space="preserve">niesprawnością sprzętu lub jeśli części, materiały eksploatacyjne, czynności nie są wskazane </w:t>
            </w:r>
            <w:r w:rsidR="00CF369F">
              <w:rPr>
                <w:sz w:val="22"/>
                <w:szCs w:val="22"/>
              </w:rPr>
              <w:br/>
            </w:r>
            <w:r w:rsidRPr="00201820">
              <w:rPr>
                <w:sz w:val="22"/>
                <w:szCs w:val="22"/>
              </w:rPr>
              <w:t xml:space="preserve">przez wytwórcę do wymiany podczas przeglądu, Wykonawca zobowiązuje się przedstawić Zamawiającemu ofertę z uwzględnieniem wysokości cen zamiennych nie wyższych niż </w:t>
            </w:r>
            <w:r w:rsidRPr="00CF369F">
              <w:rPr>
                <w:strike/>
                <w:sz w:val="22"/>
                <w:szCs w:val="22"/>
              </w:rPr>
              <w:t>ceny oferowane przez producenta</w:t>
            </w:r>
            <w:r w:rsidRPr="00201820">
              <w:rPr>
                <w:sz w:val="22"/>
                <w:szCs w:val="22"/>
              </w:rPr>
              <w:t xml:space="preserve"> ceny katalogowe z uwzględnieniem 10% rabatu . Zmawiający zastrzega sobie prawo w każdym czasie weryfikację oferty Wykonawcy poprzez skierowania zapytania do innego punktu serwisowego (z uwzględnieniem obowiązku zastosowania oryginalnych części zamiennych </w:t>
            </w:r>
            <w:r w:rsidR="00CF369F">
              <w:rPr>
                <w:sz w:val="22"/>
                <w:szCs w:val="22"/>
              </w:rPr>
              <w:br/>
            </w:r>
            <w:r w:rsidRPr="00201820">
              <w:rPr>
                <w:sz w:val="22"/>
                <w:szCs w:val="22"/>
              </w:rPr>
              <w:t xml:space="preserve">lub dopuszczonymi przez producenta zamiennikami, które nie powodują utraty statusu wyrobu medycznego oznaczonego znakiem CE). W przypadku gdy oferta otrzymana od innego punktu serwisowego będzie korzystniejsza, Wykonawca ma prawo złożyć kontrofertę. Jeśli Wykonawca </w:t>
            </w:r>
            <w:r w:rsidR="00CF369F">
              <w:rPr>
                <w:sz w:val="22"/>
                <w:szCs w:val="22"/>
              </w:rPr>
              <w:br/>
            </w:r>
            <w:r w:rsidRPr="00201820">
              <w:rPr>
                <w:sz w:val="22"/>
                <w:szCs w:val="22"/>
              </w:rPr>
              <w:t xml:space="preserve">nie złoży kontroferty lub będzie ona mniej korzystna, Zamawiający ma prawo wykonania usługi </w:t>
            </w:r>
            <w:r w:rsidR="00CF369F">
              <w:rPr>
                <w:sz w:val="22"/>
                <w:szCs w:val="22"/>
              </w:rPr>
              <w:br/>
            </w:r>
            <w:r w:rsidRPr="00201820">
              <w:rPr>
                <w:sz w:val="22"/>
                <w:szCs w:val="22"/>
              </w:rPr>
              <w:t xml:space="preserve">na prawy przez inny serwis posiadający uprawnienia producenta . Kosz naprawy wykonany </w:t>
            </w:r>
            <w:r w:rsidR="00CF369F">
              <w:rPr>
                <w:sz w:val="22"/>
                <w:szCs w:val="22"/>
              </w:rPr>
              <w:br/>
            </w:r>
            <w:r w:rsidRPr="00201820">
              <w:rPr>
                <w:sz w:val="22"/>
                <w:szCs w:val="22"/>
              </w:rPr>
              <w:t>przez podmiot trzeci umniejsza kwotę przeznaczoną na naprawy określoną w ramach Umowy</w:t>
            </w:r>
          </w:p>
          <w:p w14:paraId="24002CC8" w14:textId="3FC508A6" w:rsidR="00201820" w:rsidRDefault="009870CD" w:rsidP="00120005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Pr="00111650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modyfikuje &amp; 3 ust. 6 projektu umowy, </w:t>
            </w:r>
            <w:r w:rsidRPr="00111650">
              <w:rPr>
                <w:sz w:val="22"/>
                <w:szCs w:val="22"/>
                <w:lang w:val="de-DE"/>
              </w:rPr>
              <w:t xml:space="preserve">który przesyła zainteresowanym Wykonawcom oraz zamieszcza na stronie internetowej Zamawiającego </w:t>
            </w:r>
            <w:r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4E9A7B1" w14:textId="77777777" w:rsidR="009870CD" w:rsidRPr="009870CD" w:rsidRDefault="009870CD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184C2F" w14:textId="21FB30F7" w:rsidR="00054F60" w:rsidRPr="006A5DF1" w:rsidRDefault="00054F60" w:rsidP="00054F6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0948800D" w14:textId="74DC48E1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§  3 ust. 8 </w:t>
            </w:r>
            <w:r w:rsidR="00054F60">
              <w:rPr>
                <w:sz w:val="22"/>
                <w:szCs w:val="22"/>
              </w:rPr>
              <w:t xml:space="preserve">projektu </w:t>
            </w:r>
            <w:r w:rsidRPr="00201820">
              <w:rPr>
                <w:sz w:val="22"/>
                <w:szCs w:val="22"/>
              </w:rPr>
              <w:t xml:space="preserve">umowy  </w:t>
            </w:r>
          </w:p>
          <w:p w14:paraId="3D65285F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Czy Zamawiający wyrazi zgodę na rozszerzenie w/w ustępu ? </w:t>
            </w:r>
          </w:p>
          <w:p w14:paraId="347A30BF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>Wykonawca zobowiązuje się wykonać wszelkie naprawy związane z usunięciem awarii (przywrócenie pełnej sprawności urządzenia) w terminie do 3 5 dni  roboczych od daty zaakceptowania oferty naprawy przez Zamawiającego. W przypadku naprawy wymagającej sprowadzenia części zamiennych od producenta czas naprawy może być dłuższy i będzie każdorazowo wskazany w ofercie naprawy.</w:t>
            </w:r>
          </w:p>
          <w:p w14:paraId="0C396944" w14:textId="3B3B77AF" w:rsidR="009A5459" w:rsidRDefault="009A5459" w:rsidP="009A5459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n</w:t>
            </w:r>
            <w:r w:rsidRPr="009A5459">
              <w:rPr>
                <w:rFonts w:eastAsia="Calibri"/>
                <w:sz w:val="22"/>
                <w:szCs w:val="22"/>
                <w:lang w:eastAsia="ar-SA"/>
              </w:rPr>
              <w:t xml:space="preserve">ie wyraża zgody na rozszerzenie §3 ust. </w:t>
            </w:r>
            <w:r>
              <w:rPr>
                <w:rFonts w:eastAsia="Calibri"/>
                <w:sz w:val="22"/>
                <w:szCs w:val="22"/>
                <w:lang w:eastAsia="ar-SA"/>
              </w:rPr>
              <w:t>8</w:t>
            </w:r>
            <w:r w:rsidRPr="009A5459">
              <w:rPr>
                <w:rFonts w:eastAsia="Calibri"/>
                <w:sz w:val="22"/>
                <w:szCs w:val="22"/>
                <w:lang w:eastAsia="ar-SA"/>
              </w:rPr>
              <w:t>, jednocze</w:t>
            </w:r>
            <w:r>
              <w:rPr>
                <w:rFonts w:eastAsia="Calibri"/>
                <w:sz w:val="22"/>
                <w:szCs w:val="22"/>
                <w:lang w:eastAsia="ar-SA"/>
              </w:rPr>
              <w:t>ś</w:t>
            </w:r>
            <w:r w:rsidRPr="009A5459">
              <w:rPr>
                <w:rFonts w:eastAsia="Calibri"/>
                <w:sz w:val="22"/>
                <w:szCs w:val="22"/>
                <w:lang w:eastAsia="ar-SA"/>
              </w:rPr>
              <w:t>nie modyfikuje §6 ust. 8 umowy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, </w:t>
            </w:r>
            <w:r w:rsidRPr="00111650">
              <w:rPr>
                <w:sz w:val="22"/>
                <w:szCs w:val="22"/>
                <w:lang w:val="de-DE"/>
              </w:rPr>
              <w:t xml:space="preserve">który przesyła zainteresowanym Wykonawcom </w:t>
            </w:r>
            <w:r w:rsidR="00CF369F">
              <w:rPr>
                <w:sz w:val="22"/>
                <w:szCs w:val="22"/>
                <w:lang w:val="de-DE"/>
              </w:rPr>
              <w:br/>
            </w:r>
            <w:r w:rsidRPr="00111650">
              <w:rPr>
                <w:sz w:val="22"/>
                <w:szCs w:val="22"/>
                <w:lang w:val="de-DE"/>
              </w:rPr>
              <w:t xml:space="preserve">oraz zamieszcza na stronie internetowej Zamawiającego </w:t>
            </w:r>
            <w:r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0DB6795" w14:textId="118808E2" w:rsidR="009A5459" w:rsidRPr="009A5459" w:rsidRDefault="009A5459" w:rsidP="009A5459">
            <w:pPr>
              <w:rPr>
                <w:rFonts w:eastAsia="Calibri"/>
                <w:sz w:val="22"/>
                <w:szCs w:val="22"/>
                <w:lang w:eastAsia="ar-SA"/>
              </w:rPr>
            </w:pPr>
          </w:p>
          <w:p w14:paraId="0986A64A" w14:textId="6F53245B" w:rsidR="009A5459" w:rsidRPr="006A5DF1" w:rsidRDefault="009A5459" w:rsidP="009A545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75DA2E49" w14:textId="1411C674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>§  6</w:t>
            </w:r>
            <w:r w:rsidR="009A5459">
              <w:rPr>
                <w:sz w:val="22"/>
                <w:szCs w:val="22"/>
              </w:rPr>
              <w:t xml:space="preserve"> projektu </w:t>
            </w:r>
            <w:r w:rsidRPr="00201820">
              <w:rPr>
                <w:sz w:val="22"/>
                <w:szCs w:val="22"/>
              </w:rPr>
              <w:t xml:space="preserve">umowy </w:t>
            </w:r>
          </w:p>
          <w:p w14:paraId="4E2E981C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Czy Zamawiający zgodzi się na dodanie kolejnego ustępu w w/w  paragrafie o następującej treści: </w:t>
            </w:r>
          </w:p>
          <w:p w14:paraId="2AF06073" w14:textId="09EEE801" w:rsid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>W przypadku zwłoki w płatnościach powyżej 14 dni od terminu wskazanego na fakturze Wykonawca może wstrzymać realizację zobowiązań umownych bądź wykonywać usługi za pobraniem</w:t>
            </w:r>
            <w:r w:rsidR="009A5459">
              <w:rPr>
                <w:sz w:val="22"/>
                <w:szCs w:val="22"/>
              </w:rPr>
              <w:t>.</w:t>
            </w:r>
          </w:p>
          <w:p w14:paraId="2D473582" w14:textId="7327C8A3" w:rsidR="009A5459" w:rsidRPr="009A5459" w:rsidRDefault="009A5459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Jak w SWZ.</w:t>
            </w:r>
          </w:p>
          <w:p w14:paraId="62B0EDD2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6239E3" w14:textId="16469211" w:rsidR="009A5459" w:rsidRPr="006A5DF1" w:rsidRDefault="009A5459" w:rsidP="009A545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38A08D85" w14:textId="5C721D93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§  7 ust. 1 pkt.1 WARUNKI GWARANCJI </w:t>
            </w:r>
            <w:r w:rsidR="009A5459">
              <w:rPr>
                <w:sz w:val="22"/>
                <w:szCs w:val="22"/>
              </w:rPr>
              <w:t>projektu umowy</w:t>
            </w:r>
          </w:p>
          <w:p w14:paraId="05BEE29A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>Czy Zamawiający wyrazi zgodę na zmianę zapisu  z uwagi na fakt, iż na części wymieniane  producent udziela na okres 6 miesięcy ?</w:t>
            </w:r>
          </w:p>
          <w:p w14:paraId="55684900" w14:textId="736B553B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1) na wymienione części - </w:t>
            </w:r>
            <w:r w:rsidRPr="00CF369F">
              <w:rPr>
                <w:strike/>
                <w:sz w:val="22"/>
                <w:szCs w:val="22"/>
              </w:rPr>
              <w:t>24</w:t>
            </w:r>
            <w:r w:rsidRPr="00201820">
              <w:rPr>
                <w:sz w:val="22"/>
                <w:szCs w:val="22"/>
              </w:rPr>
              <w:t xml:space="preserve"> 6 miesięcy. Okres gwarancji liczony jest od dnia zamontowania części </w:t>
            </w:r>
            <w:r w:rsidR="00CF369F">
              <w:rPr>
                <w:sz w:val="22"/>
                <w:szCs w:val="22"/>
              </w:rPr>
              <w:br/>
            </w:r>
            <w:r w:rsidRPr="00201820">
              <w:rPr>
                <w:sz w:val="22"/>
                <w:szCs w:val="22"/>
              </w:rPr>
              <w:t xml:space="preserve">i uruchomienia urządzenia, potwierdzony Raportem Serwisowym; </w:t>
            </w:r>
          </w:p>
          <w:p w14:paraId="1D5490BF" w14:textId="77777777" w:rsidR="009A5459" w:rsidRPr="009A5459" w:rsidRDefault="009A5459" w:rsidP="009A545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Jak w SWZ.</w:t>
            </w:r>
          </w:p>
          <w:p w14:paraId="1CC570ED" w14:textId="77B19E68" w:rsid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170439" w14:textId="3209F612" w:rsidR="00CF369F" w:rsidRDefault="00CF369F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31D1A7" w14:textId="77777777" w:rsidR="00CF369F" w:rsidRPr="00201820" w:rsidRDefault="00CF369F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E9467E" w14:textId="13AD1665" w:rsidR="009A5459" w:rsidRPr="006A5DF1" w:rsidRDefault="009A5459" w:rsidP="009A545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12DE3207" w14:textId="3C098E89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§  7 ust. 2 </w:t>
            </w:r>
            <w:r w:rsidR="009A5459">
              <w:rPr>
                <w:sz w:val="22"/>
                <w:szCs w:val="22"/>
              </w:rPr>
              <w:t xml:space="preserve">projektu </w:t>
            </w:r>
            <w:r w:rsidRPr="00201820">
              <w:rPr>
                <w:sz w:val="22"/>
                <w:szCs w:val="22"/>
              </w:rPr>
              <w:t xml:space="preserve">umowy  </w:t>
            </w:r>
          </w:p>
          <w:p w14:paraId="7131F9FA" w14:textId="77777777" w:rsidR="00201820" w:rsidRPr="00201820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>Czy Zamawiający wyrazi zgodę na  zmianę zapisu oraz rozszerzenie  w/w  ustępu o następującą treść ?</w:t>
            </w:r>
          </w:p>
          <w:p w14:paraId="031C1697" w14:textId="77777777" w:rsidR="00201820" w:rsidRPr="006A5DF1" w:rsidRDefault="00201820" w:rsidP="001200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820">
              <w:rPr>
                <w:sz w:val="22"/>
                <w:szCs w:val="22"/>
              </w:rPr>
              <w:t xml:space="preserve">2. Termin naprawy gwarancyjnej wynosi 5 dni robocze od daty </w:t>
            </w:r>
            <w:r w:rsidRPr="009A5459">
              <w:rPr>
                <w:strike/>
                <w:sz w:val="22"/>
                <w:szCs w:val="22"/>
              </w:rPr>
              <w:t>zgłoszenia</w:t>
            </w:r>
            <w:r w:rsidRPr="00201820">
              <w:rPr>
                <w:sz w:val="22"/>
                <w:szCs w:val="22"/>
              </w:rPr>
              <w:t xml:space="preserve"> wykonanej  diagnostyki przez Wykonawcę .</w:t>
            </w:r>
          </w:p>
          <w:p w14:paraId="679B50C1" w14:textId="2E8E382C" w:rsidR="00201820" w:rsidRPr="009A5459" w:rsidRDefault="00201820" w:rsidP="0012000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5459">
              <w:rPr>
                <w:b/>
                <w:bCs/>
                <w:sz w:val="22"/>
                <w:szCs w:val="22"/>
              </w:rPr>
              <w:t xml:space="preserve"> </w:t>
            </w:r>
            <w:r w:rsidR="009A5459">
              <w:rPr>
                <w:sz w:val="22"/>
                <w:szCs w:val="22"/>
              </w:rPr>
              <w:t>Jak w SWZ.</w:t>
            </w:r>
          </w:p>
          <w:p w14:paraId="4C75FB45" w14:textId="210DB632" w:rsidR="00201820" w:rsidRPr="00201820" w:rsidRDefault="00201820" w:rsidP="0012000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AC7234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8B24493" w14:textId="77777777" w:rsidR="00CF369F" w:rsidRDefault="00CF369F" w:rsidP="00CF369F">
      <w:pPr>
        <w:pStyle w:val="Tekstpodstawowywcity3"/>
        <w:spacing w:before="120" w:after="120"/>
        <w:ind w:firstLine="0"/>
        <w:rPr>
          <w:sz w:val="22"/>
          <w:szCs w:val="22"/>
        </w:rPr>
      </w:pPr>
    </w:p>
    <w:p w14:paraId="31C708C0" w14:textId="13EC88EC" w:rsidR="00CF369F" w:rsidRDefault="00CF369F" w:rsidP="00CF369F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E61DAB">
        <w:rPr>
          <w:sz w:val="22"/>
          <w:szCs w:val="22"/>
        </w:rPr>
        <w:t>Termin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składania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otwarcia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ofert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pozostaje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bez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zmian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tj.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zgodnie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 xml:space="preserve">z ogłoszeniem o zmianie zamówienia </w:t>
      </w:r>
      <w:r>
        <w:rPr>
          <w:sz w:val="22"/>
          <w:szCs w:val="22"/>
        </w:rPr>
        <w:t xml:space="preserve">(nr 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) </w:t>
      </w:r>
      <w:r w:rsidRPr="00E61DAB">
        <w:rPr>
          <w:sz w:val="22"/>
          <w:szCs w:val="22"/>
        </w:rPr>
        <w:t xml:space="preserve">nr 2021/BZP </w:t>
      </w:r>
      <w:r>
        <w:rPr>
          <w:sz w:val="22"/>
          <w:szCs w:val="22"/>
        </w:rPr>
        <w:t>00126178</w:t>
      </w:r>
      <w:r>
        <w:rPr>
          <w:sz w:val="22"/>
          <w:szCs w:val="22"/>
        </w:rPr>
        <w:t>/01 z dnia 2</w:t>
      </w:r>
      <w:r>
        <w:rPr>
          <w:sz w:val="22"/>
          <w:szCs w:val="22"/>
        </w:rPr>
        <w:t>6</w:t>
      </w:r>
      <w:r>
        <w:rPr>
          <w:sz w:val="22"/>
          <w:szCs w:val="22"/>
        </w:rPr>
        <w:t>.0</w:t>
      </w:r>
      <w:r>
        <w:rPr>
          <w:sz w:val="22"/>
          <w:szCs w:val="22"/>
        </w:rPr>
        <w:t>7</w:t>
      </w:r>
      <w:r>
        <w:rPr>
          <w:sz w:val="22"/>
          <w:szCs w:val="22"/>
        </w:rPr>
        <w:t>.2021 r.</w:t>
      </w:r>
    </w:p>
    <w:p w14:paraId="24901221" w14:textId="77777777" w:rsidR="00CF369F" w:rsidRDefault="00CF369F" w:rsidP="00CF369F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11B7E6E6" w14:textId="1505438C" w:rsidR="00CF369F" w:rsidRPr="00E61DAB" w:rsidRDefault="00CF369F" w:rsidP="00CF369F">
      <w:pPr>
        <w:pStyle w:val="Tekstpodstawowywcity3"/>
        <w:ind w:firstLine="0"/>
        <w:rPr>
          <w:b/>
          <w:sz w:val="22"/>
          <w:szCs w:val="22"/>
          <w:u w:val="single"/>
        </w:rPr>
      </w:pPr>
      <w:r w:rsidRPr="00E61DAB">
        <w:rPr>
          <w:b/>
          <w:sz w:val="22"/>
          <w:szCs w:val="22"/>
          <w:u w:val="single"/>
        </w:rPr>
        <w:t xml:space="preserve">Zamawiający informuje, iż złożenie wraz z ofertą formularza ofertowego oraz formularza asortymentowo - cenowego sprzed modyfikacji z dnia </w:t>
      </w:r>
      <w:r>
        <w:rPr>
          <w:b/>
          <w:sz w:val="22"/>
          <w:szCs w:val="22"/>
          <w:u w:val="single"/>
        </w:rPr>
        <w:t>29</w:t>
      </w:r>
      <w:r w:rsidRPr="00E61DAB">
        <w:rPr>
          <w:b/>
          <w:sz w:val="22"/>
          <w:szCs w:val="22"/>
          <w:u w:val="single"/>
        </w:rPr>
        <w:t>.0</w:t>
      </w:r>
      <w:r>
        <w:rPr>
          <w:b/>
          <w:sz w:val="22"/>
          <w:szCs w:val="22"/>
          <w:u w:val="single"/>
        </w:rPr>
        <w:t>7</w:t>
      </w:r>
      <w:r w:rsidRPr="00E61DAB">
        <w:rPr>
          <w:b/>
          <w:sz w:val="22"/>
          <w:szCs w:val="22"/>
          <w:u w:val="single"/>
        </w:rPr>
        <w:t>.2021 r. poczyni u Zamawiającego obowiązek zastosowania wobec Wykonawcy art. 226 ust.1 pkt. 5 Ustawy.</w:t>
      </w:r>
    </w:p>
    <w:p w14:paraId="5142FB84" w14:textId="77777777" w:rsidR="00CF369F" w:rsidRDefault="00CF369F" w:rsidP="00CF369F">
      <w:pPr>
        <w:pStyle w:val="Tekstpodstawowywcity3"/>
        <w:ind w:firstLine="0"/>
        <w:rPr>
          <w:sz w:val="22"/>
          <w:szCs w:val="22"/>
          <w:u w:val="single"/>
        </w:rPr>
      </w:pPr>
    </w:p>
    <w:p w14:paraId="2129CA26" w14:textId="4B1DCCB4" w:rsidR="00CF369F" w:rsidRPr="00E61DAB" w:rsidRDefault="00CF369F" w:rsidP="00CF369F">
      <w:pPr>
        <w:pStyle w:val="Tekstpodstawowywcity3"/>
        <w:ind w:firstLine="0"/>
        <w:rPr>
          <w:sz w:val="22"/>
          <w:szCs w:val="22"/>
          <w:u w:val="single"/>
        </w:rPr>
      </w:pPr>
      <w:r w:rsidRPr="00E61DAB">
        <w:rPr>
          <w:sz w:val="22"/>
          <w:szCs w:val="22"/>
          <w:u w:val="single"/>
        </w:rPr>
        <w:t xml:space="preserve">Zamawiający informuje, iż złożenie wraz z ofertą </w:t>
      </w:r>
      <w:r>
        <w:rPr>
          <w:sz w:val="22"/>
          <w:szCs w:val="22"/>
          <w:u w:val="single"/>
        </w:rPr>
        <w:t>projektu</w:t>
      </w:r>
      <w:r w:rsidRPr="00E61DAB">
        <w:rPr>
          <w:sz w:val="22"/>
          <w:szCs w:val="22"/>
          <w:u w:val="single"/>
        </w:rPr>
        <w:t xml:space="preserve"> umowy sprzed modyfikacji z dnia </w:t>
      </w:r>
      <w:r>
        <w:rPr>
          <w:sz w:val="22"/>
          <w:szCs w:val="22"/>
          <w:u w:val="single"/>
        </w:rPr>
        <w:t>29</w:t>
      </w:r>
      <w:r>
        <w:rPr>
          <w:sz w:val="22"/>
          <w:szCs w:val="22"/>
          <w:u w:val="single"/>
        </w:rPr>
        <w:t>.0</w:t>
      </w:r>
      <w:r>
        <w:rPr>
          <w:sz w:val="22"/>
          <w:szCs w:val="22"/>
          <w:u w:val="single"/>
        </w:rPr>
        <w:t>7</w:t>
      </w:r>
      <w:r>
        <w:rPr>
          <w:sz w:val="22"/>
          <w:szCs w:val="22"/>
          <w:u w:val="single"/>
        </w:rPr>
        <w:t>.</w:t>
      </w:r>
      <w:r w:rsidRPr="00E61DAB">
        <w:rPr>
          <w:sz w:val="22"/>
          <w:szCs w:val="22"/>
          <w:u w:val="single"/>
        </w:rPr>
        <w:t xml:space="preserve">2021 r. poczyni u Zamawiającego obowiązek zastosowania wobec Wykonawcy art. 223 </w:t>
      </w:r>
      <w:r>
        <w:rPr>
          <w:sz w:val="22"/>
          <w:szCs w:val="22"/>
          <w:u w:val="single"/>
        </w:rPr>
        <w:br/>
      </w:r>
      <w:r w:rsidRPr="00E61DAB">
        <w:rPr>
          <w:sz w:val="22"/>
          <w:szCs w:val="22"/>
          <w:u w:val="single"/>
        </w:rPr>
        <w:t>ust. 2 pkt. 3 Ustawy.</w:t>
      </w:r>
    </w:p>
    <w:p w14:paraId="2A4D89F6" w14:textId="77777777" w:rsidR="00CF369F" w:rsidRDefault="00CF369F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7D6DAF8F" w14:textId="77777777" w:rsidR="00CF369F" w:rsidRDefault="00CF369F" w:rsidP="00CF369F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045F66D" w14:textId="33AC8B6D" w:rsidR="00CF369F" w:rsidRPr="00C80B89" w:rsidRDefault="00CF369F" w:rsidP="00CF369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270BA5B7" w14:textId="77777777" w:rsidR="00CF369F" w:rsidRDefault="00CF369F" w:rsidP="00CF369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4E12976" w14:textId="77777777" w:rsidR="00CF369F" w:rsidRDefault="00CF369F" w:rsidP="00CF369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D004E63" w14:textId="77777777" w:rsidR="00CF369F" w:rsidRDefault="00CF369F" w:rsidP="00CF369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4A20AC7" w14:textId="791C5DC3" w:rsidR="006D4AB3" w:rsidRPr="006A5DF1" w:rsidRDefault="006D4AB3" w:rsidP="00CF369F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AF5DB" w14:textId="77777777" w:rsidR="00666DAF" w:rsidRDefault="00666DAF">
      <w:r>
        <w:separator/>
      </w:r>
    </w:p>
  </w:endnote>
  <w:endnote w:type="continuationSeparator" w:id="0">
    <w:p w14:paraId="21028218" w14:textId="77777777" w:rsidR="00666DAF" w:rsidRDefault="00666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07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5B6F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EF43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C8FB648">
        <v:line id="_x0000_s2049" style="position:absolute;left:0;text-align:left;z-index:251657728" from="-3.85pt,8.75pt" to="455.15pt,8.75pt"/>
      </w:pict>
    </w:r>
  </w:p>
  <w:p w14:paraId="255B0F0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272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6D37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F85E7B" w14:textId="77777777" w:rsidR="006D4AB3" w:rsidRDefault="006D4AB3">
    <w:pPr>
      <w:pStyle w:val="Stopka"/>
      <w:tabs>
        <w:tab w:val="clear" w:pos="4536"/>
        <w:tab w:val="left" w:pos="6237"/>
      </w:tabs>
    </w:pPr>
  </w:p>
  <w:p w14:paraId="1C4D7B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38B99" w14:textId="77777777" w:rsidR="00666DAF" w:rsidRDefault="00666DAF">
      <w:r>
        <w:separator/>
      </w:r>
    </w:p>
  </w:footnote>
  <w:footnote w:type="continuationSeparator" w:id="0">
    <w:p w14:paraId="37699034" w14:textId="77777777" w:rsidR="00666DAF" w:rsidRDefault="00666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3CC1F" w14:textId="77777777" w:rsidR="00201820" w:rsidRDefault="00201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FB63A" w14:textId="77777777" w:rsidR="00201820" w:rsidRDefault="002018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16C2" w14:textId="77777777" w:rsidR="00201820" w:rsidRDefault="00201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DAF"/>
    <w:rsid w:val="00031374"/>
    <w:rsid w:val="00054F60"/>
    <w:rsid w:val="000A1097"/>
    <w:rsid w:val="000E2A8F"/>
    <w:rsid w:val="0012774F"/>
    <w:rsid w:val="00144B7A"/>
    <w:rsid w:val="00180C6E"/>
    <w:rsid w:val="00201820"/>
    <w:rsid w:val="0029606A"/>
    <w:rsid w:val="004848F3"/>
    <w:rsid w:val="004A75F2"/>
    <w:rsid w:val="005144A9"/>
    <w:rsid w:val="00520165"/>
    <w:rsid w:val="005B1B08"/>
    <w:rsid w:val="00632C3C"/>
    <w:rsid w:val="00662BDB"/>
    <w:rsid w:val="00666DA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870CD"/>
    <w:rsid w:val="009A5459"/>
    <w:rsid w:val="00A905AC"/>
    <w:rsid w:val="00BA6584"/>
    <w:rsid w:val="00BE7BFD"/>
    <w:rsid w:val="00C370F2"/>
    <w:rsid w:val="00C44EEC"/>
    <w:rsid w:val="00CF369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65976B"/>
  <w15:chartTrackingRefBased/>
  <w15:docId w15:val="{E72BBDD7-249C-44C1-BC5E-8BECD95C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F369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782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2021-07-29T07:13:00Z</dcterms:created>
  <dcterms:modified xsi:type="dcterms:W3CDTF">2021-07-29T07:13:00Z</dcterms:modified>
</cp:coreProperties>
</file>