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8869D" w14:textId="77777777" w:rsidR="00FB7F50" w:rsidRPr="002245BE" w:rsidRDefault="00F666D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666D8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F666D8">
        <w:rPr>
          <w:sz w:val="22"/>
          <w:szCs w:val="22"/>
        </w:rPr>
        <w:t>2021-07-27</w:t>
      </w:r>
    </w:p>
    <w:p w14:paraId="2511140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3AD020" w14:textId="77777777" w:rsidR="00FB7F50" w:rsidRPr="002245BE" w:rsidRDefault="00F666D8" w:rsidP="00FB7F50">
      <w:pPr>
        <w:spacing w:after="40"/>
        <w:rPr>
          <w:b/>
          <w:bCs/>
          <w:sz w:val="22"/>
          <w:szCs w:val="22"/>
        </w:rPr>
      </w:pPr>
      <w:r w:rsidRPr="00F666D8">
        <w:rPr>
          <w:b/>
          <w:bCs/>
          <w:sz w:val="22"/>
          <w:szCs w:val="22"/>
        </w:rPr>
        <w:t>Samodzielny Publiczny Zespół Opieki Zdrowotnej w Kolbuszowej</w:t>
      </w:r>
    </w:p>
    <w:p w14:paraId="3A4F2535" w14:textId="77777777" w:rsidR="00FB7F50" w:rsidRPr="002245BE" w:rsidRDefault="00F666D8" w:rsidP="00FB7F50">
      <w:pPr>
        <w:rPr>
          <w:sz w:val="22"/>
          <w:szCs w:val="22"/>
        </w:rPr>
      </w:pPr>
      <w:r w:rsidRPr="00F666D8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F666D8">
        <w:rPr>
          <w:sz w:val="22"/>
          <w:szCs w:val="22"/>
        </w:rPr>
        <w:t>4</w:t>
      </w:r>
    </w:p>
    <w:p w14:paraId="095323F8" w14:textId="77777777" w:rsidR="00FB7F50" w:rsidRPr="002245BE" w:rsidRDefault="00F666D8" w:rsidP="00FB7F50">
      <w:pPr>
        <w:rPr>
          <w:sz w:val="22"/>
          <w:szCs w:val="22"/>
        </w:rPr>
      </w:pPr>
      <w:r w:rsidRPr="00F666D8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F666D8">
        <w:rPr>
          <w:sz w:val="22"/>
          <w:szCs w:val="22"/>
        </w:rPr>
        <w:t>Kolbuszowa</w:t>
      </w:r>
    </w:p>
    <w:p w14:paraId="5597A008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4E342ED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D8B46C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27217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666D8" w:rsidRPr="00607F9B" w14:paraId="47980236" w14:textId="77777777" w:rsidTr="00DC6681">
        <w:trPr>
          <w:trHeight w:val="638"/>
        </w:trPr>
        <w:tc>
          <w:tcPr>
            <w:tcW w:w="959" w:type="dxa"/>
            <w:shd w:val="clear" w:color="auto" w:fill="auto"/>
          </w:tcPr>
          <w:p w14:paraId="7F3C0F59" w14:textId="77777777" w:rsidR="00F666D8" w:rsidRPr="00607F9B" w:rsidRDefault="00F666D8" w:rsidP="00DC66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25B4DB" w14:textId="77777777" w:rsidR="00F666D8" w:rsidRPr="00607F9B" w:rsidRDefault="00F666D8" w:rsidP="00DC668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666D8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66D8">
              <w:rPr>
                <w:b/>
                <w:bCs/>
                <w:sz w:val="22"/>
                <w:szCs w:val="22"/>
              </w:rPr>
              <w:t>Dostawa  sprzętu,  narzędzi i akcesoriów medycznych do zabiegów laparoskopowych - 8 pakietów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66D8">
              <w:rPr>
                <w:b/>
                <w:sz w:val="22"/>
                <w:szCs w:val="22"/>
              </w:rPr>
              <w:t>Eap-2412/8/21/M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D99A47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666D8" w:rsidRPr="00F666D8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666D8" w:rsidRPr="00F666D8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666D8" w14:paraId="334A504F" w14:textId="77777777" w:rsidTr="00DC66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A482533" w14:textId="77777777" w:rsidR="00F666D8" w:rsidRPr="00D26ED6" w:rsidRDefault="00F666D8" w:rsidP="00DC66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666D8">
              <w:rPr>
                <w:b/>
                <w:sz w:val="22"/>
                <w:szCs w:val="22"/>
              </w:rPr>
              <w:t xml:space="preserve">IMS </w:t>
            </w:r>
            <w:proofErr w:type="spellStart"/>
            <w:r w:rsidRPr="00F666D8">
              <w:rPr>
                <w:b/>
                <w:sz w:val="22"/>
                <w:szCs w:val="22"/>
              </w:rPr>
              <w:t>Innovative</w:t>
            </w:r>
            <w:proofErr w:type="spellEnd"/>
            <w:r w:rsidRPr="00F666D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666D8">
              <w:rPr>
                <w:b/>
                <w:sz w:val="22"/>
                <w:szCs w:val="22"/>
              </w:rPr>
              <w:t>Medical</w:t>
            </w:r>
            <w:proofErr w:type="spellEnd"/>
            <w:r w:rsidRPr="00F666D8">
              <w:rPr>
                <w:b/>
                <w:sz w:val="22"/>
                <w:szCs w:val="22"/>
              </w:rPr>
              <w:t xml:space="preserve"> Solutions </w:t>
            </w:r>
            <w:proofErr w:type="spellStart"/>
            <w:r w:rsidRPr="00F666D8">
              <w:rPr>
                <w:b/>
                <w:sz w:val="22"/>
                <w:szCs w:val="22"/>
              </w:rPr>
              <w:t>Bernaczyk</w:t>
            </w:r>
            <w:proofErr w:type="spellEnd"/>
            <w:r w:rsidRPr="00F666D8">
              <w:rPr>
                <w:b/>
                <w:sz w:val="22"/>
                <w:szCs w:val="22"/>
              </w:rPr>
              <w:t xml:space="preserve"> Nowak Spółka Jawna</w:t>
            </w:r>
          </w:p>
          <w:p w14:paraId="3CC814E8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Kamiennogórska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D6DA07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60-179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Poznań</w:t>
            </w:r>
          </w:p>
          <w:p w14:paraId="67771EE6" w14:textId="77777777" w:rsidR="00F666D8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E94E05" w14:textId="77777777" w:rsidR="00F666D8" w:rsidRPr="00211A34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666D8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666D8">
              <w:rPr>
                <w:sz w:val="22"/>
                <w:szCs w:val="22"/>
              </w:rPr>
              <w:t>Pakiet 1 - Narzędzia jednorazowe laparoskopowe wraz z akcesoriami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666D8">
              <w:rPr>
                <w:b/>
                <w:sz w:val="22"/>
                <w:szCs w:val="22"/>
              </w:rPr>
              <w:t>176 596.20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463084F" w14:textId="77777777" w:rsidR="00F666D8" w:rsidRPr="00D26ED6" w:rsidRDefault="00F666D8" w:rsidP="00DC668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6428728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Uzasadnienie wyboru oferty najkorzystniejszej:</w:t>
            </w:r>
          </w:p>
          <w:p w14:paraId="3147D5CF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treść wybranej oferty odpowiada treści SWZ, </w:t>
            </w:r>
          </w:p>
          <w:p w14:paraId="2BE23C98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13B5741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I. Kryterium: Cena oferty - 60 punktów</w:t>
            </w:r>
          </w:p>
          <w:p w14:paraId="7C8F2FC0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II. Warunki techniczne  - 40 punktów</w:t>
            </w:r>
          </w:p>
          <w:p w14:paraId="1C27E279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 oferta wpłynęła do Zamawiającego w wyznaczonym terminie , a Wykonawca  ją składający nie podlega wykluczeniu z postępowania</w:t>
            </w:r>
          </w:p>
          <w:p w14:paraId="4127EA0A" w14:textId="77777777" w:rsid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-kwota oferty nie przekraczała kwoty jaką Zamawiający zamierza przeznaczyć na sfinansowanie zamówienia.</w:t>
            </w:r>
          </w:p>
        </w:tc>
      </w:tr>
      <w:tr w:rsidR="00F666D8" w14:paraId="4E3B788D" w14:textId="77777777" w:rsidTr="00DC66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4F7B5E6" w14:textId="77777777" w:rsidR="00F666D8" w:rsidRPr="00D26ED6" w:rsidRDefault="00F666D8" w:rsidP="00DC66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666D8">
              <w:rPr>
                <w:b/>
                <w:sz w:val="22"/>
                <w:szCs w:val="22"/>
              </w:rPr>
              <w:lastRenderedPageBreak/>
              <w:t>Olympus Polska Sp. z o.o.</w:t>
            </w:r>
          </w:p>
          <w:p w14:paraId="6E0A122B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367DEC1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Warszawa</w:t>
            </w:r>
          </w:p>
          <w:p w14:paraId="12D95195" w14:textId="77777777" w:rsidR="00F666D8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1B6ED6" w14:textId="77777777" w:rsidR="00F666D8" w:rsidRPr="00211A34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666D8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666D8">
              <w:rPr>
                <w:sz w:val="22"/>
                <w:szCs w:val="22"/>
              </w:rPr>
              <w:t>Pakiet 3 -  Narzędzia do aparatu do elektrokoagulacji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666D8">
              <w:rPr>
                <w:b/>
                <w:sz w:val="22"/>
                <w:szCs w:val="22"/>
              </w:rPr>
              <w:t>137 700.00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577D9F0" w14:textId="77777777" w:rsidR="00F666D8" w:rsidRPr="00D26ED6" w:rsidRDefault="00F666D8" w:rsidP="00DC668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1F0AFFD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Uzasadnienie wyboru oferty najkorzystniejszej:</w:t>
            </w:r>
          </w:p>
          <w:p w14:paraId="399C7B04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treść wybranej oferty odpowiada treści SWZ, </w:t>
            </w:r>
          </w:p>
          <w:p w14:paraId="432816E7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4037C93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I. Kryterium: Cena oferty - 60 punktów</w:t>
            </w:r>
          </w:p>
          <w:p w14:paraId="44CEF961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II. Warunki techniczne  - 40 punktów</w:t>
            </w:r>
          </w:p>
          <w:p w14:paraId="5341E052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 oferta wpłynęła do Zamawiającego w wyznaczonym terminie , a Wykonawca  ją składający nie podlega wykluczeniu z postępowania</w:t>
            </w:r>
          </w:p>
          <w:p w14:paraId="21477AB7" w14:textId="77777777" w:rsid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-kwota oferty nie przekraczała kwoty jaką Zamawiający zamierza przeznaczyć na sfinansowanie zamówienia.</w:t>
            </w:r>
          </w:p>
        </w:tc>
      </w:tr>
      <w:tr w:rsidR="00F666D8" w14:paraId="7B58BC70" w14:textId="77777777" w:rsidTr="00DC66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A8C8A4B" w14:textId="77777777" w:rsidR="00F666D8" w:rsidRPr="00D26ED6" w:rsidRDefault="00F666D8" w:rsidP="00DC66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666D8">
              <w:rPr>
                <w:b/>
                <w:sz w:val="22"/>
                <w:szCs w:val="22"/>
              </w:rPr>
              <w:t xml:space="preserve">Magnus </w:t>
            </w:r>
            <w:proofErr w:type="spellStart"/>
            <w:r w:rsidRPr="00F666D8">
              <w:rPr>
                <w:b/>
                <w:sz w:val="22"/>
                <w:szCs w:val="22"/>
              </w:rPr>
              <w:t>Medical</w:t>
            </w:r>
            <w:proofErr w:type="spellEnd"/>
            <w:r w:rsidRPr="00F666D8">
              <w:rPr>
                <w:b/>
                <w:sz w:val="22"/>
                <w:szCs w:val="22"/>
              </w:rPr>
              <w:t xml:space="preserve"> Sp. z o. o. Sp. K.</w:t>
            </w:r>
          </w:p>
          <w:p w14:paraId="5CA24D9D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Wilczków, 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37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886F3A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55-320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Malczyce</w:t>
            </w:r>
          </w:p>
          <w:p w14:paraId="621FF330" w14:textId="77777777" w:rsidR="00F666D8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EC16096" w14:textId="77777777" w:rsidR="00F666D8" w:rsidRPr="00211A34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666D8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666D8">
              <w:rPr>
                <w:sz w:val="22"/>
                <w:szCs w:val="22"/>
              </w:rPr>
              <w:t>Pakiet 4  - Narzędzia chirurgiczne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666D8">
              <w:rPr>
                <w:b/>
                <w:sz w:val="22"/>
                <w:szCs w:val="22"/>
              </w:rPr>
              <w:t>18 200.16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BA346C3" w14:textId="77777777" w:rsidR="00F666D8" w:rsidRPr="00D26ED6" w:rsidRDefault="00F666D8" w:rsidP="00DC668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1DE92D0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Uzasadnienie wyboru oferty najkorzystniejszej:</w:t>
            </w:r>
          </w:p>
          <w:p w14:paraId="72B30595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treść wybranej oferty odpowiada treści SWZ, </w:t>
            </w:r>
          </w:p>
          <w:p w14:paraId="58EA2508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99B8025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I. Kryterium: Cena oferty - 60 punktów</w:t>
            </w:r>
          </w:p>
          <w:p w14:paraId="4D8FD5EB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II. Warunki techniczne  - 40 punktów</w:t>
            </w:r>
          </w:p>
          <w:p w14:paraId="220E8758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 oferta wpłynęła do Zamawiającego w wyznaczonym terminie , a Wykonawca  ją składający nie podlega wykluczeniu z postępowania</w:t>
            </w:r>
          </w:p>
          <w:p w14:paraId="226AEED2" w14:textId="77777777" w:rsid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-kwota oferty nie przekraczała kwoty jaką Zamawiający zamierza przeznaczyć na sfinansowanie zamówienia.</w:t>
            </w:r>
          </w:p>
        </w:tc>
      </w:tr>
      <w:tr w:rsidR="00F666D8" w14:paraId="3E14BEA4" w14:textId="77777777" w:rsidTr="00DC66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641FFD6" w14:textId="77777777" w:rsidR="00F666D8" w:rsidRPr="00D26ED6" w:rsidRDefault="00F666D8" w:rsidP="00DC66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666D8">
              <w:rPr>
                <w:b/>
                <w:sz w:val="22"/>
                <w:szCs w:val="22"/>
              </w:rPr>
              <w:lastRenderedPageBreak/>
              <w:t>Meden-Inmed</w:t>
            </w:r>
            <w:proofErr w:type="spellEnd"/>
            <w:r w:rsidRPr="00F666D8">
              <w:rPr>
                <w:b/>
                <w:sz w:val="22"/>
                <w:szCs w:val="22"/>
              </w:rPr>
              <w:t xml:space="preserve"> Sp.  z o.o.</w:t>
            </w:r>
          </w:p>
          <w:p w14:paraId="7D0084FD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Wenedów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7FACC5B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Koszalin</w:t>
            </w:r>
          </w:p>
          <w:p w14:paraId="0B7E8F03" w14:textId="77777777" w:rsidR="00F666D8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141124D" w14:textId="77777777" w:rsidR="00F666D8" w:rsidRPr="00211A34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666D8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666D8">
              <w:rPr>
                <w:sz w:val="22"/>
                <w:szCs w:val="22"/>
              </w:rPr>
              <w:t>Pakiet 5 - Doposażenie  Laparoskopu 4K wraz z instalacją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666D8">
              <w:rPr>
                <w:b/>
                <w:sz w:val="22"/>
                <w:szCs w:val="22"/>
              </w:rPr>
              <w:t>135 900.00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867CDE5" w14:textId="77777777" w:rsidR="00F666D8" w:rsidRPr="00D26ED6" w:rsidRDefault="00F666D8" w:rsidP="00DC668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1528D55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Uzasadnienie wyboru oferty najkorzystniejszej:</w:t>
            </w:r>
          </w:p>
          <w:p w14:paraId="27049FC4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treść wybranej oferty odpowiada treści SWZ, </w:t>
            </w:r>
          </w:p>
          <w:p w14:paraId="7771EA48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835C251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I. Kryterium: Cena oferty - 60 punktów</w:t>
            </w:r>
          </w:p>
          <w:p w14:paraId="716C887F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II. Warunki techniczne  - 40 punktów</w:t>
            </w:r>
          </w:p>
          <w:p w14:paraId="6BBD5FA1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 oferta wpłynęła do Zamawiającego w wyznaczonym terminie , a Wykonawca  ją składający nie podlega wykluczeniu z postępowania</w:t>
            </w:r>
          </w:p>
          <w:p w14:paraId="5B0A881E" w14:textId="77777777" w:rsid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-kwota oferty nie przekraczała kwoty jaką Zamawiający zamierza przeznaczyć na sfinansowanie zamówienia.</w:t>
            </w:r>
          </w:p>
        </w:tc>
      </w:tr>
      <w:tr w:rsidR="00F666D8" w14:paraId="3AD1545A" w14:textId="77777777" w:rsidTr="00DC66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CE267F4" w14:textId="77777777" w:rsidR="00F666D8" w:rsidRPr="00D26ED6" w:rsidRDefault="00F666D8" w:rsidP="00DC66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666D8">
              <w:rPr>
                <w:b/>
                <w:sz w:val="22"/>
                <w:szCs w:val="22"/>
              </w:rPr>
              <w:t>Aesculap</w:t>
            </w:r>
            <w:proofErr w:type="spellEnd"/>
            <w:r w:rsidRPr="00F666D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666D8">
              <w:rPr>
                <w:b/>
                <w:sz w:val="22"/>
                <w:szCs w:val="22"/>
              </w:rPr>
              <w:t>Chifa</w:t>
            </w:r>
            <w:proofErr w:type="spellEnd"/>
            <w:r w:rsidRPr="00F666D8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54BAD554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96E19E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Nowy Tomyśl</w:t>
            </w:r>
          </w:p>
          <w:p w14:paraId="1D5A25AB" w14:textId="77777777" w:rsidR="00F666D8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663DE99" w14:textId="77777777" w:rsidR="00F666D8" w:rsidRPr="00211A34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666D8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666D8">
              <w:rPr>
                <w:sz w:val="22"/>
                <w:szCs w:val="22"/>
              </w:rPr>
              <w:t>Pakiet 6 - Narzędzia naczyniowe laparoskopowe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666D8">
              <w:rPr>
                <w:b/>
                <w:sz w:val="22"/>
                <w:szCs w:val="22"/>
              </w:rPr>
              <w:t>13 559.40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05F6660" w14:textId="77777777" w:rsidR="00F666D8" w:rsidRPr="00D26ED6" w:rsidRDefault="00F666D8" w:rsidP="00DC668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E76610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Uzasadnienie wyboru oferty najkorzystniejszej:</w:t>
            </w:r>
          </w:p>
          <w:p w14:paraId="364350F3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treść wybranej oferty odpowiada treści SWZ, </w:t>
            </w:r>
          </w:p>
          <w:p w14:paraId="4F854BA6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7B4032F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I. Kryterium: Cena oferty - 60 punktów</w:t>
            </w:r>
          </w:p>
          <w:p w14:paraId="5FEB00C8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II. Warunki techniczne  - 40 punktów</w:t>
            </w:r>
          </w:p>
          <w:p w14:paraId="5589E946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 oferta wpłynęła do Zamawiającego w wyznaczonym terminie , a Wykonawca  ją składający nie podlega wykluczeniu z postępowania</w:t>
            </w:r>
          </w:p>
          <w:p w14:paraId="26C6FC7F" w14:textId="77777777" w:rsid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-kwota oferty nie przekraczała kwoty jaką Zamawiający zamierza przeznaczyć na sfinansowanie zamówienia.</w:t>
            </w:r>
          </w:p>
        </w:tc>
      </w:tr>
      <w:tr w:rsidR="00F666D8" w14:paraId="77DE8767" w14:textId="77777777" w:rsidTr="00DC66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B9DCDBA" w14:textId="77777777" w:rsidR="00F666D8" w:rsidRPr="00D26ED6" w:rsidRDefault="00F666D8" w:rsidP="00DC66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666D8">
              <w:rPr>
                <w:b/>
                <w:sz w:val="22"/>
                <w:szCs w:val="22"/>
              </w:rPr>
              <w:lastRenderedPageBreak/>
              <w:t>Meden-Inmed</w:t>
            </w:r>
            <w:proofErr w:type="spellEnd"/>
            <w:r w:rsidRPr="00F666D8">
              <w:rPr>
                <w:b/>
                <w:sz w:val="22"/>
                <w:szCs w:val="22"/>
              </w:rPr>
              <w:t xml:space="preserve"> Sp.  z o.o.</w:t>
            </w:r>
          </w:p>
          <w:p w14:paraId="3FEA018E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Wenedów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F4A8C24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75-847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Koszalin</w:t>
            </w:r>
          </w:p>
          <w:p w14:paraId="39EEF59B" w14:textId="77777777" w:rsidR="00F666D8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50FB73" w14:textId="77777777" w:rsidR="00F666D8" w:rsidRPr="00211A34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666D8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666D8">
              <w:rPr>
                <w:sz w:val="22"/>
                <w:szCs w:val="22"/>
              </w:rPr>
              <w:t>Pakiet 7 - Akcesoria uzupełniające do stołu operacyjnego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666D8">
              <w:rPr>
                <w:b/>
                <w:sz w:val="22"/>
                <w:szCs w:val="22"/>
              </w:rPr>
              <w:t>45 090.98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CB30D7" w14:textId="77777777" w:rsidR="00F666D8" w:rsidRPr="00D26ED6" w:rsidRDefault="00F666D8" w:rsidP="00DC668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E1D5537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Uzasadnienie wyboru oferty najkorzystniejszej:</w:t>
            </w:r>
          </w:p>
          <w:p w14:paraId="165ADFCC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treść wybranej oferty odpowiada treści SWZ, </w:t>
            </w:r>
          </w:p>
          <w:p w14:paraId="374858A8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D7E086C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I. Kryterium: Cena oferty - 60 punktów</w:t>
            </w:r>
          </w:p>
          <w:p w14:paraId="1716023C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II. Warunki techniczne  - 40 punktów</w:t>
            </w:r>
          </w:p>
          <w:p w14:paraId="426079F5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 oferta wpłynęła do Zamawiającego w wyznaczonym terminie , a Wykonawca  ją składający nie podlega wykluczeniu z postępowania</w:t>
            </w:r>
          </w:p>
          <w:p w14:paraId="0A3394C2" w14:textId="77777777" w:rsid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-kwota oferty nie przekraczała kwoty jaką Zamawiający zamierza przeznaczyć na sfinansowanie zamówienia.</w:t>
            </w:r>
          </w:p>
        </w:tc>
      </w:tr>
      <w:tr w:rsidR="00F666D8" w14:paraId="469167F3" w14:textId="77777777" w:rsidTr="00DC66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EFD6BB6" w14:textId="77777777" w:rsidR="00F666D8" w:rsidRPr="00D26ED6" w:rsidRDefault="00F666D8" w:rsidP="00DC668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666D8">
              <w:rPr>
                <w:b/>
                <w:sz w:val="22"/>
                <w:szCs w:val="22"/>
              </w:rPr>
              <w:t>Arthrex</w:t>
            </w:r>
            <w:proofErr w:type="spellEnd"/>
            <w:r w:rsidRPr="00F666D8">
              <w:rPr>
                <w:b/>
                <w:sz w:val="22"/>
                <w:szCs w:val="22"/>
              </w:rPr>
              <w:t xml:space="preserve"> Polska Sp. z o.o.</w:t>
            </w:r>
          </w:p>
          <w:p w14:paraId="4B19F12B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Łopuszańska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95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D45E679" w14:textId="77777777" w:rsidR="00F666D8" w:rsidRPr="009F0E5C" w:rsidRDefault="00F666D8" w:rsidP="00DC6681">
            <w:pPr>
              <w:jc w:val="both"/>
              <w:rPr>
                <w:bCs/>
                <w:sz w:val="22"/>
                <w:szCs w:val="22"/>
              </w:rPr>
            </w:pPr>
            <w:r w:rsidRPr="00F666D8">
              <w:rPr>
                <w:bCs/>
                <w:sz w:val="22"/>
                <w:szCs w:val="22"/>
              </w:rPr>
              <w:t>02-457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66D8">
              <w:rPr>
                <w:bCs/>
                <w:sz w:val="22"/>
                <w:szCs w:val="22"/>
              </w:rPr>
              <w:t>Warszawa</w:t>
            </w:r>
          </w:p>
          <w:p w14:paraId="3DA7805B" w14:textId="77777777" w:rsidR="00F666D8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F3F913" w14:textId="77777777" w:rsidR="00F666D8" w:rsidRPr="00211A34" w:rsidRDefault="00F666D8" w:rsidP="00DC668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666D8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666D8">
              <w:rPr>
                <w:sz w:val="22"/>
                <w:szCs w:val="22"/>
              </w:rPr>
              <w:t>Pakiet 8 - Napęd ortopedyczny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666D8">
              <w:rPr>
                <w:b/>
                <w:sz w:val="22"/>
                <w:szCs w:val="22"/>
              </w:rPr>
              <w:t>55 803.60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3A73BD2" w14:textId="77777777" w:rsidR="00F666D8" w:rsidRPr="00D26ED6" w:rsidRDefault="00F666D8" w:rsidP="00DC668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1AED309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Uzasadnienie wyboru oferty najkorzystniejszej:</w:t>
            </w:r>
          </w:p>
          <w:p w14:paraId="5AE2E1E6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treść wybranej oferty odpowiada treści SWZ, </w:t>
            </w:r>
          </w:p>
          <w:p w14:paraId="4D012878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</w:t>
            </w:r>
            <w:r w:rsidRPr="00F666D8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07A5D5C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I. Kryterium: Cena oferty - 60 punktów</w:t>
            </w:r>
          </w:p>
          <w:p w14:paraId="315C5D20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II. Warunki techniczne  - 40 punktów</w:t>
            </w:r>
          </w:p>
          <w:p w14:paraId="3F6D7223" w14:textId="77777777" w:rsidR="00F666D8" w:rsidRP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 oferta wpłynęła do Zamawiającego w wyznaczonym terminie , a Wykonawca  ją składający nie podlega wykluczeniu z postępowania</w:t>
            </w:r>
          </w:p>
          <w:p w14:paraId="64C07690" w14:textId="77777777" w:rsidR="00F666D8" w:rsidRDefault="00F666D8" w:rsidP="00DC668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666D8">
              <w:t>-kwota oferty nie przekraczała kwoty jaką Zamawiający zamierza przeznaczyć na sfinansowanie zamówienia.</w:t>
            </w:r>
          </w:p>
        </w:tc>
      </w:tr>
    </w:tbl>
    <w:p w14:paraId="534DB5D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138A15C" w14:textId="77777777" w:rsidTr="00596EA3">
        <w:tc>
          <w:tcPr>
            <w:tcW w:w="2169" w:type="dxa"/>
            <w:shd w:val="clear" w:color="auto" w:fill="F3F3F3"/>
          </w:tcPr>
          <w:p w14:paraId="674697E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A3F6B9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E0F497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B810F6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666D8" w:rsidRPr="00834EF4" w14:paraId="78425840" w14:textId="77777777" w:rsidTr="00DC6681">
        <w:tc>
          <w:tcPr>
            <w:tcW w:w="2169" w:type="dxa"/>
            <w:shd w:val="clear" w:color="auto" w:fill="auto"/>
          </w:tcPr>
          <w:p w14:paraId="14931014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6D8">
              <w:rPr>
                <w:sz w:val="20"/>
                <w:szCs w:val="20"/>
              </w:rPr>
              <w:t>Pakiet 1 - Narzędzia jednorazowe laparoskopowe wraz z akcesoriami</w:t>
            </w:r>
          </w:p>
        </w:tc>
        <w:tc>
          <w:tcPr>
            <w:tcW w:w="2793" w:type="dxa"/>
            <w:shd w:val="clear" w:color="auto" w:fill="auto"/>
          </w:tcPr>
          <w:p w14:paraId="68DC97F2" w14:textId="77777777" w:rsidR="00F666D8" w:rsidRPr="00211A34" w:rsidRDefault="00F666D8" w:rsidP="00DC6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666D8">
              <w:rPr>
                <w:b/>
                <w:bCs/>
                <w:sz w:val="20"/>
                <w:szCs w:val="20"/>
              </w:rPr>
              <w:t xml:space="preserve">IMS </w:t>
            </w:r>
            <w:proofErr w:type="spellStart"/>
            <w:r w:rsidRPr="00F666D8">
              <w:rPr>
                <w:b/>
                <w:bCs/>
                <w:sz w:val="20"/>
                <w:szCs w:val="20"/>
              </w:rPr>
              <w:t>Innovative</w:t>
            </w:r>
            <w:proofErr w:type="spellEnd"/>
            <w:r w:rsidRPr="00F666D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666D8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666D8">
              <w:rPr>
                <w:b/>
                <w:bCs/>
                <w:sz w:val="20"/>
                <w:szCs w:val="20"/>
              </w:rPr>
              <w:t xml:space="preserve"> Solutions </w:t>
            </w:r>
            <w:proofErr w:type="spellStart"/>
            <w:r w:rsidRPr="00F666D8">
              <w:rPr>
                <w:b/>
                <w:bCs/>
                <w:sz w:val="20"/>
                <w:szCs w:val="20"/>
              </w:rPr>
              <w:t>Bernaczyk</w:t>
            </w:r>
            <w:proofErr w:type="spellEnd"/>
            <w:r w:rsidRPr="00F666D8">
              <w:rPr>
                <w:b/>
                <w:bCs/>
                <w:sz w:val="20"/>
                <w:szCs w:val="20"/>
              </w:rPr>
              <w:t xml:space="preserve"> Nowak Spółka Jawna</w:t>
            </w:r>
          </w:p>
          <w:p w14:paraId="71BE0018" w14:textId="77777777" w:rsidR="00F666D8" w:rsidRPr="00211A34" w:rsidRDefault="00F666D8" w:rsidP="00DC6681">
            <w:pPr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Kamiennogórska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22</w:t>
            </w:r>
          </w:p>
          <w:p w14:paraId="2116891D" w14:textId="77777777" w:rsidR="00F666D8" w:rsidRPr="00211A34" w:rsidRDefault="00F666D8" w:rsidP="00DC6681">
            <w:pPr>
              <w:spacing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60-179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896E2B1" w14:textId="77777777" w:rsidR="00F666D8" w:rsidRPr="00F666D8" w:rsidRDefault="00F666D8" w:rsidP="00DC6681">
            <w:pPr>
              <w:spacing w:before="40" w:after="40"/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1 - Cena - 60.00</w:t>
            </w:r>
          </w:p>
          <w:p w14:paraId="4F83933D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B47D94" w14:textId="77777777" w:rsidR="00F666D8" w:rsidRPr="00211A34" w:rsidRDefault="00F666D8" w:rsidP="00DC6681">
            <w:pPr>
              <w:jc w:val="center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 xml:space="preserve">  100,00</w:t>
            </w:r>
          </w:p>
        </w:tc>
      </w:tr>
      <w:tr w:rsidR="00F666D8" w:rsidRPr="00834EF4" w14:paraId="0873FBBC" w14:textId="77777777" w:rsidTr="00DC6681">
        <w:tc>
          <w:tcPr>
            <w:tcW w:w="2169" w:type="dxa"/>
            <w:shd w:val="clear" w:color="auto" w:fill="auto"/>
          </w:tcPr>
          <w:p w14:paraId="24408603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6D8">
              <w:rPr>
                <w:sz w:val="20"/>
                <w:szCs w:val="20"/>
              </w:rPr>
              <w:t>Pakiet 3 -  Narzędzia do aparatu do elektrokoagulacji</w:t>
            </w:r>
          </w:p>
        </w:tc>
        <w:tc>
          <w:tcPr>
            <w:tcW w:w="2793" w:type="dxa"/>
            <w:shd w:val="clear" w:color="auto" w:fill="auto"/>
          </w:tcPr>
          <w:p w14:paraId="5A61F72E" w14:textId="77777777" w:rsidR="00F666D8" w:rsidRPr="00211A34" w:rsidRDefault="00F666D8" w:rsidP="00DC6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666D8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7B549499" w14:textId="77777777" w:rsidR="00F666D8" w:rsidRPr="00211A34" w:rsidRDefault="00F666D8" w:rsidP="00DC6681">
            <w:pPr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1</w:t>
            </w:r>
          </w:p>
          <w:p w14:paraId="76D59934" w14:textId="77777777" w:rsidR="00F666D8" w:rsidRPr="00211A34" w:rsidRDefault="00F666D8" w:rsidP="00DC6681">
            <w:pPr>
              <w:spacing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B63682F" w14:textId="77777777" w:rsidR="00F666D8" w:rsidRPr="00F666D8" w:rsidRDefault="00F666D8" w:rsidP="00DC6681">
            <w:pPr>
              <w:spacing w:before="40" w:after="40"/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1 - Cena - 60.00</w:t>
            </w:r>
          </w:p>
          <w:p w14:paraId="2FA0BC80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6C43DB" w14:textId="77777777" w:rsidR="00F666D8" w:rsidRPr="00211A34" w:rsidRDefault="00F666D8" w:rsidP="00DC6681">
            <w:pPr>
              <w:jc w:val="center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 xml:space="preserve">  100,00</w:t>
            </w:r>
          </w:p>
        </w:tc>
      </w:tr>
      <w:tr w:rsidR="00F666D8" w:rsidRPr="00834EF4" w14:paraId="4676DC75" w14:textId="77777777" w:rsidTr="00DC6681">
        <w:tc>
          <w:tcPr>
            <w:tcW w:w="2169" w:type="dxa"/>
            <w:shd w:val="clear" w:color="auto" w:fill="auto"/>
          </w:tcPr>
          <w:p w14:paraId="648D003C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6D8">
              <w:rPr>
                <w:sz w:val="20"/>
                <w:szCs w:val="20"/>
              </w:rPr>
              <w:t xml:space="preserve">Pakiet 4  - Narzędzia </w:t>
            </w:r>
            <w:r w:rsidRPr="00F666D8">
              <w:rPr>
                <w:sz w:val="20"/>
                <w:szCs w:val="20"/>
              </w:rPr>
              <w:lastRenderedPageBreak/>
              <w:t>chirurgiczne</w:t>
            </w:r>
          </w:p>
        </w:tc>
        <w:tc>
          <w:tcPr>
            <w:tcW w:w="2793" w:type="dxa"/>
            <w:shd w:val="clear" w:color="auto" w:fill="auto"/>
          </w:tcPr>
          <w:p w14:paraId="104EECB2" w14:textId="77777777" w:rsidR="00F666D8" w:rsidRPr="00211A34" w:rsidRDefault="00F666D8" w:rsidP="00DC6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666D8">
              <w:rPr>
                <w:b/>
                <w:bCs/>
                <w:sz w:val="20"/>
                <w:szCs w:val="20"/>
              </w:rPr>
              <w:lastRenderedPageBreak/>
              <w:t xml:space="preserve">Magnus </w:t>
            </w:r>
            <w:proofErr w:type="spellStart"/>
            <w:r w:rsidRPr="00F666D8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F666D8">
              <w:rPr>
                <w:b/>
                <w:bCs/>
                <w:sz w:val="20"/>
                <w:szCs w:val="20"/>
              </w:rPr>
              <w:t xml:space="preserve"> Sp. z o. o. </w:t>
            </w:r>
            <w:r w:rsidRPr="00F666D8">
              <w:rPr>
                <w:b/>
                <w:bCs/>
                <w:sz w:val="20"/>
                <w:szCs w:val="20"/>
              </w:rPr>
              <w:lastRenderedPageBreak/>
              <w:t>Sp. K.</w:t>
            </w:r>
          </w:p>
          <w:p w14:paraId="3EDB158C" w14:textId="77777777" w:rsidR="00F666D8" w:rsidRPr="00211A34" w:rsidRDefault="00F666D8" w:rsidP="00DC6681">
            <w:pPr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Wilczków, Długa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37</w:t>
            </w:r>
          </w:p>
          <w:p w14:paraId="75D66E21" w14:textId="77777777" w:rsidR="00F666D8" w:rsidRPr="00211A34" w:rsidRDefault="00F666D8" w:rsidP="00DC6681">
            <w:pPr>
              <w:spacing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55-320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Malczyce</w:t>
            </w:r>
          </w:p>
        </w:tc>
        <w:tc>
          <w:tcPr>
            <w:tcW w:w="2976" w:type="dxa"/>
            <w:shd w:val="clear" w:color="auto" w:fill="auto"/>
          </w:tcPr>
          <w:p w14:paraId="3E4BD2C3" w14:textId="77777777" w:rsidR="00F666D8" w:rsidRPr="00F666D8" w:rsidRDefault="00F666D8" w:rsidP="00DC6681">
            <w:pPr>
              <w:spacing w:before="40" w:after="40"/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lastRenderedPageBreak/>
              <w:t>1 - Cena - 60.00</w:t>
            </w:r>
          </w:p>
          <w:p w14:paraId="7DE15688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lastRenderedPageBreak/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C19B7D" w14:textId="77777777" w:rsidR="00F666D8" w:rsidRPr="00211A34" w:rsidRDefault="00F666D8" w:rsidP="00DC6681">
            <w:pPr>
              <w:jc w:val="center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F666D8" w:rsidRPr="00834EF4" w14:paraId="2075C97C" w14:textId="77777777" w:rsidTr="00DC6681">
        <w:tc>
          <w:tcPr>
            <w:tcW w:w="2169" w:type="dxa"/>
            <w:shd w:val="clear" w:color="auto" w:fill="auto"/>
          </w:tcPr>
          <w:p w14:paraId="58F44A5F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6D8">
              <w:rPr>
                <w:sz w:val="20"/>
                <w:szCs w:val="20"/>
              </w:rPr>
              <w:t>Pakiet 5 - Doposażenie  Laparoskopu 4K wraz z instalacją</w:t>
            </w:r>
          </w:p>
        </w:tc>
        <w:tc>
          <w:tcPr>
            <w:tcW w:w="2793" w:type="dxa"/>
            <w:shd w:val="clear" w:color="auto" w:fill="auto"/>
          </w:tcPr>
          <w:p w14:paraId="2ED5FE7F" w14:textId="77777777" w:rsidR="00F666D8" w:rsidRPr="00211A34" w:rsidRDefault="00F666D8" w:rsidP="00DC6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666D8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F666D8">
              <w:rPr>
                <w:b/>
                <w:bCs/>
                <w:sz w:val="20"/>
                <w:szCs w:val="20"/>
              </w:rPr>
              <w:t xml:space="preserve"> Sp.  z o.o.</w:t>
            </w:r>
          </w:p>
          <w:p w14:paraId="62911BC3" w14:textId="77777777" w:rsidR="00F666D8" w:rsidRPr="00211A34" w:rsidRDefault="00F666D8" w:rsidP="00DC6681">
            <w:pPr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2</w:t>
            </w:r>
          </w:p>
          <w:p w14:paraId="73E2E892" w14:textId="77777777" w:rsidR="00F666D8" w:rsidRPr="00211A34" w:rsidRDefault="00F666D8" w:rsidP="00DC6681">
            <w:pPr>
              <w:spacing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630115FC" w14:textId="77777777" w:rsidR="00F666D8" w:rsidRPr="00F666D8" w:rsidRDefault="00F666D8" w:rsidP="00DC6681">
            <w:pPr>
              <w:spacing w:before="40" w:after="40"/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1 - Cena - 60.00</w:t>
            </w:r>
          </w:p>
          <w:p w14:paraId="3BB54295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C82665" w14:textId="77777777" w:rsidR="00F666D8" w:rsidRPr="00211A34" w:rsidRDefault="00F666D8" w:rsidP="00DC6681">
            <w:pPr>
              <w:jc w:val="center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 xml:space="preserve">  100,00</w:t>
            </w:r>
          </w:p>
        </w:tc>
      </w:tr>
      <w:tr w:rsidR="00F666D8" w:rsidRPr="00834EF4" w14:paraId="473552C9" w14:textId="77777777" w:rsidTr="00DC6681">
        <w:tc>
          <w:tcPr>
            <w:tcW w:w="2169" w:type="dxa"/>
            <w:shd w:val="clear" w:color="auto" w:fill="auto"/>
          </w:tcPr>
          <w:p w14:paraId="61BF56E3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6D8">
              <w:rPr>
                <w:sz w:val="20"/>
                <w:szCs w:val="20"/>
              </w:rPr>
              <w:t>Pakiet 6 - Narzędzia naczyniowe laparoskopowe</w:t>
            </w:r>
          </w:p>
        </w:tc>
        <w:tc>
          <w:tcPr>
            <w:tcW w:w="2793" w:type="dxa"/>
            <w:shd w:val="clear" w:color="auto" w:fill="auto"/>
          </w:tcPr>
          <w:p w14:paraId="04752F31" w14:textId="77777777" w:rsidR="00F666D8" w:rsidRPr="00211A34" w:rsidRDefault="00F666D8" w:rsidP="00DC6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666D8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F666D8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666D8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F666D8">
              <w:rPr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EA00D6C" w14:textId="77777777" w:rsidR="00F666D8" w:rsidRPr="00211A34" w:rsidRDefault="00F666D8" w:rsidP="00DC6681">
            <w:pPr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14</w:t>
            </w:r>
          </w:p>
          <w:p w14:paraId="7D2F988F" w14:textId="77777777" w:rsidR="00F666D8" w:rsidRPr="00211A34" w:rsidRDefault="00F666D8" w:rsidP="00DC6681">
            <w:pPr>
              <w:spacing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25FCAC39" w14:textId="77777777" w:rsidR="00F666D8" w:rsidRPr="00F666D8" w:rsidRDefault="00F666D8" w:rsidP="00DC6681">
            <w:pPr>
              <w:spacing w:before="40" w:after="40"/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1 - Cena - 60.00</w:t>
            </w:r>
          </w:p>
          <w:p w14:paraId="6967CD5D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3E4DA3" w14:textId="77777777" w:rsidR="00F666D8" w:rsidRPr="00211A34" w:rsidRDefault="00F666D8" w:rsidP="00DC6681">
            <w:pPr>
              <w:jc w:val="center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 xml:space="preserve">  100,00</w:t>
            </w:r>
          </w:p>
        </w:tc>
      </w:tr>
      <w:tr w:rsidR="00F666D8" w:rsidRPr="00834EF4" w14:paraId="08058C00" w14:textId="77777777" w:rsidTr="00DC6681">
        <w:tc>
          <w:tcPr>
            <w:tcW w:w="2169" w:type="dxa"/>
            <w:shd w:val="clear" w:color="auto" w:fill="auto"/>
          </w:tcPr>
          <w:p w14:paraId="63B5CA6D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6D8">
              <w:rPr>
                <w:sz w:val="20"/>
                <w:szCs w:val="20"/>
              </w:rPr>
              <w:t>Pakiet 7 - Akcesoria uzupełniające do stołu operacyjnego</w:t>
            </w:r>
          </w:p>
        </w:tc>
        <w:tc>
          <w:tcPr>
            <w:tcW w:w="2793" w:type="dxa"/>
            <w:shd w:val="clear" w:color="auto" w:fill="auto"/>
          </w:tcPr>
          <w:p w14:paraId="50239688" w14:textId="77777777" w:rsidR="00F666D8" w:rsidRPr="00211A34" w:rsidRDefault="00F666D8" w:rsidP="00DC6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666D8">
              <w:rPr>
                <w:b/>
                <w:bCs/>
                <w:sz w:val="20"/>
                <w:szCs w:val="20"/>
              </w:rPr>
              <w:t>Meden-Inmed</w:t>
            </w:r>
            <w:proofErr w:type="spellEnd"/>
            <w:r w:rsidRPr="00F666D8">
              <w:rPr>
                <w:b/>
                <w:bCs/>
                <w:sz w:val="20"/>
                <w:szCs w:val="20"/>
              </w:rPr>
              <w:t xml:space="preserve"> Sp.  z o.o.</w:t>
            </w:r>
          </w:p>
          <w:p w14:paraId="0052BE92" w14:textId="77777777" w:rsidR="00F666D8" w:rsidRPr="00211A34" w:rsidRDefault="00F666D8" w:rsidP="00DC6681">
            <w:pPr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Wenedów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2</w:t>
            </w:r>
          </w:p>
          <w:p w14:paraId="01658E61" w14:textId="77777777" w:rsidR="00F666D8" w:rsidRPr="00211A34" w:rsidRDefault="00F666D8" w:rsidP="00DC6681">
            <w:pPr>
              <w:spacing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75-847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Koszalin</w:t>
            </w:r>
          </w:p>
        </w:tc>
        <w:tc>
          <w:tcPr>
            <w:tcW w:w="2976" w:type="dxa"/>
            <w:shd w:val="clear" w:color="auto" w:fill="auto"/>
          </w:tcPr>
          <w:p w14:paraId="3013E094" w14:textId="77777777" w:rsidR="00F666D8" w:rsidRPr="00F666D8" w:rsidRDefault="00F666D8" w:rsidP="00DC6681">
            <w:pPr>
              <w:spacing w:before="40" w:after="40"/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1 - Cena - 60.00</w:t>
            </w:r>
          </w:p>
          <w:p w14:paraId="059B5E9B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890806" w14:textId="77777777" w:rsidR="00F666D8" w:rsidRPr="00211A34" w:rsidRDefault="00F666D8" w:rsidP="00DC6681">
            <w:pPr>
              <w:jc w:val="center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 xml:space="preserve">  100,00</w:t>
            </w:r>
          </w:p>
        </w:tc>
      </w:tr>
      <w:tr w:rsidR="00F666D8" w:rsidRPr="00834EF4" w14:paraId="2C62EF2F" w14:textId="77777777" w:rsidTr="00DC6681">
        <w:tc>
          <w:tcPr>
            <w:tcW w:w="2169" w:type="dxa"/>
            <w:shd w:val="clear" w:color="auto" w:fill="auto"/>
          </w:tcPr>
          <w:p w14:paraId="57D889DB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666D8">
              <w:rPr>
                <w:sz w:val="20"/>
                <w:szCs w:val="20"/>
              </w:rPr>
              <w:t>Pakiet 8 - Napęd ortopedyczny</w:t>
            </w:r>
          </w:p>
        </w:tc>
        <w:tc>
          <w:tcPr>
            <w:tcW w:w="2793" w:type="dxa"/>
            <w:shd w:val="clear" w:color="auto" w:fill="auto"/>
          </w:tcPr>
          <w:p w14:paraId="292D76B1" w14:textId="77777777" w:rsidR="00F666D8" w:rsidRPr="00211A34" w:rsidRDefault="00F666D8" w:rsidP="00DC6681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666D8">
              <w:rPr>
                <w:b/>
                <w:bCs/>
                <w:sz w:val="20"/>
                <w:szCs w:val="20"/>
              </w:rPr>
              <w:t>Arthrex</w:t>
            </w:r>
            <w:proofErr w:type="spellEnd"/>
            <w:r w:rsidRPr="00F666D8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02F3FDD" w14:textId="77777777" w:rsidR="00F666D8" w:rsidRPr="00211A34" w:rsidRDefault="00F666D8" w:rsidP="00DC6681">
            <w:pPr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Łopuszańska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95</w:t>
            </w:r>
          </w:p>
          <w:p w14:paraId="3FB1D9C7" w14:textId="77777777" w:rsidR="00F666D8" w:rsidRPr="00211A34" w:rsidRDefault="00F666D8" w:rsidP="00DC6681">
            <w:pPr>
              <w:spacing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02-457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666D8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4FC6EA0" w14:textId="77777777" w:rsidR="00F666D8" w:rsidRPr="00F666D8" w:rsidRDefault="00F666D8" w:rsidP="00DC6681">
            <w:pPr>
              <w:spacing w:before="40" w:after="40"/>
              <w:rPr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1 - Cena - 60.00</w:t>
            </w:r>
          </w:p>
          <w:p w14:paraId="032CC6F9" w14:textId="77777777" w:rsidR="00F666D8" w:rsidRPr="00211A34" w:rsidRDefault="00F666D8" w:rsidP="00DC668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>2 - Warunki techniczne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D9DF93" w14:textId="77777777" w:rsidR="00F666D8" w:rsidRPr="00211A34" w:rsidRDefault="00F666D8" w:rsidP="00DC6681">
            <w:pPr>
              <w:jc w:val="center"/>
              <w:rPr>
                <w:color w:val="000000"/>
                <w:sz w:val="20"/>
                <w:szCs w:val="20"/>
              </w:rPr>
            </w:pPr>
            <w:r w:rsidRPr="00F666D8">
              <w:rPr>
                <w:sz w:val="20"/>
                <w:szCs w:val="20"/>
              </w:rPr>
              <w:t xml:space="preserve">  100,00</w:t>
            </w:r>
          </w:p>
        </w:tc>
      </w:tr>
    </w:tbl>
    <w:p w14:paraId="6A7EB450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9D863E4" w14:textId="0F7F98E5" w:rsidR="00B464D3" w:rsidRDefault="00F666D8" w:rsidP="00B464D3">
      <w:pPr>
        <w:jc w:val="right"/>
        <w:rPr>
          <w:sz w:val="22"/>
          <w:szCs w:val="22"/>
        </w:rPr>
      </w:pPr>
      <w:r w:rsidRPr="00F666D8">
        <w:rPr>
          <w:sz w:val="22"/>
          <w:szCs w:val="22"/>
        </w:rPr>
        <w:t xml:space="preserve">  </w:t>
      </w:r>
      <w:r w:rsidR="00A9201B">
        <w:rPr>
          <w:sz w:val="22"/>
          <w:szCs w:val="22"/>
        </w:rPr>
        <w:t>Dyrektor SP ZOZ Kolbuszowa</w:t>
      </w:r>
    </w:p>
    <w:p w14:paraId="2D193480" w14:textId="5873456D" w:rsidR="00A9201B" w:rsidRPr="00E56378" w:rsidRDefault="00A9201B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1D7CDADA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56487" w14:textId="77777777" w:rsidR="00467D83" w:rsidRDefault="00467D83">
      <w:r>
        <w:separator/>
      </w:r>
    </w:p>
  </w:endnote>
  <w:endnote w:type="continuationSeparator" w:id="0">
    <w:p w14:paraId="7932DB52" w14:textId="77777777" w:rsidR="00467D83" w:rsidRDefault="00467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5F88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907B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79600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65CC0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243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6614E" w14:textId="77777777" w:rsidR="00467D83" w:rsidRDefault="00467D83">
      <w:r>
        <w:separator/>
      </w:r>
    </w:p>
  </w:footnote>
  <w:footnote w:type="continuationSeparator" w:id="0">
    <w:p w14:paraId="3E2E1A22" w14:textId="77777777" w:rsidR="00467D83" w:rsidRDefault="00467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0C4B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CEF8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2AFB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7D8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67D83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9201B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66D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99B01B"/>
  <w15:chartTrackingRefBased/>
  <w15:docId w15:val="{20C39ACF-8CBB-48FE-A3E8-322F929A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1133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2021-07-27T08:45:00Z</cp:lastPrinted>
  <dcterms:created xsi:type="dcterms:W3CDTF">2021-07-27T08:48:00Z</dcterms:created>
  <dcterms:modified xsi:type="dcterms:W3CDTF">2021-07-27T08:48:00Z</dcterms:modified>
</cp:coreProperties>
</file>