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022F5" w14:textId="07542799" w:rsidR="00FB7F50" w:rsidRPr="002245BE" w:rsidRDefault="00E06A2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75DB">
        <w:rPr>
          <w:sz w:val="22"/>
          <w:szCs w:val="22"/>
        </w:rPr>
        <w:t>Kraków</w:t>
      </w:r>
      <w:r w:rsidR="00FB7F50" w:rsidRPr="002075DB">
        <w:rPr>
          <w:sz w:val="22"/>
          <w:szCs w:val="22"/>
        </w:rPr>
        <w:t xml:space="preserve"> dnia: </w:t>
      </w:r>
      <w:r w:rsidRPr="002075DB">
        <w:rPr>
          <w:sz w:val="22"/>
          <w:szCs w:val="22"/>
        </w:rPr>
        <w:t>2021-07-2</w:t>
      </w:r>
      <w:r w:rsidR="002075DB" w:rsidRPr="002075DB">
        <w:rPr>
          <w:sz w:val="22"/>
          <w:szCs w:val="22"/>
        </w:rPr>
        <w:t>7</w:t>
      </w:r>
    </w:p>
    <w:p w14:paraId="3DD9C8F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6FFEC98" w14:textId="77777777" w:rsidR="00E06A22" w:rsidRPr="00E06A22" w:rsidRDefault="00E06A22" w:rsidP="00FB7F50">
      <w:pPr>
        <w:spacing w:after="40"/>
        <w:rPr>
          <w:b/>
          <w:bCs/>
          <w:sz w:val="22"/>
          <w:szCs w:val="22"/>
        </w:rPr>
      </w:pPr>
      <w:r w:rsidRPr="00E06A22">
        <w:rPr>
          <w:b/>
          <w:bCs/>
          <w:sz w:val="22"/>
          <w:szCs w:val="22"/>
        </w:rPr>
        <w:t>Akademia Górniczo - Hutnicza</w:t>
      </w:r>
    </w:p>
    <w:p w14:paraId="032471E4" w14:textId="77777777" w:rsidR="00E06A22" w:rsidRPr="00E06A22" w:rsidRDefault="00E06A22" w:rsidP="00FB7F50">
      <w:pPr>
        <w:spacing w:after="40"/>
        <w:rPr>
          <w:b/>
          <w:bCs/>
          <w:sz w:val="22"/>
          <w:szCs w:val="22"/>
        </w:rPr>
      </w:pPr>
      <w:r w:rsidRPr="00E06A22">
        <w:rPr>
          <w:b/>
          <w:bCs/>
          <w:sz w:val="22"/>
          <w:szCs w:val="22"/>
        </w:rPr>
        <w:t>im. Stanisława Staszica w Krakowie</w:t>
      </w:r>
    </w:p>
    <w:p w14:paraId="2831F62C" w14:textId="77777777" w:rsidR="00FB7F50" w:rsidRPr="002245BE" w:rsidRDefault="00E06A22" w:rsidP="00FB7F50">
      <w:pPr>
        <w:spacing w:after="40"/>
        <w:rPr>
          <w:b/>
          <w:bCs/>
          <w:sz w:val="22"/>
          <w:szCs w:val="22"/>
        </w:rPr>
      </w:pPr>
      <w:r w:rsidRPr="00E06A22">
        <w:rPr>
          <w:b/>
          <w:bCs/>
          <w:sz w:val="22"/>
          <w:szCs w:val="22"/>
        </w:rPr>
        <w:t>Dział Zamówień Publicznych</w:t>
      </w:r>
    </w:p>
    <w:p w14:paraId="1FBDAE43" w14:textId="77777777" w:rsidR="00FB7F50" w:rsidRPr="002245BE" w:rsidRDefault="00E06A22" w:rsidP="00FB7F50">
      <w:pPr>
        <w:rPr>
          <w:sz w:val="22"/>
          <w:szCs w:val="22"/>
        </w:rPr>
      </w:pPr>
      <w:r w:rsidRPr="00E06A2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06A22">
        <w:rPr>
          <w:sz w:val="22"/>
          <w:szCs w:val="22"/>
        </w:rPr>
        <w:t>30</w:t>
      </w:r>
    </w:p>
    <w:p w14:paraId="4AD2F444" w14:textId="77777777" w:rsidR="00FB7F50" w:rsidRPr="002245BE" w:rsidRDefault="00E06A22" w:rsidP="00FB7F50">
      <w:pPr>
        <w:rPr>
          <w:sz w:val="22"/>
          <w:szCs w:val="22"/>
        </w:rPr>
      </w:pPr>
      <w:r w:rsidRPr="00E06A2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06A22">
        <w:rPr>
          <w:sz w:val="22"/>
          <w:szCs w:val="22"/>
        </w:rPr>
        <w:t>Kraków</w:t>
      </w:r>
    </w:p>
    <w:p w14:paraId="19F1A9D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70CC45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06A22" w:rsidRPr="00607F9B" w14:paraId="0928BB03" w14:textId="77777777" w:rsidTr="005F5971">
        <w:trPr>
          <w:trHeight w:val="638"/>
        </w:trPr>
        <w:tc>
          <w:tcPr>
            <w:tcW w:w="959" w:type="dxa"/>
            <w:shd w:val="clear" w:color="auto" w:fill="auto"/>
          </w:tcPr>
          <w:p w14:paraId="6FD427E5" w14:textId="77777777" w:rsidR="00E06A22" w:rsidRPr="00607F9B" w:rsidRDefault="00E06A22" w:rsidP="005F59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0B7F8B" w14:textId="77777777" w:rsidR="00E06A22" w:rsidRPr="00607F9B" w:rsidRDefault="00E06A22" w:rsidP="005F59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6A2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6A22">
              <w:rPr>
                <w:b/>
                <w:bCs/>
                <w:sz w:val="22"/>
                <w:szCs w:val="22"/>
              </w:rPr>
              <w:t>Remont wraz z wykonaniem instalacji klimatyzacji w pokojach biurowych 1 piętra pawilonu A-4 na terenie AGH w Krakowie  - KC-zp.272-323/21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6A22">
              <w:rPr>
                <w:b/>
                <w:sz w:val="22"/>
                <w:szCs w:val="22"/>
              </w:rPr>
              <w:t>KC-zp.272-323/21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A9B0873" w14:textId="77777777" w:rsidR="008642B3" w:rsidRPr="00AD320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06A22" w:rsidRPr="00E06A22">
        <w:rPr>
          <w:b/>
          <w:sz w:val="22"/>
          <w:szCs w:val="22"/>
        </w:rPr>
        <w:t xml:space="preserve">Akademia Górniczo </w:t>
      </w:r>
      <w:r w:rsidR="00AD320D">
        <w:rPr>
          <w:b/>
          <w:sz w:val="22"/>
          <w:szCs w:val="22"/>
        </w:rPr>
        <w:t>–</w:t>
      </w:r>
      <w:r w:rsidR="00E06A22" w:rsidRPr="00E06A22">
        <w:rPr>
          <w:b/>
          <w:sz w:val="22"/>
          <w:szCs w:val="22"/>
        </w:rPr>
        <w:t xml:space="preserve"> Hutnicza</w:t>
      </w:r>
      <w:r w:rsidR="00AD320D">
        <w:rPr>
          <w:b/>
          <w:sz w:val="22"/>
          <w:szCs w:val="22"/>
        </w:rPr>
        <w:t xml:space="preserve"> </w:t>
      </w:r>
      <w:r w:rsidR="00E06A22" w:rsidRPr="00E06A22">
        <w:rPr>
          <w:b/>
          <w:sz w:val="22"/>
          <w:szCs w:val="22"/>
        </w:rPr>
        <w:t>im. Stanisława Staszica w Krakowie</w:t>
      </w:r>
      <w:r w:rsidR="00AD320D">
        <w:rPr>
          <w:b/>
          <w:sz w:val="22"/>
          <w:szCs w:val="22"/>
        </w:rPr>
        <w:t xml:space="preserve">, </w:t>
      </w:r>
      <w:r w:rsidR="00E06A22" w:rsidRPr="00E06A2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06A22" w:rsidRPr="00E06A22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06A22" w14:paraId="45C25626" w14:textId="77777777" w:rsidTr="005F5971">
        <w:trPr>
          <w:cantSplit/>
        </w:trPr>
        <w:tc>
          <w:tcPr>
            <w:tcW w:w="10150" w:type="dxa"/>
          </w:tcPr>
          <w:p w14:paraId="28A023FB" w14:textId="77777777" w:rsidR="00E06A22" w:rsidRPr="00D26ED6" w:rsidRDefault="00E06A22" w:rsidP="005F59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06A22">
              <w:rPr>
                <w:b/>
                <w:sz w:val="22"/>
                <w:szCs w:val="22"/>
              </w:rPr>
              <w:t>Firma Remontowo-Budowlana „PRACUŚ”, Bogdan Kula</w:t>
            </w:r>
          </w:p>
          <w:p w14:paraId="229125EF" w14:textId="77777777" w:rsidR="00E06A22" w:rsidRPr="009F0E5C" w:rsidRDefault="00E06A22" w:rsidP="005F5971">
            <w:pPr>
              <w:jc w:val="both"/>
              <w:rPr>
                <w:bCs/>
                <w:sz w:val="22"/>
                <w:szCs w:val="22"/>
              </w:rPr>
            </w:pPr>
            <w:r w:rsidRPr="00E06A22">
              <w:rPr>
                <w:bCs/>
                <w:sz w:val="22"/>
                <w:szCs w:val="22"/>
              </w:rPr>
              <w:t>os. Albertyńskie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6A22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06A22">
              <w:rPr>
                <w:bCs/>
                <w:sz w:val="22"/>
                <w:szCs w:val="22"/>
              </w:rPr>
              <w:t>/44</w:t>
            </w:r>
          </w:p>
          <w:p w14:paraId="3568FBD2" w14:textId="77777777" w:rsidR="00E06A22" w:rsidRPr="009F0E5C" w:rsidRDefault="00E06A22" w:rsidP="005F5971">
            <w:pPr>
              <w:jc w:val="both"/>
              <w:rPr>
                <w:bCs/>
                <w:sz w:val="22"/>
                <w:szCs w:val="22"/>
              </w:rPr>
            </w:pPr>
            <w:r w:rsidRPr="00E06A22">
              <w:rPr>
                <w:bCs/>
                <w:sz w:val="22"/>
                <w:szCs w:val="22"/>
              </w:rPr>
              <w:t>31-853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6A22">
              <w:rPr>
                <w:bCs/>
                <w:sz w:val="22"/>
                <w:szCs w:val="22"/>
              </w:rPr>
              <w:t>Kraków</w:t>
            </w:r>
          </w:p>
          <w:p w14:paraId="17917165" w14:textId="77777777" w:rsidR="00E06A22" w:rsidRPr="00D26ED6" w:rsidRDefault="00E06A22" w:rsidP="005F59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B7FBD2" w14:textId="77777777" w:rsidR="00E06A22" w:rsidRPr="00D26ED6" w:rsidRDefault="00E06A22" w:rsidP="005F597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06A22">
              <w:rPr>
                <w:sz w:val="22"/>
                <w:szCs w:val="22"/>
              </w:rPr>
              <w:t>Remont wraz z wykonaniem instalacji klimatyzacji w pokojach biurowych 1 piętra pawilonu A-4 na terenie AGH w Krakowie  - KC-zp.272-323/21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06A22">
              <w:rPr>
                <w:b/>
                <w:sz w:val="22"/>
                <w:szCs w:val="22"/>
              </w:rPr>
              <w:t>165 442.11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A446FBF" w14:textId="77777777" w:rsidR="00E06A22" w:rsidRPr="00D26ED6" w:rsidRDefault="00E06A22" w:rsidP="005F597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D320D"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  <w:p w14:paraId="3E7FBEAA" w14:textId="77777777" w:rsidR="00E06A22" w:rsidRPr="00E06A22" w:rsidRDefault="00E06A22" w:rsidP="005F597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14:paraId="4B6FDA3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559"/>
        <w:gridCol w:w="1276"/>
        <w:gridCol w:w="1559"/>
      </w:tblGrid>
      <w:tr w:rsidR="00AD320D" w:rsidRPr="008567C7" w14:paraId="4B7FF541" w14:textId="77777777" w:rsidTr="00AD320D">
        <w:trPr>
          <w:trHeight w:val="510"/>
        </w:trPr>
        <w:tc>
          <w:tcPr>
            <w:tcW w:w="709" w:type="dxa"/>
            <w:vAlign w:val="center"/>
          </w:tcPr>
          <w:p w14:paraId="1D12D409" w14:textId="77777777" w:rsidR="00AD320D" w:rsidRPr="008567C7" w:rsidRDefault="00AD32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765D1A42" w14:textId="77777777" w:rsidR="00AD320D" w:rsidRPr="008567C7" w:rsidRDefault="00AD32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6CC550A2" w14:textId="77777777" w:rsidR="00AD320D" w:rsidRPr="008567C7" w:rsidRDefault="00AD32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14:paraId="68B33E07" w14:textId="77777777" w:rsidR="00AD320D" w:rsidRPr="008567C7" w:rsidRDefault="00AD32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14:paraId="3F5F7107" w14:textId="77777777" w:rsidR="00AD320D" w:rsidRPr="008567C7" w:rsidRDefault="00AD32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D320D" w:rsidRPr="008567C7" w14:paraId="3B01F601" w14:textId="77777777" w:rsidTr="00AD320D">
        <w:tc>
          <w:tcPr>
            <w:tcW w:w="709" w:type="dxa"/>
            <w:vAlign w:val="center"/>
          </w:tcPr>
          <w:p w14:paraId="06F0A50B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14:paraId="58F85616" w14:textId="77777777" w:rsidR="00AD320D" w:rsidRPr="002B6761" w:rsidRDefault="00AD320D" w:rsidP="005F59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14:paraId="4A0B6195" w14:textId="77777777" w:rsidR="00AD320D" w:rsidRPr="008567C7" w:rsidRDefault="00AD320D" w:rsidP="005F59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14:paraId="31AB77EF" w14:textId="77777777" w:rsidR="00AD320D" w:rsidRPr="001B7815" w:rsidRDefault="00AD320D" w:rsidP="005F59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1A24C765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100230AE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3F124586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D320D" w:rsidRPr="008567C7" w14:paraId="0254F883" w14:textId="77777777" w:rsidTr="00AD320D">
        <w:tc>
          <w:tcPr>
            <w:tcW w:w="709" w:type="dxa"/>
            <w:vAlign w:val="center"/>
          </w:tcPr>
          <w:p w14:paraId="55475369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2C57D530" w14:textId="77777777" w:rsidR="00AD320D" w:rsidRPr="002075DB" w:rsidRDefault="00AD320D" w:rsidP="005F59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2075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Personel</w:t>
            </w:r>
            <w:proofErr w:type="spellEnd"/>
            <w:r w:rsidRPr="002075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Group Sp. z </w:t>
            </w:r>
            <w:proofErr w:type="spellStart"/>
            <w:r w:rsidRPr="002075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</w:t>
            </w:r>
            <w:proofErr w:type="spellEnd"/>
            <w:r w:rsidRPr="002075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  <w:p w14:paraId="409A5772" w14:textId="77777777" w:rsidR="00AD320D" w:rsidRPr="008567C7" w:rsidRDefault="00AD320D" w:rsidP="005F59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ul. Św. Filipa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7C19956A" w14:textId="77777777" w:rsidR="00AD320D" w:rsidRPr="001B7815" w:rsidRDefault="00AD320D" w:rsidP="005F59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31-150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7C85FE03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53,28</w:t>
            </w:r>
          </w:p>
        </w:tc>
        <w:tc>
          <w:tcPr>
            <w:tcW w:w="1276" w:type="dxa"/>
            <w:vAlign w:val="center"/>
          </w:tcPr>
          <w:p w14:paraId="3B6EB8B1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21B04508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93,28</w:t>
            </w:r>
          </w:p>
        </w:tc>
      </w:tr>
      <w:tr w:rsidR="00AD320D" w:rsidRPr="008567C7" w14:paraId="26F05645" w14:textId="77777777" w:rsidTr="00AD320D">
        <w:tc>
          <w:tcPr>
            <w:tcW w:w="709" w:type="dxa"/>
            <w:vAlign w:val="center"/>
          </w:tcPr>
          <w:p w14:paraId="10CE5A56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576C572E" w14:textId="77777777" w:rsidR="00AD320D" w:rsidRPr="002B6761" w:rsidRDefault="00AD320D" w:rsidP="005F59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Remontowo-Budowlany "BETKAN" </w:t>
            </w:r>
            <w:proofErr w:type="spellStart"/>
            <w:r w:rsidRPr="00E06A22">
              <w:rPr>
                <w:rFonts w:ascii="Times New Roman" w:hAnsi="Times New Roman" w:cs="Times New Roman"/>
                <w:b/>
                <w:sz w:val="18"/>
                <w:szCs w:val="18"/>
              </w:rPr>
              <w:t>J.Mędrala</w:t>
            </w:r>
            <w:proofErr w:type="spellEnd"/>
            <w:r w:rsidRPr="00E06A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E06A22">
              <w:rPr>
                <w:rFonts w:ascii="Times New Roman" w:hAnsi="Times New Roman" w:cs="Times New Roman"/>
                <w:b/>
                <w:sz w:val="18"/>
                <w:szCs w:val="18"/>
              </w:rPr>
              <w:t>Z.Serafin</w:t>
            </w:r>
            <w:proofErr w:type="spellEnd"/>
          </w:p>
          <w:p w14:paraId="72596A8E" w14:textId="77777777" w:rsidR="00AD320D" w:rsidRPr="008567C7" w:rsidRDefault="00AD320D" w:rsidP="005F59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ul. Ostatnia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1c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59CA89" w14:textId="77777777" w:rsidR="00AD320D" w:rsidRPr="001B7815" w:rsidRDefault="00AD320D" w:rsidP="005F59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31-444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6A2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6EBBDAD5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42,93</w:t>
            </w:r>
          </w:p>
        </w:tc>
        <w:tc>
          <w:tcPr>
            <w:tcW w:w="1276" w:type="dxa"/>
            <w:vAlign w:val="center"/>
          </w:tcPr>
          <w:p w14:paraId="37C72154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6D566868" w14:textId="77777777" w:rsidR="00AD320D" w:rsidRPr="008567C7" w:rsidRDefault="00AD320D" w:rsidP="005F5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A22">
              <w:rPr>
                <w:rFonts w:ascii="Times New Roman" w:hAnsi="Times New Roman" w:cs="Times New Roman"/>
                <w:sz w:val="18"/>
                <w:szCs w:val="18"/>
              </w:rPr>
              <w:t xml:space="preserve">  82,93</w:t>
            </w:r>
          </w:p>
        </w:tc>
      </w:tr>
    </w:tbl>
    <w:p w14:paraId="427FBF18" w14:textId="77777777" w:rsidR="002075DB" w:rsidRDefault="002075DB" w:rsidP="002075DB">
      <w:pPr>
        <w:tabs>
          <w:tab w:val="left" w:pos="8820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Dział Zamówień Publicznych</w:t>
      </w:r>
    </w:p>
    <w:p w14:paraId="6D2A4B89" w14:textId="4C72651B" w:rsidR="00E85D70" w:rsidRDefault="002075DB" w:rsidP="002075DB">
      <w:pPr>
        <w:tabs>
          <w:tab w:val="left" w:pos="8820"/>
        </w:tabs>
        <w:jc w:val="right"/>
        <w:rPr>
          <w:color w:val="000000"/>
        </w:rPr>
      </w:pPr>
      <w:r>
        <w:rPr>
          <w:bCs/>
          <w:sz w:val="22"/>
          <w:szCs w:val="22"/>
        </w:rPr>
        <w:t>Renata Rogowska-Kwas</w:t>
      </w:r>
    </w:p>
    <w:bookmarkEnd w:id="0"/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44659" w14:textId="77777777" w:rsidR="00EC25E8" w:rsidRDefault="00EC25E8">
      <w:r>
        <w:separator/>
      </w:r>
    </w:p>
  </w:endnote>
  <w:endnote w:type="continuationSeparator" w:id="0">
    <w:p w14:paraId="2E8A909F" w14:textId="77777777" w:rsidR="00EC25E8" w:rsidRDefault="00EC2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060A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974C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219C5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78336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C93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0C900" w14:textId="77777777" w:rsidR="00EC25E8" w:rsidRDefault="00EC25E8">
      <w:r>
        <w:separator/>
      </w:r>
    </w:p>
  </w:footnote>
  <w:footnote w:type="continuationSeparator" w:id="0">
    <w:p w14:paraId="5330862B" w14:textId="77777777" w:rsidR="00EC25E8" w:rsidRDefault="00EC2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FDF2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A65A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7EC1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5E8"/>
    <w:rsid w:val="00005838"/>
    <w:rsid w:val="00022322"/>
    <w:rsid w:val="00042497"/>
    <w:rsid w:val="000C1E6F"/>
    <w:rsid w:val="000E4E56"/>
    <w:rsid w:val="001A1468"/>
    <w:rsid w:val="001B7815"/>
    <w:rsid w:val="002075D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320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6A22"/>
    <w:rsid w:val="00E30B2D"/>
    <w:rsid w:val="00E62859"/>
    <w:rsid w:val="00E85D70"/>
    <w:rsid w:val="00EC25E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FEBDA"/>
  <w15:chartTrackingRefBased/>
  <w15:docId w15:val="{C0637F7C-BCB3-4848-87C4-F0BA5BBAF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Sylwia Lempart</cp:lastModifiedBy>
  <cp:revision>2</cp:revision>
  <cp:lastPrinted>2021-07-27T06:54:00Z</cp:lastPrinted>
  <dcterms:created xsi:type="dcterms:W3CDTF">2021-07-27T06:54:00Z</dcterms:created>
  <dcterms:modified xsi:type="dcterms:W3CDTF">2021-07-27T06:54:00Z</dcterms:modified>
</cp:coreProperties>
</file>