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D6933" w:rsidP="00C84791">
      <w:pPr>
        <w:spacing w:after="240"/>
        <w:jc w:val="right"/>
        <w:rPr>
          <w:sz w:val="22"/>
          <w:szCs w:val="22"/>
        </w:rPr>
      </w:pPr>
      <w:bookmarkStart w:id="0" w:name="_Hlk53520193"/>
      <w:r w:rsidRPr="00DD693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D6933">
        <w:rPr>
          <w:sz w:val="22"/>
          <w:szCs w:val="22"/>
        </w:rPr>
        <w:t>2021-07-26</w:t>
      </w:r>
    </w:p>
    <w:p w:rsidR="00DD6933" w:rsidRPr="00DD6933" w:rsidRDefault="00DD6933" w:rsidP="00FB7F50">
      <w:pPr>
        <w:spacing w:after="40"/>
        <w:rPr>
          <w:b/>
          <w:bCs/>
          <w:sz w:val="22"/>
          <w:szCs w:val="22"/>
        </w:rPr>
      </w:pPr>
      <w:r w:rsidRPr="00DD6933">
        <w:rPr>
          <w:b/>
          <w:bCs/>
          <w:sz w:val="22"/>
          <w:szCs w:val="22"/>
        </w:rPr>
        <w:t>Politechnika Rzeszowska</w:t>
      </w:r>
    </w:p>
    <w:p w:rsidR="00FB7F50" w:rsidRPr="002245BE" w:rsidRDefault="00DD6933" w:rsidP="00FB7F50">
      <w:pPr>
        <w:spacing w:after="40"/>
        <w:rPr>
          <w:b/>
          <w:bCs/>
          <w:sz w:val="22"/>
          <w:szCs w:val="22"/>
        </w:rPr>
      </w:pPr>
      <w:r w:rsidRPr="00DD6933">
        <w:rPr>
          <w:b/>
          <w:bCs/>
          <w:sz w:val="22"/>
          <w:szCs w:val="22"/>
        </w:rPr>
        <w:t>Dział Zamówień Publicznych</w:t>
      </w:r>
    </w:p>
    <w:p w:rsidR="00FB7F50" w:rsidRPr="002245BE" w:rsidRDefault="00DD6933" w:rsidP="00FB7F50">
      <w:pPr>
        <w:rPr>
          <w:sz w:val="22"/>
          <w:szCs w:val="22"/>
        </w:rPr>
      </w:pPr>
      <w:r w:rsidRPr="00DD693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D6933">
        <w:rPr>
          <w:sz w:val="22"/>
          <w:szCs w:val="22"/>
        </w:rPr>
        <w:t>12</w:t>
      </w:r>
    </w:p>
    <w:p w:rsidR="00FB7F50" w:rsidRPr="002245BE" w:rsidRDefault="00DD6933" w:rsidP="00FB7F50">
      <w:pPr>
        <w:rPr>
          <w:sz w:val="22"/>
          <w:szCs w:val="22"/>
        </w:rPr>
      </w:pPr>
      <w:r w:rsidRPr="00DD693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D693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6933" w:rsidRPr="00607F9B" w:rsidTr="001659CB">
        <w:trPr>
          <w:trHeight w:val="638"/>
        </w:trPr>
        <w:tc>
          <w:tcPr>
            <w:tcW w:w="959" w:type="dxa"/>
            <w:shd w:val="clear" w:color="auto" w:fill="auto"/>
          </w:tcPr>
          <w:p w:rsidR="00DD6933" w:rsidRPr="00607F9B" w:rsidRDefault="00DD6933" w:rsidP="00165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6933" w:rsidRPr="00607F9B" w:rsidRDefault="00DD6933" w:rsidP="00165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693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6933">
              <w:rPr>
                <w:b/>
                <w:bCs/>
                <w:sz w:val="22"/>
                <w:szCs w:val="22"/>
              </w:rPr>
              <w:t>Dostosowanie sali wykładowej nr 21 w budynku H do potrzeb informatycznych.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6933">
              <w:rPr>
                <w:b/>
                <w:sz w:val="22"/>
                <w:szCs w:val="22"/>
              </w:rPr>
              <w:t>NA/O/151/2021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D6933" w:rsidRPr="00DD693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D6933" w:rsidRPr="00DD6933">
        <w:rPr>
          <w:b/>
          <w:sz w:val="22"/>
          <w:szCs w:val="22"/>
        </w:rPr>
        <w:t>Politechnika Rzeszowska</w:t>
      </w:r>
    </w:p>
    <w:p w:rsidR="008642B3" w:rsidRDefault="00DD693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D693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6933" w:rsidTr="001659CB">
        <w:trPr>
          <w:cantSplit/>
        </w:trPr>
        <w:tc>
          <w:tcPr>
            <w:tcW w:w="10150" w:type="dxa"/>
          </w:tcPr>
          <w:p w:rsidR="00DD6933" w:rsidRPr="00D26ED6" w:rsidRDefault="00DD6933" w:rsidP="001659C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6933">
              <w:rPr>
                <w:b/>
                <w:sz w:val="22"/>
                <w:szCs w:val="22"/>
              </w:rPr>
              <w:t xml:space="preserve">Zakład Remontowo-Budowlany Jerzy Świder </w:t>
            </w:r>
          </w:p>
          <w:p w:rsidR="00DD6933" w:rsidRPr="009F0E5C" w:rsidRDefault="00DD6933" w:rsidP="001659CB">
            <w:pPr>
              <w:jc w:val="both"/>
              <w:rPr>
                <w:bCs/>
                <w:sz w:val="22"/>
                <w:szCs w:val="22"/>
              </w:rPr>
            </w:pPr>
            <w:r w:rsidRPr="00DD6933">
              <w:rPr>
                <w:bCs/>
                <w:sz w:val="22"/>
                <w:szCs w:val="22"/>
              </w:rPr>
              <w:t>Nosówka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6933">
              <w:rPr>
                <w:bCs/>
                <w:sz w:val="22"/>
                <w:szCs w:val="22"/>
              </w:rPr>
              <w:t>197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6933" w:rsidRPr="009F0E5C" w:rsidRDefault="00DD6933" w:rsidP="001659CB">
            <w:pPr>
              <w:jc w:val="both"/>
              <w:rPr>
                <w:bCs/>
                <w:sz w:val="22"/>
                <w:szCs w:val="22"/>
              </w:rPr>
            </w:pPr>
            <w:r w:rsidRPr="00DD6933">
              <w:rPr>
                <w:bCs/>
                <w:sz w:val="22"/>
                <w:szCs w:val="22"/>
              </w:rPr>
              <w:t>36-046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6933">
              <w:rPr>
                <w:bCs/>
                <w:sz w:val="22"/>
                <w:szCs w:val="22"/>
              </w:rPr>
              <w:t>Zgłobień</w:t>
            </w:r>
          </w:p>
          <w:p w:rsidR="00DD6933" w:rsidRPr="00D26ED6" w:rsidRDefault="00DD6933" w:rsidP="001659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D6933" w:rsidRPr="00D26ED6" w:rsidRDefault="00DD6933" w:rsidP="001659C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D6933">
              <w:rPr>
                <w:sz w:val="22"/>
                <w:szCs w:val="22"/>
              </w:rPr>
              <w:t>Dostosowanie sali wykładowej nr 21 w budynku H do potrzeb informatycznych.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6933">
              <w:rPr>
                <w:b/>
                <w:sz w:val="22"/>
                <w:szCs w:val="22"/>
              </w:rPr>
              <w:t>44 314.13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D6933" w:rsidRPr="00D26ED6" w:rsidRDefault="00DD6933" w:rsidP="001659C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D6933" w:rsidRDefault="00DD6933" w:rsidP="001659C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6933">
              <w:t>najkorzystniejsza oferta wg przyjętych kryteriów</w:t>
            </w:r>
          </w:p>
        </w:tc>
      </w:tr>
    </w:tbl>
    <w:p w:rsidR="003A0AFC" w:rsidRPr="00756CDA" w:rsidRDefault="00103D2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Złożone oferty: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662"/>
        <w:gridCol w:w="2410"/>
      </w:tblGrid>
      <w:tr w:rsidR="00103D2B" w:rsidRPr="00493F8C" w:rsidTr="00103D2B">
        <w:tc>
          <w:tcPr>
            <w:tcW w:w="993" w:type="dxa"/>
            <w:shd w:val="clear" w:color="auto" w:fill="auto"/>
            <w:vAlign w:val="center"/>
          </w:tcPr>
          <w:p w:rsidR="00103D2B" w:rsidRPr="00103D2B" w:rsidRDefault="00103D2B" w:rsidP="001659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Nr oferty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103D2B" w:rsidRPr="00103D2B" w:rsidRDefault="00103D2B" w:rsidP="001659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3D2B" w:rsidRPr="00103D2B" w:rsidRDefault="00103D2B" w:rsidP="001659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Cena oferty</w:t>
            </w:r>
          </w:p>
        </w:tc>
      </w:tr>
      <w:tr w:rsidR="00103D2B" w:rsidRPr="00493F8C" w:rsidTr="00103D2B">
        <w:tc>
          <w:tcPr>
            <w:tcW w:w="993" w:type="dxa"/>
            <w:shd w:val="clear" w:color="auto" w:fill="auto"/>
            <w:vAlign w:val="center"/>
          </w:tcPr>
          <w:p w:rsidR="00103D2B" w:rsidRPr="00103D2B" w:rsidRDefault="00103D2B" w:rsidP="001659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103D2B" w:rsidRPr="00103D2B" w:rsidRDefault="00103D2B" w:rsidP="001659CB">
            <w:pPr>
              <w:spacing w:before="40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Zakład Remontowo-Budowlany Jerzy Świder Nosówka 197</w:t>
            </w:r>
          </w:p>
          <w:p w:rsidR="00103D2B" w:rsidRPr="00103D2B" w:rsidRDefault="00103D2B" w:rsidP="001659CB">
            <w:pPr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 xml:space="preserve">Nosówka 197 </w:t>
            </w:r>
          </w:p>
          <w:p w:rsidR="00103D2B" w:rsidRPr="00103D2B" w:rsidRDefault="00103D2B" w:rsidP="001659CB">
            <w:pPr>
              <w:spacing w:after="40"/>
              <w:jc w:val="both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36-046 Zgłobień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3D2B" w:rsidRPr="00103D2B" w:rsidRDefault="00103D2B" w:rsidP="001659C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03D2B">
              <w:rPr>
                <w:sz w:val="22"/>
                <w:szCs w:val="22"/>
              </w:rPr>
              <w:t>44 314.13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103D2B">
      <w:pPr>
        <w:jc w:val="center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407" w:rsidRDefault="00692407">
      <w:r>
        <w:separator/>
      </w:r>
    </w:p>
  </w:endnote>
  <w:endnote w:type="continuationSeparator" w:id="0">
    <w:p w:rsidR="00692407" w:rsidRDefault="00692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407" w:rsidRDefault="00692407">
      <w:r>
        <w:separator/>
      </w:r>
    </w:p>
  </w:footnote>
  <w:footnote w:type="continuationSeparator" w:id="0">
    <w:p w:rsidR="00692407" w:rsidRDefault="00692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407"/>
    <w:rsid w:val="00005838"/>
    <w:rsid w:val="00022322"/>
    <w:rsid w:val="00042497"/>
    <w:rsid w:val="000C1E6F"/>
    <w:rsid w:val="000E4E56"/>
    <w:rsid w:val="00103D2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40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4791"/>
    <w:rsid w:val="00CA0B33"/>
    <w:rsid w:val="00CA3511"/>
    <w:rsid w:val="00D01E5B"/>
    <w:rsid w:val="00D04203"/>
    <w:rsid w:val="00D26ED6"/>
    <w:rsid w:val="00D42C90"/>
    <w:rsid w:val="00D8427E"/>
    <w:rsid w:val="00DD693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5E96FD-E1D3-4F32-ACDA-46ECF557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2021-07-26T07:18:00Z</cp:lastPrinted>
  <dcterms:created xsi:type="dcterms:W3CDTF">2021-07-26T07:18:00Z</dcterms:created>
  <dcterms:modified xsi:type="dcterms:W3CDTF">2021-07-26T07:18:00Z</dcterms:modified>
</cp:coreProperties>
</file>