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58A20" w14:textId="77777777" w:rsidR="00EC0BA8" w:rsidRPr="00E874DC" w:rsidRDefault="00EC0BA8" w:rsidP="00EC0BA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FB0E3EF" w14:textId="77777777" w:rsidR="00EC0BA8" w:rsidRDefault="00EC0BA8" w:rsidP="00EC0BA8">
      <w:pPr>
        <w:spacing w:before="48" w:line="240" w:lineRule="atLeast"/>
        <w:jc w:val="right"/>
        <w:rPr>
          <w:b/>
          <w:sz w:val="24"/>
          <w:szCs w:val="24"/>
          <w:lang w:val="pl-PL"/>
        </w:rPr>
      </w:pPr>
    </w:p>
    <w:p w14:paraId="202540D6" w14:textId="77777777" w:rsidR="00EC0BA8" w:rsidRDefault="00EC0BA8" w:rsidP="00EC0BA8">
      <w:pPr>
        <w:spacing w:before="48" w:line="240" w:lineRule="atLeast"/>
        <w:jc w:val="center"/>
        <w:rPr>
          <w:b/>
          <w:sz w:val="24"/>
          <w:szCs w:val="24"/>
          <w:lang w:val="pl-PL"/>
        </w:rPr>
      </w:pPr>
      <w:r>
        <w:rPr>
          <w:b/>
          <w:sz w:val="24"/>
          <w:szCs w:val="24"/>
          <w:lang w:val="pl-PL"/>
        </w:rPr>
        <w:t>WZÓR UMOWY</w:t>
      </w:r>
    </w:p>
    <w:p w14:paraId="503512A1" w14:textId="77777777" w:rsidR="00EC0BA8" w:rsidRDefault="00EC0BA8" w:rsidP="00EC0BA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F188FDE" w14:textId="77777777" w:rsidR="00EC0BA8" w:rsidRDefault="00EC0BA8" w:rsidP="00EC0BA8">
      <w:pPr>
        <w:spacing w:before="48" w:line="240" w:lineRule="atLeast"/>
        <w:jc w:val="center"/>
        <w:rPr>
          <w:b/>
          <w:sz w:val="28"/>
          <w:lang w:val="pl-PL"/>
        </w:rPr>
      </w:pPr>
    </w:p>
    <w:p w14:paraId="0C540846" w14:textId="33AB7B3C" w:rsidR="00EC0BA8" w:rsidRPr="00AA2A22" w:rsidRDefault="00EC0BA8" w:rsidP="00EC0BA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KC-zp.272-361/21</w:t>
      </w:r>
      <w:r w:rsidRPr="00AA2A22">
        <w:rPr>
          <w:rFonts w:ascii="Times New Roman" w:hAnsi="Times New Roman"/>
        </w:rPr>
        <w:t xml:space="preserve"> </w:t>
      </w:r>
    </w:p>
    <w:p w14:paraId="0ECE29FE" w14:textId="77777777" w:rsidR="00EC0BA8" w:rsidRDefault="00EC0BA8" w:rsidP="00EC0BA8">
      <w:pPr>
        <w:pStyle w:val="Tekstpodstawowy"/>
        <w:ind w:right="-47"/>
        <w:jc w:val="both"/>
        <w:rPr>
          <w:rFonts w:ascii="Times New Roman" w:hAnsi="Times New Roman"/>
        </w:rPr>
      </w:pPr>
      <w:r w:rsidRPr="00AA2A22">
        <w:rPr>
          <w:rFonts w:ascii="Times New Roman" w:hAnsi="Times New Roman"/>
        </w:rPr>
        <w:t>pomiędzy</w:t>
      </w:r>
    </w:p>
    <w:p w14:paraId="162DB078" w14:textId="77777777" w:rsidR="00EC0BA8" w:rsidRDefault="00EC0BA8" w:rsidP="00EC0BA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1D7B219" w14:textId="77777777" w:rsidR="00EC0BA8" w:rsidRDefault="00EC0BA8" w:rsidP="00EC0BA8">
      <w:pPr>
        <w:pStyle w:val="Tekstpodstawowy"/>
        <w:ind w:right="-47"/>
        <w:jc w:val="both"/>
        <w:rPr>
          <w:rFonts w:ascii="Times New Roman" w:hAnsi="Times New Roman"/>
        </w:rPr>
      </w:pPr>
      <w:r>
        <w:rPr>
          <w:rFonts w:ascii="Times New Roman" w:hAnsi="Times New Roman"/>
        </w:rPr>
        <w:t>reprezentowana przez:</w:t>
      </w:r>
    </w:p>
    <w:p w14:paraId="7AD8665C"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1.Dziekana Wydziału /Kierownika Jednostki/............................................................................. </w:t>
      </w:r>
    </w:p>
    <w:p w14:paraId="5ADBCC3C" w14:textId="77777777" w:rsidR="00EC0BA8" w:rsidRDefault="00EC0BA8" w:rsidP="00EC0BA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D36FA88" w14:textId="77777777" w:rsidR="00EC0BA8" w:rsidRDefault="00EC0BA8" w:rsidP="00EC0BA8">
      <w:pPr>
        <w:pStyle w:val="Tekstpodstawowy"/>
        <w:ind w:right="-47"/>
        <w:jc w:val="both"/>
        <w:rPr>
          <w:rFonts w:ascii="Times New Roman" w:hAnsi="Times New Roman"/>
        </w:rPr>
      </w:pPr>
      <w:r>
        <w:rPr>
          <w:rFonts w:ascii="Times New Roman" w:hAnsi="Times New Roman"/>
        </w:rPr>
        <w:t>zwaną dalej KUPUJĄCYM</w:t>
      </w:r>
    </w:p>
    <w:p w14:paraId="0135F9FE"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a </w:t>
      </w:r>
    </w:p>
    <w:p w14:paraId="0EC43CCC" w14:textId="77777777" w:rsidR="00EC0BA8" w:rsidRDefault="00EC0BA8" w:rsidP="00EC0BA8">
      <w:pPr>
        <w:pStyle w:val="Tekstpodstawowy"/>
        <w:ind w:right="-47"/>
        <w:jc w:val="both"/>
        <w:rPr>
          <w:rFonts w:ascii="Times New Roman" w:hAnsi="Times New Roman"/>
        </w:rPr>
      </w:pPr>
      <w:r>
        <w:rPr>
          <w:rFonts w:ascii="Times New Roman" w:hAnsi="Times New Roman"/>
        </w:rPr>
        <w:t>......................................................................................................................................................</w:t>
      </w:r>
    </w:p>
    <w:p w14:paraId="195D2871" w14:textId="77777777" w:rsidR="00EC0BA8" w:rsidRDefault="00EC0BA8" w:rsidP="00EC0BA8">
      <w:pPr>
        <w:pStyle w:val="Tekstpodstawowy"/>
        <w:ind w:right="-47"/>
        <w:jc w:val="both"/>
        <w:rPr>
          <w:rFonts w:ascii="Times New Roman" w:hAnsi="Times New Roman"/>
        </w:rPr>
      </w:pPr>
      <w:r>
        <w:rPr>
          <w:rFonts w:ascii="Times New Roman" w:hAnsi="Times New Roman"/>
        </w:rPr>
        <w:t>......................................................................................................................................................</w:t>
      </w:r>
    </w:p>
    <w:p w14:paraId="25E53D39" w14:textId="77777777" w:rsidR="00EC0BA8" w:rsidRDefault="00EC0BA8" w:rsidP="00EC0BA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66A7E72" w14:textId="77777777" w:rsidR="00EC0BA8" w:rsidRDefault="00EC0BA8" w:rsidP="00EC0BA8">
      <w:pPr>
        <w:pStyle w:val="Tekstpodstawowy"/>
        <w:ind w:right="-47"/>
        <w:jc w:val="both"/>
        <w:rPr>
          <w:rFonts w:ascii="Times New Roman" w:hAnsi="Times New Roman"/>
        </w:rPr>
      </w:pPr>
      <w:r>
        <w:rPr>
          <w:rFonts w:ascii="Times New Roman" w:hAnsi="Times New Roman"/>
        </w:rPr>
        <w:t>reprezentowanym przez:</w:t>
      </w:r>
    </w:p>
    <w:p w14:paraId="1E81CF98" w14:textId="77777777" w:rsidR="00EC0BA8" w:rsidRDefault="00EC0BA8" w:rsidP="00EC0BA8">
      <w:pPr>
        <w:pStyle w:val="Tekstpodstawowy"/>
        <w:ind w:right="-47"/>
        <w:jc w:val="both"/>
        <w:rPr>
          <w:rFonts w:ascii="Times New Roman" w:hAnsi="Times New Roman"/>
        </w:rPr>
      </w:pPr>
      <w:r>
        <w:rPr>
          <w:rFonts w:ascii="Times New Roman" w:hAnsi="Times New Roman"/>
        </w:rPr>
        <w:t>1...................................................................................................................................................</w:t>
      </w:r>
    </w:p>
    <w:p w14:paraId="7505B2DD"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2................................................................................................................................................... </w:t>
      </w:r>
    </w:p>
    <w:p w14:paraId="76ABAE69" w14:textId="77777777" w:rsidR="00EC0BA8" w:rsidRDefault="00EC0BA8" w:rsidP="00EC0BA8">
      <w:pPr>
        <w:pStyle w:val="Tekstpodstawowy"/>
        <w:ind w:right="-47"/>
        <w:jc w:val="both"/>
        <w:rPr>
          <w:rFonts w:ascii="Times New Roman" w:hAnsi="Times New Roman"/>
        </w:rPr>
      </w:pPr>
      <w:r>
        <w:rPr>
          <w:rFonts w:ascii="Times New Roman" w:hAnsi="Times New Roman"/>
        </w:rPr>
        <w:t>zwanym dalej SPRZEDAWCĄ</w:t>
      </w:r>
    </w:p>
    <w:p w14:paraId="334EE22A" w14:textId="77777777" w:rsidR="00EC0BA8" w:rsidRDefault="00EC0BA8" w:rsidP="00EC0BA8">
      <w:pPr>
        <w:pStyle w:val="Tekstpodstawowy"/>
        <w:ind w:right="-47"/>
        <w:jc w:val="center"/>
        <w:rPr>
          <w:rFonts w:ascii="Times New Roman" w:hAnsi="Times New Roman"/>
        </w:rPr>
      </w:pPr>
    </w:p>
    <w:p w14:paraId="74472E03"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1</w:t>
      </w:r>
    </w:p>
    <w:p w14:paraId="69BD113D" w14:textId="7E20A23B" w:rsidR="00EC0BA8" w:rsidRPr="00495E18" w:rsidRDefault="00EC0BA8" w:rsidP="00EC0BA8">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4A6876">
        <w:rPr>
          <w:rFonts w:ascii="Times New Roman" w:hAnsi="Times New Roman"/>
          <w:b/>
        </w:rPr>
        <w:t xml:space="preserve">dostawa </w:t>
      </w:r>
      <w:r w:rsidR="00495E18" w:rsidRPr="00495E18">
        <w:rPr>
          <w:rFonts w:ascii="Times New Roman" w:hAnsi="Times New Roman"/>
          <w:b/>
        </w:rPr>
        <w:t xml:space="preserve">elipsometru spektroskopowego dla </w:t>
      </w:r>
      <w:proofErr w:type="spellStart"/>
      <w:r w:rsidR="00495E18" w:rsidRPr="00495E18">
        <w:rPr>
          <w:rFonts w:ascii="Times New Roman" w:hAnsi="Times New Roman"/>
          <w:b/>
        </w:rPr>
        <w:t>ACMiN</w:t>
      </w:r>
      <w:proofErr w:type="spellEnd"/>
      <w:r w:rsidR="00495E18" w:rsidRPr="00495E18">
        <w:rPr>
          <w:rFonts w:ascii="Times New Roman" w:hAnsi="Times New Roman"/>
          <w:b/>
        </w:rPr>
        <w:t xml:space="preserve"> AGH</w:t>
      </w:r>
    </w:p>
    <w:p w14:paraId="154B3D96" w14:textId="77777777" w:rsidR="00EC0BA8" w:rsidRPr="0043435F" w:rsidRDefault="00EC0BA8" w:rsidP="00EC0BA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286509A" w14:textId="77777777" w:rsidR="00EC0BA8" w:rsidRPr="0043435F" w:rsidRDefault="00EC0BA8" w:rsidP="00EC0BA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75CEE4C1" w14:textId="77777777" w:rsidR="00EC0BA8" w:rsidRDefault="00EC0BA8" w:rsidP="00EC0BA8">
      <w:pPr>
        <w:pStyle w:val="Tekstpodstawowy"/>
        <w:ind w:right="-47"/>
        <w:jc w:val="both"/>
        <w:rPr>
          <w:rFonts w:ascii="Times New Roman" w:hAnsi="Times New Roman"/>
        </w:rPr>
      </w:pPr>
    </w:p>
    <w:p w14:paraId="1D2AC4E4"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2</w:t>
      </w:r>
    </w:p>
    <w:p w14:paraId="0CD0244A" w14:textId="5C70F462" w:rsidR="00EC0BA8" w:rsidRPr="0043435F" w:rsidRDefault="00EC0BA8" w:rsidP="00EC0BA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EC0BA8">
        <w:rPr>
          <w:rFonts w:ascii="Times New Roman" w:hAnsi="Times New Roman"/>
          <w:b/>
          <w:bCs/>
          <w:szCs w:val="24"/>
        </w:rPr>
        <w:t>dostarczyć, zainstalować, skalibrować i dokonać pierwszego uruchomienia urządzenia</w:t>
      </w:r>
      <w:r w:rsidRPr="0043435F">
        <w:rPr>
          <w:rFonts w:ascii="Times New Roman" w:hAnsi="Times New Roman"/>
          <w:szCs w:val="24"/>
        </w:rPr>
        <w:t xml:space="preserve">, o którym mowa w § 1 w terminie do </w:t>
      </w:r>
      <w:r>
        <w:rPr>
          <w:rFonts w:ascii="Times New Roman" w:hAnsi="Times New Roman"/>
          <w:szCs w:val="24"/>
        </w:rPr>
        <w:t>…………. miesięcy</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1450D30B" w14:textId="77777777" w:rsidR="00BD7D21" w:rsidRDefault="00EC0BA8" w:rsidP="00BD7D2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27E6E9" w14:textId="59671F44" w:rsidR="00BD7D21" w:rsidRPr="00BD7D21" w:rsidRDefault="00BD7D21" w:rsidP="00BD7D2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BD7D21">
        <w:rPr>
          <w:rFonts w:ascii="Times New Roman" w:hAnsi="Times New Roman"/>
        </w:rPr>
        <w:t xml:space="preserve">Dodatkowo Sprzedawca zobowiązuje się (bez prawa do odrębnego wynagrodzenia)  do przeprowadzenia szkolenia (do </w:t>
      </w:r>
      <w:r>
        <w:rPr>
          <w:rFonts w:ascii="Times New Roman" w:hAnsi="Times New Roman"/>
        </w:rPr>
        <w:t>6</w:t>
      </w:r>
      <w:r w:rsidRPr="00BD7D21">
        <w:rPr>
          <w:rFonts w:ascii="Times New Roman" w:hAnsi="Times New Roman"/>
        </w:rPr>
        <w:t xml:space="preserve"> osób) w zakresie obsługi urządzenia, prowadzone w siedzibie użytkownika, w wymiarze co najmniej </w:t>
      </w:r>
      <w:r>
        <w:rPr>
          <w:rFonts w:ascii="Times New Roman" w:hAnsi="Times New Roman"/>
        </w:rPr>
        <w:t>jednego</w:t>
      </w:r>
      <w:r w:rsidRPr="00BD7D21">
        <w:rPr>
          <w:rFonts w:ascii="Times New Roman" w:hAnsi="Times New Roman"/>
        </w:rPr>
        <w:t xml:space="preserve"> dni</w:t>
      </w:r>
      <w:r>
        <w:rPr>
          <w:rFonts w:ascii="Times New Roman" w:hAnsi="Times New Roman"/>
        </w:rPr>
        <w:t>a</w:t>
      </w:r>
      <w:r w:rsidRPr="00BD7D21">
        <w:rPr>
          <w:rFonts w:ascii="Times New Roman" w:hAnsi="Times New Roman"/>
        </w:rPr>
        <w:t xml:space="preserve"> robocz</w:t>
      </w:r>
      <w:r>
        <w:rPr>
          <w:rFonts w:ascii="Times New Roman" w:hAnsi="Times New Roman"/>
        </w:rPr>
        <w:t>ego.</w:t>
      </w:r>
      <w:r w:rsidRPr="00BD7D21">
        <w:rPr>
          <w:rFonts w:ascii="Times New Roman" w:hAnsi="Times New Roman"/>
        </w:rPr>
        <w:t xml:space="preserve"> </w:t>
      </w:r>
    </w:p>
    <w:p w14:paraId="12EBC7E1" w14:textId="77777777" w:rsidR="00EC0BA8" w:rsidRPr="0043435F" w:rsidRDefault="00EC0BA8" w:rsidP="00EC0BA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A5FB7C9" w14:textId="77777777" w:rsidR="00EC0BA8" w:rsidRDefault="00EC0BA8" w:rsidP="00EC0BA8">
      <w:pPr>
        <w:pStyle w:val="Tekstpodstawowy"/>
        <w:ind w:right="-47"/>
        <w:jc w:val="both"/>
        <w:rPr>
          <w:rFonts w:ascii="Times New Roman" w:hAnsi="Times New Roman"/>
        </w:rPr>
      </w:pPr>
    </w:p>
    <w:p w14:paraId="3BD768D3" w14:textId="77777777" w:rsidR="00BD7D21" w:rsidRDefault="00BD7D21" w:rsidP="00EC0BA8">
      <w:pPr>
        <w:pStyle w:val="Tekstpodstawowy"/>
        <w:ind w:right="-47"/>
        <w:jc w:val="center"/>
        <w:rPr>
          <w:rFonts w:ascii="Times New Roman" w:hAnsi="Times New Roman"/>
          <w:b/>
        </w:rPr>
      </w:pPr>
    </w:p>
    <w:p w14:paraId="2E8D2421" w14:textId="77777777" w:rsidR="00BD7D21" w:rsidRDefault="00BD7D21" w:rsidP="00EC0BA8">
      <w:pPr>
        <w:pStyle w:val="Tekstpodstawowy"/>
        <w:ind w:right="-47"/>
        <w:jc w:val="center"/>
        <w:rPr>
          <w:rFonts w:ascii="Times New Roman" w:hAnsi="Times New Roman"/>
          <w:b/>
        </w:rPr>
      </w:pPr>
    </w:p>
    <w:p w14:paraId="451A8AF0" w14:textId="51DD36D3"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lastRenderedPageBreak/>
        <w:t>§ 3</w:t>
      </w:r>
    </w:p>
    <w:p w14:paraId="2650E8D7"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90136CF"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EA0473E"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5D9D729"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01201E3C" w14:textId="77777777" w:rsidR="00EC0BA8" w:rsidRDefault="00EC0BA8" w:rsidP="00EC0BA8">
      <w:pPr>
        <w:pStyle w:val="Tekstpodstawowy"/>
        <w:ind w:right="-47"/>
        <w:jc w:val="both"/>
        <w:rPr>
          <w:rFonts w:ascii="Times New Roman" w:hAnsi="Times New Roman"/>
        </w:rPr>
      </w:pPr>
    </w:p>
    <w:p w14:paraId="48348B36"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4</w:t>
      </w:r>
    </w:p>
    <w:p w14:paraId="22CD5EED" w14:textId="77777777" w:rsidR="00EC0BA8" w:rsidRDefault="00EC0BA8" w:rsidP="00EC0BA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BBF73E7" w14:textId="77777777" w:rsidR="00EC0BA8" w:rsidRDefault="00EC0BA8" w:rsidP="00EC0BA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ACE3B89" w14:textId="77777777" w:rsidR="00EC0BA8" w:rsidRDefault="00EC0BA8" w:rsidP="00EC0BA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4CECFB6" w14:textId="77777777" w:rsidR="00EC0BA8" w:rsidRPr="00593CEB" w:rsidRDefault="00EC0BA8" w:rsidP="00EC0BA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D0343E5" w14:textId="77777777" w:rsidR="00EC0BA8" w:rsidRDefault="00EC0BA8" w:rsidP="00EC0BA8">
      <w:pPr>
        <w:pStyle w:val="Tekstpodstawowy"/>
        <w:ind w:right="-47"/>
        <w:jc w:val="center"/>
        <w:rPr>
          <w:rFonts w:ascii="Times New Roman" w:hAnsi="Times New Roman"/>
        </w:rPr>
      </w:pPr>
    </w:p>
    <w:p w14:paraId="61508CAB"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5</w:t>
      </w:r>
    </w:p>
    <w:p w14:paraId="6A316C36" w14:textId="77777777" w:rsidR="00EC0BA8" w:rsidRPr="00C53B52"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51149A2" w14:textId="77777777" w:rsidR="00EC0BA8" w:rsidRPr="00C53B52"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342828E" w14:textId="77777777" w:rsidR="00EC0BA8" w:rsidRPr="00C53B52" w:rsidRDefault="00EC0BA8" w:rsidP="00EC0BA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99725A1" w14:textId="77777777" w:rsidR="00EC0BA8" w:rsidRPr="00C53B52" w:rsidRDefault="00EC0BA8" w:rsidP="00EC0BA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68B5321" w14:textId="77777777" w:rsidR="00EC0BA8" w:rsidRPr="00C53B52" w:rsidRDefault="00EC0BA8" w:rsidP="00EC0BA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A00E7F6" w14:textId="77777777" w:rsidR="00EC0BA8" w:rsidRPr="00C53B52" w:rsidRDefault="00EC0BA8" w:rsidP="00EC0BA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FCFB371" w14:textId="77777777" w:rsidR="00EC0BA8" w:rsidRPr="00C53B52"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E23BF2D" w14:textId="77777777" w:rsidR="00EC0BA8" w:rsidRPr="00C53B52" w:rsidRDefault="00EC0BA8" w:rsidP="00EC0BA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C6A2C57" w14:textId="77777777" w:rsidR="00EC0BA8" w:rsidRPr="00C53B52" w:rsidRDefault="00EC0BA8" w:rsidP="00EC0BA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9CB649E" w14:textId="77777777" w:rsidR="008F6145" w:rsidRPr="008F6145" w:rsidRDefault="008F6145" w:rsidP="008F6145">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5033DD59" w14:textId="76EA901F" w:rsidR="00EC0BA8"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70BF6DB4" w14:textId="77777777" w:rsidR="00EC0BA8" w:rsidRDefault="00EC0BA8" w:rsidP="00EC0BA8">
      <w:pPr>
        <w:pStyle w:val="Tekstpodstawowy"/>
        <w:ind w:right="-47"/>
        <w:jc w:val="center"/>
        <w:rPr>
          <w:rFonts w:ascii="Times New Roman" w:hAnsi="Times New Roman"/>
          <w:b/>
        </w:rPr>
      </w:pPr>
    </w:p>
    <w:p w14:paraId="7AE09271" w14:textId="77777777" w:rsidR="00EC0BA8" w:rsidRDefault="00EC0BA8" w:rsidP="00EC0BA8">
      <w:pPr>
        <w:pStyle w:val="Tekstpodstawowy"/>
        <w:ind w:right="-47"/>
        <w:jc w:val="center"/>
        <w:rPr>
          <w:rFonts w:ascii="Times New Roman" w:hAnsi="Times New Roman"/>
          <w:b/>
        </w:rPr>
      </w:pPr>
      <w:r w:rsidRPr="00877B92">
        <w:rPr>
          <w:rFonts w:ascii="Times New Roman" w:hAnsi="Times New Roman"/>
          <w:b/>
        </w:rPr>
        <w:t>§ 6</w:t>
      </w:r>
    </w:p>
    <w:p w14:paraId="145EE33A" w14:textId="77777777" w:rsidR="00EC0BA8" w:rsidRDefault="00EC0BA8" w:rsidP="00EC0BA8">
      <w:pPr>
        <w:pStyle w:val="Tekstpodstawowy"/>
        <w:ind w:right="-47"/>
        <w:jc w:val="center"/>
        <w:rPr>
          <w:rFonts w:ascii="Times New Roman" w:hAnsi="Times New Roman"/>
          <w:b/>
        </w:rPr>
      </w:pPr>
    </w:p>
    <w:p w14:paraId="173FEA62"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A0F81EE"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FF83026"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F5BED7C"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B2730E"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F4C518"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539D780" w14:textId="77777777" w:rsidR="00EC0BA8" w:rsidRPr="003F1749" w:rsidRDefault="00EC0BA8" w:rsidP="00EC0BA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70D22AA" w14:textId="77777777" w:rsidR="00EC0BA8" w:rsidRDefault="00EC0BA8" w:rsidP="00EC0BA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DF7B372" w14:textId="77777777" w:rsidR="00EC0BA8" w:rsidRDefault="00EC0BA8" w:rsidP="00EC0BA8">
      <w:pPr>
        <w:pStyle w:val="Tekstpodstawowy"/>
        <w:ind w:right="-47"/>
        <w:jc w:val="center"/>
        <w:rPr>
          <w:rFonts w:ascii="Times New Roman" w:hAnsi="Times New Roman"/>
        </w:rPr>
      </w:pPr>
    </w:p>
    <w:p w14:paraId="72ABCE2A"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4111279" w14:textId="77777777" w:rsidR="00EC0BA8" w:rsidRPr="0043435F" w:rsidRDefault="00EC0BA8" w:rsidP="00EC0BA8">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DFE977A" w14:textId="77777777" w:rsidR="00EC0BA8" w:rsidRPr="0043435F" w:rsidRDefault="00EC0BA8" w:rsidP="00EC0BA8">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B061644"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390D43F"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62B286F"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20BB2954"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72D50C9"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080FD9F"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F8E84FE"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990E201" w14:textId="77777777" w:rsidR="00EC0BA8" w:rsidRPr="0043435F" w:rsidRDefault="00EC0BA8" w:rsidP="00EC0BA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3B497B" w14:textId="77777777" w:rsidR="00EC0BA8" w:rsidRPr="0043435F" w:rsidRDefault="00EC0BA8" w:rsidP="00EC0BA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B7EDD1B" w14:textId="77777777" w:rsidR="00EC0BA8" w:rsidRPr="0043435F" w:rsidRDefault="00EC0BA8" w:rsidP="00EC0BA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CF54473" w14:textId="77777777" w:rsidR="00EC0BA8" w:rsidRDefault="00EC0BA8" w:rsidP="00EC0BA8">
      <w:pPr>
        <w:pStyle w:val="Tekstpodstawowy"/>
        <w:ind w:left="284" w:right="-47"/>
        <w:jc w:val="both"/>
        <w:rPr>
          <w:rFonts w:ascii="Times New Roman" w:hAnsi="Times New Roman"/>
        </w:rPr>
      </w:pPr>
    </w:p>
    <w:p w14:paraId="684FE27E"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BB0D935"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A89B380"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FB808E4" w14:textId="77777777" w:rsidR="00EC0BA8" w:rsidRPr="009E7877" w:rsidRDefault="00EC0BA8" w:rsidP="00EC0BA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23A1966" w14:textId="77777777" w:rsidR="00EC0BA8" w:rsidRPr="009E7877" w:rsidRDefault="00EC0BA8" w:rsidP="00EC0BA8">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19ED4097" w14:textId="77777777" w:rsidR="00EC0BA8" w:rsidRDefault="00EC0BA8" w:rsidP="00EC0BA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3DD38EDD" w14:textId="77777777" w:rsidR="00EC0BA8" w:rsidRDefault="00EC0BA8" w:rsidP="00EC0BA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781C7BFD" w14:textId="77777777" w:rsidR="00EC0BA8" w:rsidRPr="00267340" w:rsidRDefault="00EC0BA8" w:rsidP="00EC0BA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77CD9297" w14:textId="77777777" w:rsidR="00EC0BA8" w:rsidRPr="00267340" w:rsidRDefault="00EC0BA8" w:rsidP="00EC0BA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247DAA76" w14:textId="77777777" w:rsidR="00EC0BA8" w:rsidRPr="00267340" w:rsidRDefault="00EC0BA8" w:rsidP="00EC0BA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0401313C" w14:textId="77777777" w:rsidR="00EC0BA8" w:rsidRDefault="00EC0BA8" w:rsidP="00EC0BA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lastRenderedPageBreak/>
        <w:t>zmiany stawki podatku VAT, w odniesieniu do tej części wynagrodzenia, której zmiana dotyczy,</w:t>
      </w:r>
    </w:p>
    <w:p w14:paraId="3CCA7F66" w14:textId="77777777" w:rsidR="00EC0BA8" w:rsidRPr="009E7877" w:rsidRDefault="00EC0BA8" w:rsidP="00EC0BA8">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F863329" w14:textId="77777777" w:rsidR="00EC0BA8" w:rsidRPr="009E7877" w:rsidRDefault="00EC0BA8" w:rsidP="00EC0BA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A659433" w14:textId="77777777" w:rsidR="00EC0BA8" w:rsidRDefault="00EC0BA8" w:rsidP="00EC0BA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5F31602" w14:textId="77777777" w:rsidR="00EC0BA8" w:rsidRPr="009E7877" w:rsidRDefault="00EC0BA8" w:rsidP="00EC0BA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9A02E62" w14:textId="77777777" w:rsidR="00EC0BA8" w:rsidRDefault="00EC0BA8" w:rsidP="00EC0BA8">
      <w:pPr>
        <w:pStyle w:val="Tekstpodstawowy"/>
        <w:ind w:right="-47"/>
        <w:rPr>
          <w:rFonts w:ascii="Times New Roman" w:hAnsi="Times New Roman"/>
        </w:rPr>
      </w:pPr>
    </w:p>
    <w:p w14:paraId="31202F68"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AC77F66" w14:textId="77777777" w:rsidR="00EC0BA8" w:rsidRDefault="00EC0BA8" w:rsidP="00EC0BA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26F44FF" w14:textId="77777777" w:rsidR="00EC0BA8" w:rsidRDefault="00EC0BA8" w:rsidP="00EC0BA8">
      <w:pPr>
        <w:pStyle w:val="Tekstpodstawowy"/>
        <w:ind w:right="-47"/>
        <w:jc w:val="center"/>
        <w:rPr>
          <w:rFonts w:ascii="Times New Roman" w:hAnsi="Times New Roman"/>
        </w:rPr>
      </w:pPr>
    </w:p>
    <w:p w14:paraId="51B6B56A" w14:textId="77777777" w:rsidR="00EC0BA8" w:rsidRDefault="00EC0BA8" w:rsidP="00EC0BA8">
      <w:pPr>
        <w:pStyle w:val="Tekstpodstawowy"/>
        <w:ind w:right="-47"/>
        <w:jc w:val="center"/>
        <w:rPr>
          <w:rFonts w:ascii="Times New Roman" w:hAnsi="Times New Roman"/>
        </w:rPr>
      </w:pPr>
    </w:p>
    <w:p w14:paraId="695A87FC" w14:textId="77777777" w:rsidR="00EC0BA8" w:rsidRPr="00877B92" w:rsidRDefault="00EC0BA8" w:rsidP="00EC0BA8">
      <w:pPr>
        <w:pStyle w:val="Tekstpodstawowy"/>
        <w:ind w:right="-47"/>
        <w:jc w:val="center"/>
        <w:rPr>
          <w:b/>
        </w:rPr>
      </w:pPr>
      <w:r w:rsidRPr="00877B92">
        <w:rPr>
          <w:rFonts w:ascii="Times New Roman" w:hAnsi="Times New Roman"/>
          <w:b/>
        </w:rPr>
        <w:t>§1</w:t>
      </w:r>
      <w:r>
        <w:rPr>
          <w:rFonts w:ascii="Times New Roman" w:hAnsi="Times New Roman"/>
          <w:b/>
        </w:rPr>
        <w:t>2</w:t>
      </w:r>
    </w:p>
    <w:p w14:paraId="511FBEA4" w14:textId="77777777" w:rsidR="00EC0BA8" w:rsidRDefault="00EC0BA8" w:rsidP="00EC0BA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9E1693A" w14:textId="77777777" w:rsidR="00EC0BA8" w:rsidRDefault="00EC0BA8" w:rsidP="00EC0BA8">
      <w:pPr>
        <w:pStyle w:val="NormalnyWeb"/>
        <w:jc w:val="both"/>
      </w:pPr>
      <w:r>
        <w:t xml:space="preserve">2. W razie wątpliwości, czy określona informacja stanowi tajemnicę Wykonawca zobowiązany jest zwrócić się w formie pisemnej do Zamawiającego o wyjaśnienie takiej wątpliwości. </w:t>
      </w:r>
    </w:p>
    <w:p w14:paraId="678EB321" w14:textId="77777777" w:rsidR="00EC0BA8" w:rsidRDefault="00EC0BA8" w:rsidP="00EC0BA8">
      <w:pPr>
        <w:pStyle w:val="NormalnyWeb"/>
        <w:jc w:val="both"/>
      </w:pPr>
      <w:r>
        <w:t xml:space="preserve">3. Wykonawca zobowiązuje się do wykorzystania uzyskanych, powyższych informacji jedynie w celu wykonania przedmiotu umowy. </w:t>
      </w:r>
    </w:p>
    <w:p w14:paraId="687AE9C1" w14:textId="77777777" w:rsidR="00EC0BA8" w:rsidRDefault="00EC0BA8" w:rsidP="00EC0BA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E66791D" w14:textId="77777777" w:rsidR="00EC0BA8" w:rsidRDefault="00EC0BA8" w:rsidP="00EC0BA8">
      <w:pPr>
        <w:pStyle w:val="NormalnyWeb"/>
        <w:jc w:val="both"/>
      </w:pPr>
      <w:r>
        <w:t>5. Powyższe przepisy nie będą miały zastosowania wobec informacji powszechnie znanych lub opublikowanych oraz w przypadku żądania ich ujawnienia przez uprawniony organ.</w:t>
      </w:r>
    </w:p>
    <w:p w14:paraId="4C412BDF" w14:textId="77777777" w:rsidR="00EC0BA8" w:rsidRDefault="00EC0BA8" w:rsidP="00EC0BA8">
      <w:pPr>
        <w:pStyle w:val="Tekstpodstawowy"/>
        <w:ind w:right="-47"/>
        <w:jc w:val="both"/>
        <w:rPr>
          <w:rFonts w:ascii="Times New Roman" w:hAnsi="Times New Roman"/>
        </w:rPr>
      </w:pPr>
    </w:p>
    <w:p w14:paraId="7B3CD7C9"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82F28B0" w14:textId="77777777" w:rsidR="00EC0BA8" w:rsidRDefault="00EC0BA8" w:rsidP="00EC0BA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438CCB7" w14:textId="77777777" w:rsidR="00EC0BA8" w:rsidRDefault="00EC0BA8" w:rsidP="00EC0BA8">
      <w:pPr>
        <w:pStyle w:val="Tekstpodstawowy"/>
        <w:ind w:right="-47"/>
        <w:jc w:val="both"/>
        <w:rPr>
          <w:rFonts w:ascii="Times New Roman" w:hAnsi="Times New Roman"/>
        </w:rPr>
      </w:pPr>
    </w:p>
    <w:p w14:paraId="42126E15"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8160128" w14:textId="77777777" w:rsidR="00EC0BA8" w:rsidRDefault="00EC0BA8" w:rsidP="00EC0BA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F373A17" w14:textId="77777777" w:rsidR="00EC0BA8" w:rsidRDefault="00EC0BA8" w:rsidP="00EC0BA8">
      <w:pPr>
        <w:pStyle w:val="Tekstpodstawowy"/>
        <w:ind w:right="-47"/>
        <w:jc w:val="both"/>
        <w:rPr>
          <w:rFonts w:ascii="Times New Roman" w:hAnsi="Times New Roman"/>
        </w:rPr>
      </w:pPr>
    </w:p>
    <w:p w14:paraId="64BC6709"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AC9A694" w14:textId="77777777" w:rsidR="00EC0BA8" w:rsidRPr="004F0507" w:rsidRDefault="00EC0BA8" w:rsidP="00EC0BA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5083B3C" w14:textId="77777777" w:rsidR="00EC0BA8" w:rsidRDefault="00EC0BA8" w:rsidP="00EC0BA8">
      <w:pPr>
        <w:pStyle w:val="Tekstpodstawowy2"/>
        <w:spacing w:line="240" w:lineRule="auto"/>
        <w:ind w:right="-47"/>
      </w:pPr>
    </w:p>
    <w:p w14:paraId="77D51A80" w14:textId="77777777" w:rsidR="00EC0BA8" w:rsidRPr="004F0507" w:rsidRDefault="00EC0BA8" w:rsidP="00EC0BA8">
      <w:pPr>
        <w:pStyle w:val="Tekstpodstawowy2"/>
        <w:spacing w:line="240" w:lineRule="auto"/>
        <w:ind w:right="-47"/>
        <w:rPr>
          <w:b/>
          <w:sz w:val="24"/>
        </w:rPr>
      </w:pPr>
      <w:r>
        <w:rPr>
          <w:b/>
          <w:sz w:val="24"/>
        </w:rPr>
        <w:t xml:space="preserve">      </w:t>
      </w:r>
      <w:r w:rsidRPr="004F0507">
        <w:rPr>
          <w:b/>
          <w:sz w:val="24"/>
        </w:rPr>
        <w:t>Za Sprzedawcę                                                                                   Za Kupującego</w:t>
      </w:r>
    </w:p>
    <w:p w14:paraId="4566990F" w14:textId="77777777" w:rsidR="00EC0BA8" w:rsidRPr="000936CA" w:rsidRDefault="00EC0BA8" w:rsidP="00EC0BA8">
      <w:pPr>
        <w:rPr>
          <w:lang w:val="pl-PL"/>
        </w:rPr>
      </w:pPr>
    </w:p>
    <w:p w14:paraId="0C0AB855" w14:textId="77777777" w:rsidR="00EC0BA8" w:rsidRDefault="00EC0BA8" w:rsidP="00EC0BA8">
      <w:pPr>
        <w:pStyle w:val="Zwykytekst"/>
        <w:rPr>
          <w:lang w:val="pl-PL"/>
        </w:rPr>
      </w:pPr>
    </w:p>
    <w:p w14:paraId="124E4D3A" w14:textId="77777777" w:rsidR="00EC0BA8" w:rsidRDefault="00EC0BA8" w:rsidP="00EC0BA8">
      <w:pPr>
        <w:pStyle w:val="Zwykytekst"/>
        <w:rPr>
          <w:lang w:val="pl-PL"/>
        </w:rPr>
      </w:pPr>
    </w:p>
    <w:p w14:paraId="60F57453" w14:textId="77777777" w:rsidR="00EC0BA8" w:rsidRDefault="00EC0BA8" w:rsidP="00EC0BA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37C6E37" w14:textId="77777777" w:rsidR="00EC0BA8" w:rsidRPr="00496551" w:rsidRDefault="00EC0BA8" w:rsidP="00EC0BA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EC0BA8" w:rsidRPr="0049655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FFD06" w14:textId="77777777" w:rsidR="00064A74" w:rsidRDefault="00064A74">
      <w:r>
        <w:separator/>
      </w:r>
    </w:p>
  </w:endnote>
  <w:endnote w:type="continuationSeparator" w:id="0">
    <w:p w14:paraId="553C9F69" w14:textId="77777777" w:rsidR="00064A74" w:rsidRDefault="00064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5327F" w14:textId="77777777" w:rsidR="00EC0BA8" w:rsidRDefault="00EC0BA8">
    <w:pPr>
      <w:pStyle w:val="Stopka"/>
      <w:jc w:val="right"/>
    </w:pPr>
    <w:r>
      <w:fldChar w:fldCharType="begin"/>
    </w:r>
    <w:r>
      <w:instrText>PAGE   \* MERGEFORMAT</w:instrText>
    </w:r>
    <w:r>
      <w:fldChar w:fldCharType="separate"/>
    </w:r>
    <w:r>
      <w:rPr>
        <w:lang w:val="pl-PL"/>
      </w:rPr>
      <w:t>2</w:t>
    </w:r>
    <w:r>
      <w:fldChar w:fldCharType="end"/>
    </w:r>
  </w:p>
  <w:p w14:paraId="66B3078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A4065" w14:textId="77777777" w:rsidR="00064A74" w:rsidRDefault="00064A74">
      <w:r>
        <w:separator/>
      </w:r>
    </w:p>
  </w:footnote>
  <w:footnote w:type="continuationSeparator" w:id="0">
    <w:p w14:paraId="72BE9EBE" w14:textId="77777777" w:rsidR="00064A74" w:rsidRDefault="00064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1217"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4A74"/>
    <w:rsid w:val="000033EA"/>
    <w:rsid w:val="0002467C"/>
    <w:rsid w:val="00040A7A"/>
    <w:rsid w:val="00064A74"/>
    <w:rsid w:val="000936CA"/>
    <w:rsid w:val="00097182"/>
    <w:rsid w:val="000B1A00"/>
    <w:rsid w:val="000C0F66"/>
    <w:rsid w:val="001764D4"/>
    <w:rsid w:val="00183955"/>
    <w:rsid w:val="001F341B"/>
    <w:rsid w:val="002430FD"/>
    <w:rsid w:val="00267340"/>
    <w:rsid w:val="00275C59"/>
    <w:rsid w:val="00337165"/>
    <w:rsid w:val="003974EB"/>
    <w:rsid w:val="003C6167"/>
    <w:rsid w:val="003F1749"/>
    <w:rsid w:val="00495E18"/>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8F6145"/>
    <w:rsid w:val="0092337E"/>
    <w:rsid w:val="0092730E"/>
    <w:rsid w:val="009561DA"/>
    <w:rsid w:val="0098432D"/>
    <w:rsid w:val="00997B0E"/>
    <w:rsid w:val="009A694A"/>
    <w:rsid w:val="009A7064"/>
    <w:rsid w:val="009F7ECA"/>
    <w:rsid w:val="00A57131"/>
    <w:rsid w:val="00A601F8"/>
    <w:rsid w:val="00A70EA7"/>
    <w:rsid w:val="00AA7F39"/>
    <w:rsid w:val="00AF7449"/>
    <w:rsid w:val="00B65B53"/>
    <w:rsid w:val="00BA1B11"/>
    <w:rsid w:val="00BD0C12"/>
    <w:rsid w:val="00BD5E3D"/>
    <w:rsid w:val="00BD7D21"/>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0BA8"/>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AE26B"/>
  <w15:chartTrackingRefBased/>
  <w15:docId w15:val="{19A7AE5C-B8DA-461F-B43E-97FB3EE5D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C0BA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C0BA8"/>
    <w:rPr>
      <w:rFonts w:ascii="Courier New" w:hAnsi="Courier New" w:cs="Courier New"/>
      <w:lang w:val="en-US"/>
    </w:rPr>
  </w:style>
  <w:style w:type="character" w:customStyle="1" w:styleId="Tekstpodstawowy2Znak">
    <w:name w:val="Tekst podstawowy 2 Znak"/>
    <w:basedOn w:val="Domylnaczcionkaakapitu"/>
    <w:link w:val="Tekstpodstawowy2"/>
    <w:rsid w:val="00EC0BA8"/>
  </w:style>
  <w:style w:type="character" w:customStyle="1" w:styleId="StopkaZnak">
    <w:name w:val="Stopka Znak"/>
    <w:link w:val="Stopka"/>
    <w:uiPriority w:val="99"/>
    <w:rsid w:val="00EC0BA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5</Pages>
  <Words>1765</Words>
  <Characters>12432</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2021-07-16T12:06:00Z</cp:lastPrinted>
  <dcterms:created xsi:type="dcterms:W3CDTF">2021-07-16T12:15:00Z</dcterms:created>
  <dcterms:modified xsi:type="dcterms:W3CDTF">2021-07-16T12:15:00Z</dcterms:modified>
</cp:coreProperties>
</file>