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D1B93" w14:textId="77777777" w:rsidR="00F73DA2" w:rsidRPr="00240E71" w:rsidRDefault="00A6763E" w:rsidP="00F73DA2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2EA4D005">
          <v:roundrect id="_x0000_s1026" style="position:absolute;left:0;text-align:left;margin-left:-25.5pt;margin-top:-13.15pt;width:162pt;height:1in;z-index:251659264" arcsize="10923f"/>
        </w:pict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 w:rsidRPr="004C278E">
        <w:rPr>
          <w:rFonts w:ascii="Times New Roman" w:hAnsi="Times New Roman"/>
        </w:rPr>
        <w:t xml:space="preserve">Załącznik nr </w:t>
      </w:r>
      <w:r w:rsidR="00F73DA2">
        <w:rPr>
          <w:rFonts w:ascii="Times New Roman" w:hAnsi="Times New Roman"/>
        </w:rPr>
        <w:t>1</w:t>
      </w:r>
    </w:p>
    <w:p w14:paraId="6EA77C04" w14:textId="77777777" w:rsidR="00F73DA2" w:rsidRDefault="00F73DA2" w:rsidP="00F73DA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A4D8656" w14:textId="77777777" w:rsidR="00F73DA2" w:rsidRPr="0022732C" w:rsidRDefault="00F73DA2" w:rsidP="00F73DA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B2765D5" w14:textId="77777777" w:rsidR="00F73DA2" w:rsidRDefault="00F73DA2" w:rsidP="00F73DA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17A9F5B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8402D04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10BCCD1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CBD4A04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4CD37FF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6FEA027B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7F6E2882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014FEEF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084EC79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67082AD" w14:textId="77777777" w:rsidR="00F73DA2" w:rsidRDefault="00F73DA2" w:rsidP="00F73DA2">
      <w:pPr>
        <w:spacing w:line="360" w:lineRule="auto"/>
      </w:pPr>
      <w:r>
        <w:t>Do: Nazwa i siedziba Zamawiającego:</w:t>
      </w:r>
    </w:p>
    <w:p w14:paraId="2551DA7A" w14:textId="77777777" w:rsidR="00F73DA2" w:rsidRPr="00C35C8C" w:rsidRDefault="00F73DA2" w:rsidP="00F73DA2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50373F10" w14:textId="77777777" w:rsidR="00F73DA2" w:rsidRPr="00C35C8C" w:rsidRDefault="00F73DA2" w:rsidP="00F73DA2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727B20F6" w14:textId="77777777" w:rsidR="00F73DA2" w:rsidRDefault="00F73DA2" w:rsidP="00F73DA2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78AC8549" w14:textId="77777777" w:rsidR="00F73DA2" w:rsidRDefault="00F73DA2" w:rsidP="00F73DA2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0D822E8B" w14:textId="77777777" w:rsidR="00F73DA2" w:rsidRDefault="00F73DA2" w:rsidP="00F73DA2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5640490F" w14:textId="77777777" w:rsidR="00F73DA2" w:rsidRDefault="00F73DA2" w:rsidP="00F73DA2">
      <w:pPr>
        <w:ind w:firstLine="3969"/>
        <w:rPr>
          <w:b/>
        </w:rPr>
      </w:pPr>
    </w:p>
    <w:p w14:paraId="7B3FB7FC" w14:textId="553C2537" w:rsidR="00F73DA2" w:rsidRDefault="00F73DA2" w:rsidP="00F73DA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6763E" w:rsidRPr="00A6763E">
        <w:rPr>
          <w:b/>
        </w:rPr>
        <w:t xml:space="preserve">Dostawa elipsometru spektroskopowego dla </w:t>
      </w:r>
      <w:proofErr w:type="spellStart"/>
      <w:r w:rsidR="00A6763E" w:rsidRPr="00A6763E">
        <w:rPr>
          <w:b/>
        </w:rPr>
        <w:t>ACMiN</w:t>
      </w:r>
      <w:proofErr w:type="spellEnd"/>
      <w:r w:rsidR="00A6763E" w:rsidRPr="00A6763E">
        <w:rPr>
          <w:b/>
        </w:rPr>
        <w:t xml:space="preserve"> AGH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A6763E">
        <w:rPr>
          <w:b/>
          <w:sz w:val="26"/>
        </w:rPr>
        <w:t>3</w:t>
      </w:r>
      <w:r>
        <w:rPr>
          <w:b/>
          <w:sz w:val="26"/>
        </w:rPr>
        <w:t>6</w:t>
      </w:r>
      <w:r w:rsidR="00A6763E">
        <w:rPr>
          <w:b/>
          <w:sz w:val="26"/>
        </w:rPr>
        <w:t>1</w:t>
      </w:r>
      <w:r>
        <w:rPr>
          <w:b/>
          <w:sz w:val="26"/>
        </w:rPr>
        <w:t xml:space="preserve">/21 </w:t>
      </w:r>
      <w:r>
        <w:t>oferuję realizację przedmiotu zamówienia, zgodnie z zasadami określonymi w specyfikacji istotnych warunków zamówienia.</w:t>
      </w:r>
    </w:p>
    <w:p w14:paraId="56824232" w14:textId="77777777" w:rsidR="00F73DA2" w:rsidRDefault="00F73DA2" w:rsidP="00F73DA2">
      <w:pPr>
        <w:tabs>
          <w:tab w:val="right" w:pos="9000"/>
        </w:tabs>
      </w:pPr>
    </w:p>
    <w:p w14:paraId="5E32578C" w14:textId="77777777" w:rsidR="00F73DA2" w:rsidRDefault="00F73DA2" w:rsidP="00F73DA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4C557877" w14:textId="77777777" w:rsidR="00F73DA2" w:rsidRDefault="00F73DA2" w:rsidP="00F73DA2">
      <w:pPr>
        <w:widowControl w:val="0"/>
        <w:spacing w:line="264" w:lineRule="auto"/>
        <w:ind w:right="1"/>
        <w:rPr>
          <w:b/>
        </w:rPr>
      </w:pPr>
    </w:p>
    <w:p w14:paraId="05FB4892" w14:textId="77777777" w:rsidR="00F73DA2" w:rsidRDefault="00F73DA2" w:rsidP="00F73DA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141BCCA1" w14:textId="77777777" w:rsidR="00F73DA2" w:rsidRPr="00FB1B4F" w:rsidRDefault="00F73DA2" w:rsidP="00F73DA2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985E9D3" w14:textId="77777777" w:rsidR="00F73DA2" w:rsidRPr="00FB1B4F" w:rsidRDefault="00F73DA2" w:rsidP="00F73DA2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167F301" w14:textId="77777777" w:rsidR="00F73DA2" w:rsidRPr="00FB1B4F" w:rsidRDefault="00F73DA2" w:rsidP="00F73DA2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BE265C6" w14:textId="77777777" w:rsidR="00F73DA2" w:rsidRDefault="00F73DA2" w:rsidP="00F73DA2">
      <w:pPr>
        <w:pStyle w:val="Tekstpodstawowy"/>
      </w:pPr>
      <w:r>
        <w:t>Powyższa cena zawiera  podatek VAT w wysokości 23% tj.…………………….PLN</w:t>
      </w:r>
    </w:p>
    <w:p w14:paraId="776732DF" w14:textId="77777777" w:rsidR="00F73DA2" w:rsidRDefault="00F73DA2" w:rsidP="00F73DA2">
      <w:pPr>
        <w:pStyle w:val="Tekstpodstawowy"/>
      </w:pPr>
      <w:proofErr w:type="spellStart"/>
      <w:r>
        <w:t>P,roducent</w:t>
      </w:r>
      <w:proofErr w:type="spellEnd"/>
      <w:r>
        <w:t xml:space="preserve">/model zaoferowanego urządzenia </w:t>
      </w:r>
      <w:r w:rsidRPr="00FE545C">
        <w:rPr>
          <w:b w:val="0"/>
        </w:rPr>
        <w:t>…………………………………………..</w:t>
      </w:r>
    </w:p>
    <w:p w14:paraId="4D177BF6" w14:textId="77777777" w:rsidR="00F73DA2" w:rsidRDefault="00F73DA2" w:rsidP="00F73DA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zamówienia: …</w:t>
      </w:r>
      <w:r w:rsidRPr="00FB1B4F">
        <w:t>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14:paraId="18FB7C63" w14:textId="77777777" w:rsidR="00F73DA2" w:rsidRDefault="00F73DA2" w:rsidP="00F73DA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14:paraId="02DFAAA6" w14:textId="77777777" w:rsidR="00F73DA2" w:rsidRPr="00FE545C" w:rsidRDefault="00F73DA2" w:rsidP="00F73DA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9A25D1F" w14:textId="77777777" w:rsidR="00F73DA2" w:rsidRPr="00FE545C" w:rsidRDefault="00F73DA2" w:rsidP="00F73DA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44DB5EA8" w14:textId="77777777" w:rsidR="00F73DA2" w:rsidRDefault="00F73DA2" w:rsidP="00F73DA2">
      <w:pPr>
        <w:jc w:val="both"/>
        <w:rPr>
          <w:sz w:val="18"/>
          <w:szCs w:val="18"/>
        </w:rPr>
      </w:pPr>
    </w:p>
    <w:p w14:paraId="2ECB2F32" w14:textId="77777777" w:rsidR="00F73DA2" w:rsidRPr="002A16E2" w:rsidRDefault="00F73DA2" w:rsidP="00F73DA2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43DE54AD" w14:textId="77777777" w:rsidR="00F73DA2" w:rsidRPr="002A16E2" w:rsidRDefault="00F73DA2" w:rsidP="00F73D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43633D93" w14:textId="7F6C8059" w:rsidR="00F73DA2" w:rsidRDefault="00F73DA2" w:rsidP="00F73D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084E094" w14:textId="6316D3FD" w:rsidR="00A6763E" w:rsidRPr="00A6763E" w:rsidRDefault="00A6763E" w:rsidP="00F73D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A6763E">
        <w:rPr>
          <w:b/>
          <w:bCs/>
          <w:color w:val="000000"/>
          <w:sz w:val="22"/>
          <w:szCs w:val="22"/>
        </w:rPr>
        <w:t>Oświadczamy, że oferowany przez na system elipsometru spektroskopowego posiada certyfikat CE.</w:t>
      </w:r>
    </w:p>
    <w:p w14:paraId="513E0A3E" w14:textId="77777777" w:rsidR="00F73DA2" w:rsidRPr="002A16E2" w:rsidRDefault="00F73DA2" w:rsidP="00F73DA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41BBE32" w14:textId="77777777" w:rsidR="00F73DA2" w:rsidRPr="002A16E2" w:rsidRDefault="00F73DA2" w:rsidP="00F73DA2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75C5D8E" w14:textId="77777777" w:rsidR="00F73DA2" w:rsidRPr="002A16E2" w:rsidRDefault="00F73DA2" w:rsidP="00F73DA2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7DDED0" w14:textId="77777777" w:rsidR="00F73DA2" w:rsidRPr="002A16E2" w:rsidRDefault="00F73DA2" w:rsidP="00F73DA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73DA2" w:rsidRPr="002A16E2" w14:paraId="7041856A" w14:textId="77777777" w:rsidTr="00F21C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99D51" w14:textId="77777777" w:rsidR="00F73DA2" w:rsidRPr="002A16E2" w:rsidRDefault="00F73DA2" w:rsidP="00F21C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4F867" w14:textId="77777777" w:rsidR="00F73DA2" w:rsidRPr="002A16E2" w:rsidRDefault="00F73DA2" w:rsidP="00F21C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D6A684D" w14:textId="77777777" w:rsidR="00F73DA2" w:rsidRPr="002A16E2" w:rsidRDefault="00F73DA2" w:rsidP="00F21C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30267E" w14:textId="77777777" w:rsidR="00F73DA2" w:rsidRPr="002A16E2" w:rsidRDefault="00F73DA2" w:rsidP="00F21C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F73DA2" w:rsidRPr="002A16E2" w14:paraId="47B18A24" w14:textId="77777777" w:rsidTr="00F21C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824F4" w14:textId="77777777" w:rsidR="00F73DA2" w:rsidRPr="002A16E2" w:rsidRDefault="00F73DA2" w:rsidP="00F21C5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E586A" w14:textId="77777777" w:rsidR="00F73DA2" w:rsidRPr="002A16E2" w:rsidRDefault="00F73DA2" w:rsidP="00F21C5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2C80D" w14:textId="77777777" w:rsidR="00F73DA2" w:rsidRPr="002A16E2" w:rsidRDefault="00F73DA2" w:rsidP="00F21C5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73DA2" w:rsidRPr="002A16E2" w14:paraId="5D0CBE12" w14:textId="77777777" w:rsidTr="00F21C59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D64BE" w14:textId="77777777" w:rsidR="00F73DA2" w:rsidRPr="002A16E2" w:rsidRDefault="00F73DA2" w:rsidP="00F21C5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E8272" w14:textId="77777777" w:rsidR="00F73DA2" w:rsidRPr="002A16E2" w:rsidRDefault="00F73DA2" w:rsidP="00F21C5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F3CCF" w14:textId="77777777" w:rsidR="00F73DA2" w:rsidRPr="002A16E2" w:rsidRDefault="00F73DA2" w:rsidP="00F21C5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E48F75" w14:textId="77777777" w:rsidR="00F73DA2" w:rsidRPr="002A16E2" w:rsidRDefault="00F73DA2" w:rsidP="00F73DA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76049F3" w14:textId="77777777" w:rsidR="00F73DA2" w:rsidRPr="002A16E2" w:rsidRDefault="00F73DA2" w:rsidP="00F73D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401F64C" w14:textId="77777777" w:rsidR="00F73DA2" w:rsidRPr="002A16E2" w:rsidRDefault="00F73DA2" w:rsidP="00F73D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A52A7BD" w14:textId="77777777" w:rsidR="00F73DA2" w:rsidRPr="002A16E2" w:rsidRDefault="00F73DA2" w:rsidP="00F73D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FF9C73D" w14:textId="77777777" w:rsidR="00F73DA2" w:rsidRPr="002A16E2" w:rsidRDefault="00F73DA2" w:rsidP="00F73DA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C5D573C" w14:textId="77777777" w:rsidR="00F73DA2" w:rsidRPr="002A16E2" w:rsidRDefault="00F73DA2" w:rsidP="00F73DA2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3E87E2E" w14:textId="77777777" w:rsidR="00F73DA2" w:rsidRPr="002A16E2" w:rsidRDefault="00F73DA2" w:rsidP="00F73DA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93D54F9" w14:textId="77777777" w:rsidR="00F73DA2" w:rsidRPr="002A16E2" w:rsidRDefault="00F73DA2" w:rsidP="00F73D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0F19905" w14:textId="77777777" w:rsidR="00F73DA2" w:rsidRPr="002A16E2" w:rsidRDefault="00F73DA2" w:rsidP="00F73D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F881003" w14:textId="77777777" w:rsidR="00F73DA2" w:rsidRPr="00F47191" w:rsidRDefault="00F73DA2" w:rsidP="00F73DA2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1DB0999" w14:textId="77777777" w:rsidR="00F73DA2" w:rsidRPr="000A160D" w:rsidRDefault="00F73DA2" w:rsidP="00F73DA2"/>
    <w:p w14:paraId="0B0C0981" w14:textId="77777777" w:rsidR="00F73DA2" w:rsidRDefault="00F73DA2" w:rsidP="00F73DA2">
      <w:pPr>
        <w:rPr>
          <w:sz w:val="20"/>
          <w:szCs w:val="20"/>
        </w:rPr>
      </w:pPr>
    </w:p>
    <w:p w14:paraId="50AF02CA" w14:textId="77777777" w:rsidR="00FE545C" w:rsidRPr="00124931" w:rsidRDefault="00FE545C" w:rsidP="00124931"/>
    <w:sectPr w:rsidR="00FE545C" w:rsidRPr="001249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52F5C9" w14:textId="77777777" w:rsidR="00356C20" w:rsidRDefault="00356C20">
      <w:r>
        <w:separator/>
      </w:r>
    </w:p>
  </w:endnote>
  <w:endnote w:type="continuationSeparator" w:id="0">
    <w:p w14:paraId="09D04E3B" w14:textId="77777777" w:rsidR="00356C20" w:rsidRDefault="00356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0D31C4" w14:textId="77777777" w:rsidR="00E063B1" w:rsidRDefault="00E063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4918C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8751B9" w14:textId="77777777" w:rsidR="00E063B1" w:rsidRDefault="00E063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1582E5" w14:textId="77777777" w:rsidR="00356C20" w:rsidRDefault="00356C20">
      <w:r>
        <w:separator/>
      </w:r>
    </w:p>
  </w:footnote>
  <w:footnote w:type="continuationSeparator" w:id="0">
    <w:p w14:paraId="2AD7B374" w14:textId="77777777" w:rsidR="00356C20" w:rsidRDefault="00356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8E28BB" w14:textId="77777777" w:rsidR="00E063B1" w:rsidRDefault="00E063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D94A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8EA82C" w14:textId="77777777" w:rsidR="00E063B1" w:rsidRDefault="00E063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6C20"/>
    <w:rsid w:val="00012286"/>
    <w:rsid w:val="00071CCC"/>
    <w:rsid w:val="000B731D"/>
    <w:rsid w:val="000D6134"/>
    <w:rsid w:val="000E09C7"/>
    <w:rsid w:val="000F6589"/>
    <w:rsid w:val="00106636"/>
    <w:rsid w:val="00116EC6"/>
    <w:rsid w:val="00124931"/>
    <w:rsid w:val="001801DD"/>
    <w:rsid w:val="001D4612"/>
    <w:rsid w:val="00207E98"/>
    <w:rsid w:val="002723B0"/>
    <w:rsid w:val="00315A4A"/>
    <w:rsid w:val="00356C2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763E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063B1"/>
    <w:rsid w:val="00E44371"/>
    <w:rsid w:val="00E949B0"/>
    <w:rsid w:val="00F00591"/>
    <w:rsid w:val="00F51688"/>
    <w:rsid w:val="00F53146"/>
    <w:rsid w:val="00F73DA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2538499"/>
  <w15:chartTrackingRefBased/>
  <w15:docId w15:val="{19808CC0-A9CF-414C-B627-E1562ECC8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3DA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443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2021-07-13T10:40:00Z</cp:lastPrinted>
  <dcterms:created xsi:type="dcterms:W3CDTF">2021-07-13T10:41:00Z</dcterms:created>
  <dcterms:modified xsi:type="dcterms:W3CDTF">2021-07-13T10:41:00Z</dcterms:modified>
</cp:coreProperties>
</file>