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0B4F0" w14:textId="77777777" w:rsidR="00EB1359" w:rsidRPr="003261E7" w:rsidRDefault="00E0157D" w:rsidP="00EB1359">
      <w:pPr>
        <w:spacing w:after="240"/>
        <w:jc w:val="right"/>
        <w:rPr>
          <w:sz w:val="22"/>
          <w:szCs w:val="22"/>
        </w:rPr>
      </w:pPr>
      <w:r w:rsidRPr="00E0157D">
        <w:rPr>
          <w:sz w:val="22"/>
          <w:szCs w:val="22"/>
        </w:rPr>
        <w:t>Poznań</w:t>
      </w:r>
      <w:r w:rsidR="00EB1359" w:rsidRPr="003261E7">
        <w:rPr>
          <w:sz w:val="22"/>
          <w:szCs w:val="22"/>
        </w:rPr>
        <w:t xml:space="preserve"> dnia: </w:t>
      </w:r>
      <w:r w:rsidRPr="00E0157D">
        <w:rPr>
          <w:sz w:val="22"/>
          <w:szCs w:val="22"/>
        </w:rPr>
        <w:t>2021-07-21</w:t>
      </w:r>
    </w:p>
    <w:p w14:paraId="776A31CD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400584C7" w14:textId="77777777" w:rsidR="00E0157D" w:rsidRPr="00E0157D" w:rsidRDefault="00E0157D" w:rsidP="00EB1359">
      <w:pPr>
        <w:spacing w:after="40"/>
        <w:rPr>
          <w:b/>
          <w:bCs/>
          <w:sz w:val="22"/>
          <w:szCs w:val="22"/>
        </w:rPr>
      </w:pPr>
      <w:r w:rsidRPr="00E0157D">
        <w:rPr>
          <w:b/>
          <w:bCs/>
          <w:sz w:val="22"/>
          <w:szCs w:val="22"/>
        </w:rPr>
        <w:t>Szpital Wojewódzki w Poznaniu</w:t>
      </w:r>
    </w:p>
    <w:p w14:paraId="2EC39126" w14:textId="77777777" w:rsidR="00EB1359" w:rsidRPr="003261E7" w:rsidRDefault="00E0157D" w:rsidP="00EB1359">
      <w:pPr>
        <w:spacing w:after="40"/>
        <w:rPr>
          <w:b/>
          <w:bCs/>
          <w:sz w:val="22"/>
          <w:szCs w:val="22"/>
        </w:rPr>
      </w:pPr>
      <w:r w:rsidRPr="00E0157D">
        <w:rPr>
          <w:b/>
          <w:bCs/>
          <w:sz w:val="22"/>
          <w:szCs w:val="22"/>
        </w:rPr>
        <w:t>Dział Zamówień Publicznych</w:t>
      </w:r>
    </w:p>
    <w:p w14:paraId="1FA423E4" w14:textId="446E8B08" w:rsidR="00EB1359" w:rsidRPr="003261E7" w:rsidRDefault="00073A76" w:rsidP="00EB1359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0157D" w:rsidRPr="00E0157D">
        <w:rPr>
          <w:sz w:val="22"/>
          <w:szCs w:val="22"/>
        </w:rPr>
        <w:t>Juraszów</w:t>
      </w:r>
      <w:r w:rsidR="00EB1359" w:rsidRPr="003261E7">
        <w:rPr>
          <w:sz w:val="22"/>
          <w:szCs w:val="22"/>
        </w:rPr>
        <w:t xml:space="preserve"> </w:t>
      </w:r>
      <w:r w:rsidR="00E0157D" w:rsidRPr="00E0157D">
        <w:rPr>
          <w:sz w:val="22"/>
          <w:szCs w:val="22"/>
        </w:rPr>
        <w:t>7/19</w:t>
      </w:r>
    </w:p>
    <w:p w14:paraId="7701A76F" w14:textId="77777777" w:rsidR="00EB1359" w:rsidRPr="003261E7" w:rsidRDefault="00E0157D" w:rsidP="00EB1359">
      <w:pPr>
        <w:rPr>
          <w:sz w:val="22"/>
          <w:szCs w:val="22"/>
        </w:rPr>
      </w:pPr>
      <w:r w:rsidRPr="00E0157D">
        <w:rPr>
          <w:sz w:val="22"/>
          <w:szCs w:val="22"/>
        </w:rPr>
        <w:t>60-479</w:t>
      </w:r>
      <w:r w:rsidR="00EB1359" w:rsidRPr="003261E7">
        <w:rPr>
          <w:sz w:val="22"/>
          <w:szCs w:val="22"/>
        </w:rPr>
        <w:t xml:space="preserve"> </w:t>
      </w:r>
      <w:r w:rsidRPr="00E0157D">
        <w:rPr>
          <w:sz w:val="22"/>
          <w:szCs w:val="22"/>
        </w:rPr>
        <w:t>Poznań</w:t>
      </w:r>
    </w:p>
    <w:p w14:paraId="158143B7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1B0F76A9" w14:textId="77777777"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3B47E732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07D2CAC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D27B592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76DA23E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E0157D" w:rsidRPr="003261E7" w14:paraId="661DE557" w14:textId="77777777" w:rsidTr="008C056F">
        <w:trPr>
          <w:trHeight w:val="638"/>
        </w:trPr>
        <w:tc>
          <w:tcPr>
            <w:tcW w:w="959" w:type="dxa"/>
            <w:shd w:val="clear" w:color="auto" w:fill="auto"/>
          </w:tcPr>
          <w:p w14:paraId="33F5F645" w14:textId="77777777" w:rsidR="00E0157D" w:rsidRPr="003261E7" w:rsidRDefault="00E0157D" w:rsidP="008C05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DF5956C" w14:textId="77777777" w:rsidR="00E0157D" w:rsidRPr="00E0157D" w:rsidRDefault="00E0157D" w:rsidP="008C056F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0157D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E0157D">
              <w:rPr>
                <w:b/>
                <w:bCs/>
                <w:sz w:val="22"/>
                <w:szCs w:val="22"/>
              </w:rPr>
              <w:t>Zakup sprzętu i aparatury medycznej:</w:t>
            </w:r>
          </w:p>
          <w:p w14:paraId="517240B3" w14:textId="77777777" w:rsidR="00E0157D" w:rsidRPr="00E0157D" w:rsidRDefault="00E0157D" w:rsidP="008C056F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E0157D">
              <w:rPr>
                <w:b/>
                <w:bCs/>
                <w:sz w:val="22"/>
                <w:szCs w:val="22"/>
              </w:rPr>
              <w:t>1. Wyciągacz próżniowy</w:t>
            </w:r>
          </w:p>
          <w:p w14:paraId="27290598" w14:textId="77777777" w:rsidR="00E0157D" w:rsidRPr="00E0157D" w:rsidRDefault="00E0157D" w:rsidP="008C056F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E0157D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E0157D">
              <w:rPr>
                <w:b/>
                <w:bCs/>
                <w:sz w:val="22"/>
                <w:szCs w:val="22"/>
              </w:rPr>
              <w:t>Histeroskop</w:t>
            </w:r>
            <w:proofErr w:type="spellEnd"/>
            <w:r w:rsidRPr="00E0157D">
              <w:rPr>
                <w:b/>
                <w:bCs/>
                <w:sz w:val="22"/>
                <w:szCs w:val="22"/>
              </w:rPr>
              <w:t xml:space="preserve"> kompaktowy wraz z płaszczem operacyjnym</w:t>
            </w:r>
          </w:p>
          <w:p w14:paraId="6BC867A4" w14:textId="77777777" w:rsidR="00E0157D" w:rsidRPr="00E0157D" w:rsidRDefault="00E0157D" w:rsidP="008C056F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E0157D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Pr="00E0157D">
              <w:rPr>
                <w:b/>
                <w:bCs/>
                <w:sz w:val="22"/>
                <w:szCs w:val="22"/>
              </w:rPr>
              <w:t>Kolposkop</w:t>
            </w:r>
            <w:proofErr w:type="spellEnd"/>
            <w:r w:rsidRPr="00E0157D">
              <w:rPr>
                <w:b/>
                <w:bCs/>
                <w:sz w:val="22"/>
                <w:szCs w:val="22"/>
              </w:rPr>
              <w:t xml:space="preserve"> LED z torem wizyjnym</w:t>
            </w:r>
          </w:p>
          <w:p w14:paraId="023CED1A" w14:textId="77777777" w:rsidR="00E0157D" w:rsidRPr="00E0157D" w:rsidRDefault="00E0157D" w:rsidP="008C056F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E0157D">
              <w:rPr>
                <w:b/>
                <w:bCs/>
                <w:sz w:val="22"/>
                <w:szCs w:val="22"/>
              </w:rPr>
              <w:t>4. Resektoskop</w:t>
            </w:r>
          </w:p>
          <w:p w14:paraId="7660AEEC" w14:textId="77777777" w:rsidR="00E0157D" w:rsidRPr="00E0157D" w:rsidRDefault="00E0157D" w:rsidP="008C056F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E0157D">
              <w:rPr>
                <w:b/>
                <w:bCs/>
                <w:sz w:val="22"/>
                <w:szCs w:val="22"/>
              </w:rPr>
              <w:t>5. Ultrasonograf</w:t>
            </w:r>
          </w:p>
          <w:p w14:paraId="76238194" w14:textId="77777777" w:rsidR="00E0157D" w:rsidRPr="00E0157D" w:rsidRDefault="00E0157D" w:rsidP="008C056F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E0157D">
              <w:rPr>
                <w:b/>
                <w:bCs/>
                <w:sz w:val="22"/>
                <w:szCs w:val="22"/>
              </w:rPr>
              <w:t>6. Ultrasonograf</w:t>
            </w:r>
          </w:p>
          <w:p w14:paraId="4B2F069F" w14:textId="77777777" w:rsidR="00E0157D" w:rsidRPr="003261E7" w:rsidRDefault="00E0157D" w:rsidP="008C05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0157D">
              <w:rPr>
                <w:b/>
                <w:bCs/>
                <w:sz w:val="22"/>
                <w:szCs w:val="22"/>
              </w:rPr>
              <w:t>7. Defibrylator - 3 szt.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0157D">
              <w:rPr>
                <w:b/>
                <w:sz w:val="22"/>
                <w:szCs w:val="22"/>
              </w:rPr>
              <w:t>SZW/DZP/38/2021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3F423CF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80E7092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D018FF9" w14:textId="77777777" w:rsidR="00E0157D" w:rsidRPr="00E0157D" w:rsidRDefault="00EB1359" w:rsidP="00010B31">
      <w:pPr>
        <w:spacing w:line="360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E0157D" w:rsidRPr="00E0157D">
        <w:rPr>
          <w:b/>
          <w:sz w:val="22"/>
          <w:szCs w:val="22"/>
        </w:rPr>
        <w:t>Szpital Wojewódzki w Poznaniu</w:t>
      </w:r>
    </w:p>
    <w:p w14:paraId="0FFCEB66" w14:textId="77777777" w:rsidR="00010B31" w:rsidRDefault="00E0157D" w:rsidP="00010B31">
      <w:pPr>
        <w:spacing w:line="360" w:lineRule="auto"/>
        <w:jc w:val="both"/>
        <w:rPr>
          <w:sz w:val="22"/>
          <w:szCs w:val="22"/>
        </w:rPr>
      </w:pPr>
      <w:r w:rsidRPr="00E0157D">
        <w:rPr>
          <w:b/>
          <w:sz w:val="22"/>
          <w:szCs w:val="22"/>
        </w:rPr>
        <w:t>Dział Zamówień Publicznych</w:t>
      </w:r>
      <w:r w:rsidR="00EB1359" w:rsidRPr="003261E7">
        <w:rPr>
          <w:sz w:val="22"/>
          <w:szCs w:val="22"/>
        </w:rPr>
        <w:t>, działając na podstawie art. 2</w:t>
      </w:r>
      <w:r w:rsidR="00EB1359">
        <w:rPr>
          <w:sz w:val="22"/>
          <w:szCs w:val="22"/>
        </w:rPr>
        <w:t>60</w:t>
      </w:r>
      <w:r w:rsidR="00EB1359" w:rsidRPr="003261E7">
        <w:rPr>
          <w:sz w:val="22"/>
          <w:szCs w:val="22"/>
        </w:rPr>
        <w:t xml:space="preserve"> ustawy z dnia 11 września 2019r. Prawo zamówień publicznych </w:t>
      </w:r>
      <w:r w:rsidRPr="00E0157D">
        <w:rPr>
          <w:sz w:val="22"/>
          <w:szCs w:val="22"/>
        </w:rPr>
        <w:t>(Dz.U. poz. 2019 ze zm.)</w:t>
      </w:r>
      <w:r w:rsidR="00EB1359" w:rsidRPr="003261E7">
        <w:rPr>
          <w:sz w:val="22"/>
          <w:szCs w:val="22"/>
        </w:rPr>
        <w:t>, zwanej dalej „ustawą Pzp”,</w:t>
      </w:r>
      <w:r w:rsidR="00EB1359">
        <w:rPr>
          <w:sz w:val="22"/>
          <w:szCs w:val="22"/>
        </w:rPr>
        <w:t xml:space="preserve"> zawiadamia, że unieważnia postępowanie o udzielenie zamówienia publicznego</w:t>
      </w:r>
      <w:r w:rsidR="00EB1359"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 w:rsid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35D561DD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5469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62E5D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61D871F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E0157D" w:rsidRPr="00EB1359" w14:paraId="707D1C08" w14:textId="77777777" w:rsidTr="008C056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83E90" w14:textId="77777777" w:rsidR="00E0157D" w:rsidRPr="00710915" w:rsidRDefault="00E0157D" w:rsidP="008C056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0157D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0E00" w14:textId="77777777" w:rsidR="00E0157D" w:rsidRPr="00EB1359" w:rsidRDefault="00E0157D" w:rsidP="008C056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0157D">
              <w:rPr>
                <w:b/>
                <w:sz w:val="22"/>
                <w:szCs w:val="22"/>
              </w:rPr>
              <w:t>Wyciągacz próżniowy</w:t>
            </w:r>
          </w:p>
          <w:p w14:paraId="57970139" w14:textId="51A87502" w:rsidR="00E0157D" w:rsidRDefault="00E0157D" w:rsidP="008C056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570AE1">
              <w:rPr>
                <w:sz w:val="22"/>
                <w:szCs w:val="22"/>
              </w:rPr>
              <w:t xml:space="preserve"> art. 255 pkt. 1</w:t>
            </w:r>
          </w:p>
          <w:p w14:paraId="5716BED9" w14:textId="77777777" w:rsidR="00E0157D" w:rsidRDefault="00E0157D" w:rsidP="008C056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0157D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EA46E30" w14:textId="77777777" w:rsidR="00E0157D" w:rsidRDefault="00E0157D" w:rsidP="008C056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523FBBC" w14:textId="77777777" w:rsidR="00E0157D" w:rsidRPr="00EB1359" w:rsidRDefault="00E0157D" w:rsidP="008C056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0157D">
              <w:rPr>
                <w:sz w:val="22"/>
                <w:szCs w:val="22"/>
              </w:rPr>
              <w:t>Nie wpłynęła żadna oferta.</w:t>
            </w:r>
          </w:p>
        </w:tc>
      </w:tr>
      <w:tr w:rsidR="00E0157D" w:rsidRPr="00EB1359" w14:paraId="6144B9D5" w14:textId="77777777" w:rsidTr="008C056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5CB7" w14:textId="77777777" w:rsidR="00E0157D" w:rsidRPr="00710915" w:rsidRDefault="00E0157D" w:rsidP="008C056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0157D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68B0F" w14:textId="77777777" w:rsidR="00E0157D" w:rsidRPr="00EB1359" w:rsidRDefault="00E0157D" w:rsidP="008C056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E0157D">
              <w:rPr>
                <w:b/>
                <w:sz w:val="22"/>
                <w:szCs w:val="22"/>
              </w:rPr>
              <w:t>Kolposkop</w:t>
            </w:r>
            <w:proofErr w:type="spellEnd"/>
            <w:r w:rsidRPr="00E0157D">
              <w:rPr>
                <w:b/>
                <w:sz w:val="22"/>
                <w:szCs w:val="22"/>
              </w:rPr>
              <w:t xml:space="preserve"> LED z torem wizyjnym</w:t>
            </w:r>
          </w:p>
          <w:p w14:paraId="551EBC1D" w14:textId="77777777" w:rsidR="00570AE1" w:rsidRDefault="00E0157D" w:rsidP="00570AE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570AE1">
              <w:rPr>
                <w:sz w:val="22"/>
                <w:szCs w:val="22"/>
              </w:rPr>
              <w:t xml:space="preserve"> </w:t>
            </w:r>
            <w:r w:rsidR="00570AE1">
              <w:rPr>
                <w:sz w:val="22"/>
                <w:szCs w:val="22"/>
              </w:rPr>
              <w:t>Uzasadnienie prawne: art. 255 pkt. 1</w:t>
            </w:r>
          </w:p>
          <w:p w14:paraId="79218939" w14:textId="172383C6" w:rsidR="00E0157D" w:rsidRDefault="00E0157D" w:rsidP="008C056F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169A5A8D" w14:textId="77777777" w:rsidR="00E0157D" w:rsidRDefault="00E0157D" w:rsidP="008C056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0157D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3A909D07" w14:textId="77777777" w:rsidR="00E0157D" w:rsidRDefault="00E0157D" w:rsidP="008C056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8E4EC29" w14:textId="77777777" w:rsidR="00E0157D" w:rsidRPr="00EB1359" w:rsidRDefault="00E0157D" w:rsidP="008C056F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36884DC1" w14:textId="27B3F5AC" w:rsidR="00010B31" w:rsidRDefault="00010B31"/>
    <w:p w14:paraId="3DE498DB" w14:textId="5C77BA0A" w:rsidR="00570AE1" w:rsidRPr="00570AE1" w:rsidRDefault="00570AE1" w:rsidP="00570AE1">
      <w:pPr>
        <w:jc w:val="right"/>
        <w:rPr>
          <w:sz w:val="22"/>
          <w:szCs w:val="22"/>
        </w:rPr>
      </w:pPr>
      <w:r w:rsidRPr="00570AE1">
        <w:rPr>
          <w:sz w:val="22"/>
          <w:szCs w:val="22"/>
        </w:rPr>
        <w:t>Z poważaniem</w:t>
      </w:r>
    </w:p>
    <w:sectPr w:rsidR="00570AE1" w:rsidRPr="00570A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D2FD6" w14:textId="77777777" w:rsidR="00E0157D" w:rsidRDefault="00E0157D" w:rsidP="00E0157D">
      <w:r>
        <w:separator/>
      </w:r>
    </w:p>
  </w:endnote>
  <w:endnote w:type="continuationSeparator" w:id="0">
    <w:p w14:paraId="6172F592" w14:textId="77777777" w:rsidR="00E0157D" w:rsidRDefault="00E0157D" w:rsidP="00E01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0BC57" w14:textId="77777777" w:rsidR="00E0157D" w:rsidRDefault="00E015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36E14" w14:textId="77777777" w:rsidR="00E0157D" w:rsidRDefault="00E0157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48927" w14:textId="77777777" w:rsidR="00E0157D" w:rsidRDefault="00E015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854E1" w14:textId="77777777" w:rsidR="00E0157D" w:rsidRDefault="00E0157D" w:rsidP="00E0157D">
      <w:r>
        <w:separator/>
      </w:r>
    </w:p>
  </w:footnote>
  <w:footnote w:type="continuationSeparator" w:id="0">
    <w:p w14:paraId="2A56F8AF" w14:textId="77777777" w:rsidR="00E0157D" w:rsidRDefault="00E0157D" w:rsidP="00E015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C6B04" w14:textId="77777777" w:rsidR="00E0157D" w:rsidRDefault="00E015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CA62B" w14:textId="77777777" w:rsidR="00E0157D" w:rsidRDefault="00E015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D4750" w14:textId="77777777" w:rsidR="00E0157D" w:rsidRDefault="00E015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C4B"/>
    <w:rsid w:val="00010B31"/>
    <w:rsid w:val="00073A76"/>
    <w:rsid w:val="00104963"/>
    <w:rsid w:val="00150F65"/>
    <w:rsid w:val="00570AE1"/>
    <w:rsid w:val="00823326"/>
    <w:rsid w:val="00856A3E"/>
    <w:rsid w:val="00894412"/>
    <w:rsid w:val="009462DF"/>
    <w:rsid w:val="009500EB"/>
    <w:rsid w:val="00993EFC"/>
    <w:rsid w:val="00AB3E72"/>
    <w:rsid w:val="00AC1A4B"/>
    <w:rsid w:val="00B96C4B"/>
    <w:rsid w:val="00D41670"/>
    <w:rsid w:val="00D44D12"/>
    <w:rsid w:val="00E0157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83D7F8"/>
  <w15:chartTrackingRefBased/>
  <w15:docId w15:val="{36A8A6AC-882D-4EDD-BE0A-9C3A7FAA0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015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015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Wojciech Ślusarski</dc:creator>
  <cp:keywords/>
  <dc:description/>
  <cp:lastModifiedBy>Wojciech Ślusarski</cp:lastModifiedBy>
  <cp:revision>2</cp:revision>
  <cp:lastPrinted>2021-07-21T07:53:00Z</cp:lastPrinted>
  <dcterms:created xsi:type="dcterms:W3CDTF">2021-07-21T07:54:00Z</dcterms:created>
  <dcterms:modified xsi:type="dcterms:W3CDTF">2021-07-21T07:54:00Z</dcterms:modified>
</cp:coreProperties>
</file>